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989"/>
        <w:gridCol w:w="2790"/>
        <w:gridCol w:w="981"/>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5"/>
          </w:tcPr>
          <w:p w14:paraId="25C8F233" w14:textId="61F3AFF4" w:rsidR="00D657F7" w:rsidRDefault="00BC18CC" w:rsidP="005F1B06">
            <w:pPr>
              <w:pStyle w:val="Title"/>
            </w:pPr>
            <w:r>
              <w:t>Multi-Family</w:t>
            </w:r>
            <w:r w:rsidR="00D657F7">
              <w:t xml:space="preserve"> </w:t>
            </w:r>
            <w:r w:rsidR="00591190">
              <w:t xml:space="preserve">Market Rate Program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5"/>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09920C7B" w:rsidR="00D657F7" w:rsidRPr="00363D18" w:rsidRDefault="0023705B" w:rsidP="005F1B06">
            <w:pPr>
              <w:pStyle w:val="BodyText"/>
            </w:pPr>
            <w:r>
              <w:t>March 2</w:t>
            </w:r>
            <w:r w:rsidR="008A1D26">
              <w:t>9</w:t>
            </w:r>
            <w:r w:rsidR="00D657F7">
              <w:t>, 202</w:t>
            </w:r>
            <w:r w:rsidR="004D5CB9">
              <w:t>4</w:t>
            </w:r>
          </w:p>
        </w:tc>
      </w:tr>
      <w:tr w:rsidR="00D657F7" w:rsidRPr="00A53568" w14:paraId="18983FF4" w14:textId="77777777" w:rsidTr="000B350A">
        <w:trPr>
          <w:trHeight w:val="432"/>
        </w:trPr>
        <w:tc>
          <w:tcPr>
            <w:tcW w:w="1761" w:type="dxa"/>
          </w:tcPr>
          <w:p w14:paraId="3B2D2A47" w14:textId="77777777" w:rsidR="00D657F7" w:rsidRPr="00A53568" w:rsidRDefault="00D657F7" w:rsidP="005F1B06">
            <w:pPr>
              <w:rPr>
                <w:rStyle w:val="CoverText"/>
                <w:i/>
              </w:rPr>
            </w:pPr>
          </w:p>
        </w:tc>
        <w:tc>
          <w:tcPr>
            <w:tcW w:w="3099" w:type="dxa"/>
            <w:gridSpan w:val="2"/>
          </w:tcPr>
          <w:p w14:paraId="4EBBC89F" w14:textId="2614ADC3"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5476" w:type="dxa"/>
            <w:gridSpan w:val="3"/>
          </w:tcPr>
          <w:p w14:paraId="150C6C02" w14:textId="77777777" w:rsidR="00D657F7" w:rsidRDefault="00D657F7" w:rsidP="005F1B06">
            <w:pPr>
              <w:pStyle w:val="BodyTextNoSpacingAfter"/>
              <w:rPr>
                <w:rStyle w:val="CoverText"/>
              </w:rPr>
            </w:pPr>
          </w:p>
        </w:tc>
      </w:tr>
      <w:tr w:rsidR="00BC18CC" w:rsidRPr="00A53568" w14:paraId="081F2959" w14:textId="77777777" w:rsidTr="000B350A">
        <w:trPr>
          <w:trHeight w:val="3114"/>
        </w:trPr>
        <w:tc>
          <w:tcPr>
            <w:tcW w:w="1761" w:type="dxa"/>
          </w:tcPr>
          <w:p w14:paraId="23DA2219" w14:textId="77777777" w:rsidR="00BC18CC" w:rsidRPr="004F0F97" w:rsidRDefault="00BC18CC" w:rsidP="005F1B06">
            <w:pPr>
              <w:rPr>
                <w:rStyle w:val="CoverText"/>
                <w:i/>
              </w:rPr>
            </w:pPr>
          </w:p>
        </w:tc>
        <w:tc>
          <w:tcPr>
            <w:tcW w:w="3099" w:type="dxa"/>
            <w:gridSpan w:val="2"/>
          </w:tcPr>
          <w:p w14:paraId="5CB33405" w14:textId="77777777" w:rsidR="00BC18CC" w:rsidRDefault="00BC18CC" w:rsidP="005F1B06">
            <w:pPr>
              <w:pStyle w:val="BodyTextNoSpacingAfter"/>
              <w:rPr>
                <w:rStyle w:val="CoverText"/>
              </w:rPr>
            </w:pPr>
            <w:r>
              <w:rPr>
                <w:rStyle w:val="CoverText"/>
              </w:rPr>
              <w:t>Kyle McKenna</w:t>
            </w:r>
          </w:p>
          <w:p w14:paraId="73F2B2C0" w14:textId="531239A9" w:rsidR="00BC18CC" w:rsidRPr="004F0F97" w:rsidRDefault="00BC18CC" w:rsidP="005F1B06">
            <w:pPr>
              <w:pStyle w:val="BodyTextNoSpacingAfter"/>
              <w:rPr>
                <w:rStyle w:val="CoverText"/>
              </w:rPr>
            </w:pPr>
            <w:r>
              <w:rPr>
                <w:rStyle w:val="CoverText"/>
              </w:rPr>
              <w:t>EcoMetric Consulting</w:t>
            </w:r>
          </w:p>
        </w:tc>
        <w:tc>
          <w:tcPr>
            <w:tcW w:w="2790" w:type="dxa"/>
          </w:tcPr>
          <w:p w14:paraId="457AF8A6" w14:textId="77777777" w:rsidR="0023705B" w:rsidRDefault="0023705B" w:rsidP="0023705B">
            <w:pPr>
              <w:pStyle w:val="BodyTextNoSpacingAfter"/>
              <w:rPr>
                <w:rStyle w:val="CoverText"/>
              </w:rPr>
            </w:pPr>
            <w:r>
              <w:rPr>
                <w:rStyle w:val="CoverText"/>
              </w:rPr>
              <w:t>Swapnil Lotake</w:t>
            </w:r>
          </w:p>
          <w:p w14:paraId="45C41159" w14:textId="19A1D07F" w:rsidR="000B350A" w:rsidRDefault="0023705B" w:rsidP="0023705B">
            <w:pPr>
              <w:pStyle w:val="BodyTextNoSpacingAfter"/>
              <w:rPr>
                <w:rStyle w:val="CoverText"/>
              </w:rPr>
            </w:pPr>
            <w:r>
              <w:rPr>
                <w:rStyle w:val="CoverText"/>
              </w:rPr>
              <w:t>EcoMetric Consulting</w:t>
            </w:r>
          </w:p>
        </w:tc>
        <w:tc>
          <w:tcPr>
            <w:tcW w:w="2686" w:type="dxa"/>
            <w:gridSpan w:val="2"/>
          </w:tcPr>
          <w:p w14:paraId="72EC89F8" w14:textId="7CE84A05" w:rsidR="00BC18CC" w:rsidRDefault="0023705B" w:rsidP="005F1B06">
            <w:pPr>
              <w:pStyle w:val="BodyTextNoSpacingAfter"/>
              <w:rPr>
                <w:rStyle w:val="CoverText"/>
              </w:rPr>
            </w:pPr>
            <w:r>
              <w:rPr>
                <w:rStyle w:val="CoverText"/>
              </w:rPr>
              <w:t>Mike Frischmann</w:t>
            </w:r>
          </w:p>
          <w:p w14:paraId="31D30979" w14:textId="3724B34F" w:rsidR="000B350A" w:rsidRPr="00A53568" w:rsidRDefault="000B350A" w:rsidP="005F1B06">
            <w:pPr>
              <w:pStyle w:val="BodyTextNoSpacingAfter"/>
              <w:rPr>
                <w:rStyle w:val="CoverText"/>
                <w:iCs w:val="0"/>
              </w:rPr>
            </w:pPr>
            <w:r>
              <w:rPr>
                <w:rStyle w:val="CoverText"/>
              </w:rPr>
              <w:t>EcoMetric Consulting</w:t>
            </w:r>
          </w:p>
        </w:tc>
      </w:tr>
      <w:tr w:rsidR="00D657F7" w:rsidRPr="005D53EC" w14:paraId="75550535" w14:textId="77777777" w:rsidTr="000B350A">
        <w:trPr>
          <w:trHeight w:val="1170"/>
        </w:trPr>
        <w:tc>
          <w:tcPr>
            <w:tcW w:w="1761" w:type="dxa"/>
            <w:tcMar>
              <w:right w:w="158" w:type="dxa"/>
            </w:tcMar>
          </w:tcPr>
          <w:p w14:paraId="49519145" w14:textId="77777777" w:rsidR="00D657F7" w:rsidRPr="00D8064B" w:rsidRDefault="00D657F7" w:rsidP="005F1B06">
            <w:pPr>
              <w:pStyle w:val="TitlepageRestriction"/>
              <w:jc w:val="right"/>
              <w:rPr>
                <w:color w:val="968C6D"/>
                <w:sz w:val="18"/>
                <w:szCs w:val="18"/>
              </w:rPr>
            </w:pPr>
          </w:p>
        </w:tc>
        <w:tc>
          <w:tcPr>
            <w:tcW w:w="2110" w:type="dxa"/>
          </w:tcPr>
          <w:p w14:paraId="1BA015B5" w14:textId="21915801" w:rsidR="000B350A" w:rsidRPr="00D8064B" w:rsidRDefault="000B350A" w:rsidP="000B350A">
            <w:pPr>
              <w:pStyle w:val="TitlepageRestriction"/>
              <w:spacing w:after="360"/>
              <w:rPr>
                <w:b/>
                <w:sz w:val="18"/>
                <w:szCs w:val="18"/>
              </w:rPr>
            </w:pPr>
            <w:r>
              <w:rPr>
                <w:b/>
                <w:sz w:val="18"/>
                <w:szCs w:val="18"/>
              </w:rPr>
              <w:t>g</w:t>
            </w:r>
            <w:r w:rsidRPr="00D8064B">
              <w:rPr>
                <w:b/>
                <w:sz w:val="18"/>
                <w:szCs w:val="18"/>
              </w:rPr>
              <w:t>uidehouse.com</w:t>
            </w:r>
          </w:p>
          <w:p w14:paraId="593ED01E" w14:textId="77777777" w:rsidR="00D657F7" w:rsidRPr="00D8064B" w:rsidRDefault="00D657F7" w:rsidP="000B350A">
            <w:pPr>
              <w:pStyle w:val="TitlepageRestriction"/>
              <w:rPr>
                <w:sz w:val="18"/>
                <w:szCs w:val="18"/>
              </w:rPr>
            </w:pPr>
          </w:p>
        </w:tc>
        <w:tc>
          <w:tcPr>
            <w:tcW w:w="989" w:type="dxa"/>
          </w:tcPr>
          <w:p w14:paraId="59C2F6BF" w14:textId="77777777" w:rsidR="00D657F7" w:rsidRPr="00D8064B" w:rsidRDefault="00D657F7" w:rsidP="005F1B06">
            <w:pPr>
              <w:pStyle w:val="TitlepageRestriction"/>
              <w:rPr>
                <w:sz w:val="18"/>
                <w:szCs w:val="18"/>
              </w:rPr>
            </w:pPr>
          </w:p>
        </w:tc>
        <w:tc>
          <w:tcPr>
            <w:tcW w:w="3771" w:type="dxa"/>
            <w:gridSpan w:val="2"/>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D66F33">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8A1D26" w14:paraId="66D466B5" w14:textId="77777777" w:rsidTr="004F0F97">
        <w:tc>
          <w:tcPr>
            <w:tcW w:w="3330" w:type="dxa"/>
          </w:tcPr>
          <w:p w14:paraId="777C4B13" w14:textId="77777777" w:rsidR="004F0F97" w:rsidRPr="008A1D26" w:rsidRDefault="004F0F97" w:rsidP="00E37AC4">
            <w:pPr>
              <w:pStyle w:val="Contactinfo"/>
              <w:rPr>
                <w:rFonts w:cs="Arial"/>
                <w:sz w:val="20"/>
              </w:rPr>
            </w:pPr>
            <w:r w:rsidRPr="008A1D26">
              <w:rPr>
                <w:rFonts w:cs="Arial"/>
                <w:sz w:val="20"/>
              </w:rPr>
              <w:t xml:space="preserve">Ed Balbis </w:t>
            </w:r>
          </w:p>
          <w:p w14:paraId="76590658" w14:textId="77777777" w:rsidR="004F0F97" w:rsidRPr="008A1D26" w:rsidRDefault="004F0F97" w:rsidP="00E37AC4">
            <w:pPr>
              <w:pStyle w:val="Contactinfo"/>
              <w:rPr>
                <w:rFonts w:cs="Arial"/>
                <w:sz w:val="20"/>
              </w:rPr>
            </w:pPr>
            <w:r w:rsidRPr="008A1D26">
              <w:rPr>
                <w:rFonts w:cs="Arial"/>
                <w:sz w:val="20"/>
              </w:rPr>
              <w:t>Partner </w:t>
            </w:r>
          </w:p>
          <w:p w14:paraId="50555448" w14:textId="77777777" w:rsidR="004F0F97" w:rsidRPr="008A1D26" w:rsidRDefault="004F0F97" w:rsidP="00E37AC4">
            <w:pPr>
              <w:pStyle w:val="Contactinfo"/>
              <w:rPr>
                <w:rFonts w:cs="Arial"/>
                <w:sz w:val="20"/>
              </w:rPr>
            </w:pPr>
            <w:r w:rsidRPr="008A1D26">
              <w:rPr>
                <w:rFonts w:cs="Arial"/>
                <w:sz w:val="20"/>
              </w:rPr>
              <w:t>561.644.9407  </w:t>
            </w:r>
          </w:p>
          <w:p w14:paraId="748F20CD" w14:textId="0D5EDB07" w:rsidR="004F0F97" w:rsidRPr="008A1D26" w:rsidRDefault="007A1A3B" w:rsidP="00E37AC4">
            <w:pPr>
              <w:pStyle w:val="Contactinfo"/>
              <w:rPr>
                <w:rFonts w:cs="Arial"/>
                <w:b/>
                <w:bCs/>
                <w:sz w:val="20"/>
              </w:rPr>
            </w:pPr>
            <w:hyperlink r:id="rId15" w:tgtFrame="_blank" w:history="1">
              <w:r w:rsidR="004F0F97" w:rsidRPr="008A1D26">
                <w:rPr>
                  <w:rFonts w:cs="Arial"/>
                  <w:b/>
                  <w:bCs/>
                  <w:sz w:val="20"/>
                </w:rPr>
                <w:t>ebalbis@guidehouse.com</w:t>
              </w:r>
            </w:hyperlink>
          </w:p>
          <w:p w14:paraId="61EFBF2F" w14:textId="77777777" w:rsidR="004F0F97" w:rsidRPr="008A1D26" w:rsidRDefault="004F0F97" w:rsidP="00E37AC4">
            <w:pPr>
              <w:pStyle w:val="Contactinfo"/>
              <w:rPr>
                <w:rFonts w:cs="Arial"/>
                <w:sz w:val="20"/>
              </w:rPr>
            </w:pPr>
          </w:p>
          <w:p w14:paraId="035152CE" w14:textId="77777777" w:rsidR="00E37AC4" w:rsidRPr="008A1D26" w:rsidRDefault="00E37AC4" w:rsidP="00E37AC4">
            <w:pPr>
              <w:pStyle w:val="Contactinfo"/>
              <w:rPr>
                <w:rFonts w:cs="Arial"/>
                <w:sz w:val="20"/>
              </w:rPr>
            </w:pPr>
            <w:r w:rsidRPr="008A1D26">
              <w:rPr>
                <w:rFonts w:cs="Arial"/>
                <w:sz w:val="20"/>
              </w:rPr>
              <w:t>Charles Ampong</w:t>
            </w:r>
            <w:r w:rsidRPr="008A1D26">
              <w:rPr>
                <w:rFonts w:cs="Arial"/>
                <w:sz w:val="20"/>
              </w:rPr>
              <w:br/>
              <w:t>Associate Director</w:t>
            </w:r>
          </w:p>
          <w:p w14:paraId="61E266A6" w14:textId="77777777" w:rsidR="00E37AC4" w:rsidRPr="008A1D26" w:rsidRDefault="00E37AC4" w:rsidP="00E37AC4">
            <w:pPr>
              <w:pStyle w:val="Contactinfo"/>
              <w:rPr>
                <w:rFonts w:cs="Arial"/>
                <w:sz w:val="20"/>
              </w:rPr>
            </w:pPr>
            <w:r w:rsidRPr="008A1D26">
              <w:rPr>
                <w:rFonts w:cs="Arial"/>
                <w:sz w:val="20"/>
              </w:rPr>
              <w:t>608.446.3172</w:t>
            </w:r>
          </w:p>
          <w:p w14:paraId="4588E8E4" w14:textId="77777777" w:rsidR="00E37AC4" w:rsidRPr="008A1D26" w:rsidRDefault="007A1A3B" w:rsidP="00E37AC4">
            <w:pPr>
              <w:pStyle w:val="Contactinfo"/>
              <w:rPr>
                <w:rFonts w:cs="Arial"/>
                <w:b/>
                <w:bCs/>
                <w:color w:val="0070C0"/>
                <w:sz w:val="20"/>
              </w:rPr>
            </w:pPr>
            <w:hyperlink r:id="rId16" w:history="1">
              <w:r w:rsidR="00E37AC4" w:rsidRPr="008A1D26">
                <w:rPr>
                  <w:rFonts w:cs="Arial"/>
                  <w:b/>
                  <w:bCs/>
                  <w:sz w:val="20"/>
                </w:rPr>
                <w:t>charles.ampong@guidehouse.com</w:t>
              </w:r>
            </w:hyperlink>
          </w:p>
          <w:p w14:paraId="31EA3FBA" w14:textId="741843D9" w:rsidR="00E37AC4" w:rsidRPr="008A1D26" w:rsidRDefault="00E37AC4" w:rsidP="00E37AC4">
            <w:pPr>
              <w:pStyle w:val="Contactinfo"/>
              <w:rPr>
                <w:rFonts w:cs="Arial"/>
                <w:sz w:val="20"/>
              </w:rPr>
            </w:pPr>
          </w:p>
        </w:tc>
        <w:tc>
          <w:tcPr>
            <w:tcW w:w="3420" w:type="dxa"/>
          </w:tcPr>
          <w:p w14:paraId="029B81BD" w14:textId="77777777" w:rsidR="004F0F97" w:rsidRPr="008A1D26" w:rsidRDefault="004F0F97" w:rsidP="004F0F97">
            <w:pPr>
              <w:pStyle w:val="paragraph"/>
              <w:spacing w:before="0" w:beforeAutospacing="0" w:after="0" w:afterAutospacing="0"/>
              <w:textAlignment w:val="baseline"/>
              <w:rPr>
                <w:rFonts w:ascii="Arial" w:eastAsiaTheme="minorHAnsi" w:hAnsi="Arial" w:cs="Arial"/>
                <w:sz w:val="20"/>
                <w:szCs w:val="20"/>
              </w:rPr>
            </w:pPr>
            <w:r w:rsidRPr="008A1D26">
              <w:rPr>
                <w:rFonts w:ascii="Arial" w:eastAsiaTheme="minorHAnsi" w:hAnsi="Arial" w:cs="Arial"/>
                <w:sz w:val="20"/>
                <w:szCs w:val="20"/>
              </w:rPr>
              <w:t xml:space="preserve">Stu Slote </w:t>
            </w:r>
          </w:p>
          <w:p w14:paraId="22CCE7DC" w14:textId="77777777" w:rsidR="004F0F97" w:rsidRPr="008A1D26" w:rsidRDefault="004F0F97" w:rsidP="004F0F97">
            <w:pPr>
              <w:pStyle w:val="paragraph"/>
              <w:spacing w:before="0" w:beforeAutospacing="0" w:after="0" w:afterAutospacing="0"/>
              <w:textAlignment w:val="baseline"/>
              <w:rPr>
                <w:rFonts w:ascii="Arial" w:eastAsiaTheme="minorHAnsi" w:hAnsi="Arial" w:cs="Arial"/>
                <w:sz w:val="20"/>
                <w:szCs w:val="20"/>
              </w:rPr>
            </w:pPr>
            <w:r w:rsidRPr="008A1D26">
              <w:rPr>
                <w:rFonts w:ascii="Arial" w:eastAsiaTheme="minorHAnsi" w:hAnsi="Arial" w:cs="Arial"/>
                <w:sz w:val="20"/>
                <w:szCs w:val="20"/>
              </w:rPr>
              <w:t>Director </w:t>
            </w:r>
          </w:p>
          <w:p w14:paraId="29E79F3E" w14:textId="77777777" w:rsidR="004F0F97" w:rsidRPr="008A1D26" w:rsidRDefault="004F0F97" w:rsidP="004F0F97">
            <w:pPr>
              <w:pStyle w:val="paragraph"/>
              <w:spacing w:before="0" w:beforeAutospacing="0" w:after="0" w:afterAutospacing="0"/>
              <w:textAlignment w:val="baseline"/>
              <w:rPr>
                <w:rFonts w:ascii="Arial" w:eastAsiaTheme="minorHAnsi" w:hAnsi="Arial" w:cs="Arial"/>
                <w:sz w:val="20"/>
                <w:szCs w:val="20"/>
              </w:rPr>
            </w:pPr>
            <w:r w:rsidRPr="008A1D26">
              <w:rPr>
                <w:rFonts w:ascii="Arial" w:eastAsiaTheme="minorHAnsi" w:hAnsi="Arial" w:cs="Arial"/>
                <w:sz w:val="20"/>
                <w:szCs w:val="20"/>
              </w:rPr>
              <w:t>802.526.5113 </w:t>
            </w:r>
          </w:p>
          <w:p w14:paraId="35D4E078" w14:textId="0B055F6E" w:rsidR="004F0F97" w:rsidRPr="008A1D26" w:rsidRDefault="007A1A3B"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8A1D26">
                <w:rPr>
                  <w:rFonts w:ascii="Arial" w:eastAsiaTheme="minorHAnsi" w:hAnsi="Arial" w:cs="Arial"/>
                  <w:b/>
                  <w:bCs/>
                  <w:sz w:val="20"/>
                  <w:szCs w:val="20"/>
                </w:rPr>
                <w:t>stu.slote@guidehouse.com</w:t>
              </w:r>
            </w:hyperlink>
          </w:p>
          <w:p w14:paraId="42B4385B" w14:textId="77777777" w:rsidR="004F0F97" w:rsidRPr="008A1D26" w:rsidRDefault="004F0F97" w:rsidP="004F0F97">
            <w:pPr>
              <w:pStyle w:val="Contactinfo"/>
              <w:rPr>
                <w:rFonts w:cs="Arial"/>
                <w:sz w:val="20"/>
              </w:rPr>
            </w:pPr>
          </w:p>
        </w:tc>
        <w:tc>
          <w:tcPr>
            <w:tcW w:w="3307" w:type="dxa"/>
          </w:tcPr>
          <w:p w14:paraId="0990578C" w14:textId="77777777" w:rsidR="00E37AC4" w:rsidRPr="008A1D26" w:rsidRDefault="00E37AC4" w:rsidP="00E37AC4">
            <w:pPr>
              <w:pStyle w:val="Contactinfo"/>
              <w:rPr>
                <w:rFonts w:cs="Arial"/>
                <w:sz w:val="20"/>
              </w:rPr>
            </w:pPr>
            <w:r w:rsidRPr="008A1D26">
              <w:rPr>
                <w:rFonts w:cs="Arial"/>
                <w:sz w:val="20"/>
              </w:rPr>
              <w:t>Laura Agapay-Read</w:t>
            </w:r>
          </w:p>
          <w:p w14:paraId="017B47B1" w14:textId="77777777" w:rsidR="00E37AC4" w:rsidRPr="008A1D26" w:rsidRDefault="00E37AC4" w:rsidP="00E37AC4">
            <w:pPr>
              <w:pStyle w:val="Contactinfo"/>
              <w:rPr>
                <w:rFonts w:cs="Arial"/>
                <w:sz w:val="20"/>
              </w:rPr>
            </w:pPr>
            <w:r w:rsidRPr="008A1D26">
              <w:rPr>
                <w:rFonts w:cs="Arial"/>
                <w:sz w:val="20"/>
              </w:rPr>
              <w:t>Associate Director</w:t>
            </w:r>
          </w:p>
          <w:p w14:paraId="7179FCC2" w14:textId="77777777" w:rsidR="00E37AC4" w:rsidRPr="008A1D26" w:rsidRDefault="00E37AC4" w:rsidP="00E37AC4">
            <w:pPr>
              <w:pStyle w:val="Contactinfo"/>
              <w:rPr>
                <w:rFonts w:cs="Arial"/>
                <w:sz w:val="20"/>
              </w:rPr>
            </w:pPr>
            <w:r w:rsidRPr="008A1D26">
              <w:rPr>
                <w:rFonts w:cs="Arial"/>
                <w:sz w:val="20"/>
              </w:rPr>
              <w:t>312.583.4178</w:t>
            </w:r>
          </w:p>
          <w:p w14:paraId="7B3087FD" w14:textId="0C98027D" w:rsidR="00E37AC4" w:rsidRPr="008A1D26" w:rsidRDefault="00A901EF" w:rsidP="00E37AC4">
            <w:pPr>
              <w:pStyle w:val="Contactinfo"/>
              <w:rPr>
                <w:rFonts w:cs="Arial"/>
                <w:b/>
                <w:bCs/>
                <w:color w:val="0070C0"/>
                <w:sz w:val="20"/>
              </w:rPr>
            </w:pPr>
            <w:r w:rsidRPr="008A1D26">
              <w:rPr>
                <w:rFonts w:cs="Arial"/>
                <w:b/>
                <w:bCs/>
                <w:sz w:val="20"/>
              </w:rPr>
              <w:t>l</w:t>
            </w:r>
            <w:r w:rsidR="00E37AC4" w:rsidRPr="008A1D26">
              <w:rPr>
                <w:rFonts w:cs="Arial"/>
                <w:b/>
                <w:bCs/>
                <w:sz w:val="20"/>
              </w:rPr>
              <w:t>aura.agapay.read@guidehouse.com</w:t>
            </w:r>
          </w:p>
          <w:p w14:paraId="4C98D54C" w14:textId="77777777" w:rsidR="00E37AC4" w:rsidRPr="008A1D26" w:rsidRDefault="00E37AC4" w:rsidP="004F0F97">
            <w:pPr>
              <w:pStyle w:val="Contactinfo"/>
              <w:rPr>
                <w:rFonts w:cs="Arial"/>
                <w:color w:val="0070C0"/>
                <w:sz w:val="20"/>
              </w:rPr>
            </w:pPr>
          </w:p>
          <w:p w14:paraId="1BCB59DB" w14:textId="77777777" w:rsidR="00E37AC4" w:rsidRPr="008A1D26" w:rsidRDefault="00E37AC4" w:rsidP="004F0F97">
            <w:pPr>
              <w:pStyle w:val="Contactinfo"/>
              <w:rPr>
                <w:rFonts w:cs="Arial"/>
                <w:sz w:val="20"/>
              </w:rPr>
            </w:pPr>
          </w:p>
          <w:p w14:paraId="4DBBDC0C" w14:textId="77777777" w:rsidR="00E37AC4" w:rsidRPr="008A1D26" w:rsidRDefault="00E37AC4" w:rsidP="004F0F97">
            <w:pPr>
              <w:pStyle w:val="Contactinfo"/>
              <w:rPr>
                <w:rFonts w:cs="Arial"/>
                <w:sz w:val="20"/>
              </w:rPr>
            </w:pPr>
          </w:p>
          <w:p w14:paraId="76D5A099" w14:textId="77777777" w:rsidR="00E37AC4" w:rsidRPr="008A1D26" w:rsidRDefault="00E37AC4" w:rsidP="004F0F97">
            <w:pPr>
              <w:pStyle w:val="Contactinfo"/>
              <w:rPr>
                <w:rFonts w:cs="Arial"/>
                <w:sz w:val="20"/>
              </w:rPr>
            </w:pPr>
          </w:p>
          <w:p w14:paraId="2C8E36AD" w14:textId="7A5DAD7D" w:rsidR="00E37AC4" w:rsidRPr="008A1D26"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D66F33">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2166658D" w14:textId="789CE9BB" w:rsidR="00591190"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562586" w:history="1">
        <w:r w:rsidR="00591190" w:rsidRPr="00C65B32">
          <w:rPr>
            <w:rStyle w:val="Hyperlink"/>
            <w:noProof/>
          </w:rPr>
          <w:t>1. Introduction</w:t>
        </w:r>
        <w:r w:rsidR="00591190">
          <w:rPr>
            <w:noProof/>
            <w:webHidden/>
          </w:rPr>
          <w:tab/>
        </w:r>
        <w:r w:rsidR="00591190">
          <w:rPr>
            <w:noProof/>
            <w:webHidden/>
          </w:rPr>
          <w:fldChar w:fldCharType="begin"/>
        </w:r>
        <w:r w:rsidR="00591190">
          <w:rPr>
            <w:noProof/>
            <w:webHidden/>
          </w:rPr>
          <w:instrText xml:space="preserve"> PAGEREF _Toc162562586 \h </w:instrText>
        </w:r>
        <w:r w:rsidR="00591190">
          <w:rPr>
            <w:noProof/>
            <w:webHidden/>
          </w:rPr>
        </w:r>
        <w:r w:rsidR="00591190">
          <w:rPr>
            <w:noProof/>
            <w:webHidden/>
          </w:rPr>
          <w:fldChar w:fldCharType="separate"/>
        </w:r>
        <w:r w:rsidR="00591190">
          <w:rPr>
            <w:noProof/>
            <w:webHidden/>
          </w:rPr>
          <w:t>A-1</w:t>
        </w:r>
        <w:r w:rsidR="00591190">
          <w:rPr>
            <w:noProof/>
            <w:webHidden/>
          </w:rPr>
          <w:fldChar w:fldCharType="end"/>
        </w:r>
      </w:hyperlink>
    </w:p>
    <w:p w14:paraId="7052A876" w14:textId="6792F616"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87" w:history="1">
        <w:r w:rsidR="00591190" w:rsidRPr="00C65B32">
          <w:rPr>
            <w:rStyle w:val="Hyperlink"/>
            <w:noProof/>
          </w:rPr>
          <w:t>2. Program Description</w:t>
        </w:r>
        <w:r w:rsidR="00591190">
          <w:rPr>
            <w:noProof/>
            <w:webHidden/>
          </w:rPr>
          <w:tab/>
        </w:r>
        <w:r w:rsidR="00591190">
          <w:rPr>
            <w:noProof/>
            <w:webHidden/>
          </w:rPr>
          <w:fldChar w:fldCharType="begin"/>
        </w:r>
        <w:r w:rsidR="00591190">
          <w:rPr>
            <w:noProof/>
            <w:webHidden/>
          </w:rPr>
          <w:instrText xml:space="preserve"> PAGEREF _Toc162562587 \h </w:instrText>
        </w:r>
        <w:r w:rsidR="00591190">
          <w:rPr>
            <w:noProof/>
            <w:webHidden/>
          </w:rPr>
        </w:r>
        <w:r w:rsidR="00591190">
          <w:rPr>
            <w:noProof/>
            <w:webHidden/>
          </w:rPr>
          <w:fldChar w:fldCharType="separate"/>
        </w:r>
        <w:r w:rsidR="00591190">
          <w:rPr>
            <w:noProof/>
            <w:webHidden/>
          </w:rPr>
          <w:t>A-1</w:t>
        </w:r>
        <w:r w:rsidR="00591190">
          <w:rPr>
            <w:noProof/>
            <w:webHidden/>
          </w:rPr>
          <w:fldChar w:fldCharType="end"/>
        </w:r>
      </w:hyperlink>
    </w:p>
    <w:p w14:paraId="2E15B9B2" w14:textId="236D0A3F"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88" w:history="1">
        <w:r w:rsidR="00591190" w:rsidRPr="00C65B32">
          <w:rPr>
            <w:rStyle w:val="Hyperlink"/>
            <w:noProof/>
          </w:rPr>
          <w:t>3. Program Savings Detail</w:t>
        </w:r>
        <w:r w:rsidR="00591190">
          <w:rPr>
            <w:noProof/>
            <w:webHidden/>
          </w:rPr>
          <w:tab/>
        </w:r>
        <w:r w:rsidR="00591190">
          <w:rPr>
            <w:noProof/>
            <w:webHidden/>
          </w:rPr>
          <w:fldChar w:fldCharType="begin"/>
        </w:r>
        <w:r w:rsidR="00591190">
          <w:rPr>
            <w:noProof/>
            <w:webHidden/>
          </w:rPr>
          <w:instrText xml:space="preserve"> PAGEREF _Toc162562588 \h </w:instrText>
        </w:r>
        <w:r w:rsidR="00591190">
          <w:rPr>
            <w:noProof/>
            <w:webHidden/>
          </w:rPr>
        </w:r>
        <w:r w:rsidR="00591190">
          <w:rPr>
            <w:noProof/>
            <w:webHidden/>
          </w:rPr>
          <w:fldChar w:fldCharType="separate"/>
        </w:r>
        <w:r w:rsidR="00591190">
          <w:rPr>
            <w:noProof/>
            <w:webHidden/>
          </w:rPr>
          <w:t>A-4</w:t>
        </w:r>
        <w:r w:rsidR="00591190">
          <w:rPr>
            <w:noProof/>
            <w:webHidden/>
          </w:rPr>
          <w:fldChar w:fldCharType="end"/>
        </w:r>
      </w:hyperlink>
    </w:p>
    <w:p w14:paraId="12819AD6" w14:textId="75FBB27B"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89" w:history="1">
        <w:r w:rsidR="00591190" w:rsidRPr="00C65B32">
          <w:rPr>
            <w:rStyle w:val="Hyperlink"/>
            <w:noProof/>
          </w:rPr>
          <w:t>4. Program Savings by Measure</w:t>
        </w:r>
        <w:r w:rsidR="00591190">
          <w:rPr>
            <w:noProof/>
            <w:webHidden/>
          </w:rPr>
          <w:tab/>
        </w:r>
        <w:r w:rsidR="00591190">
          <w:rPr>
            <w:noProof/>
            <w:webHidden/>
          </w:rPr>
          <w:fldChar w:fldCharType="begin"/>
        </w:r>
        <w:r w:rsidR="00591190">
          <w:rPr>
            <w:noProof/>
            <w:webHidden/>
          </w:rPr>
          <w:instrText xml:space="preserve"> PAGEREF _Toc162562589 \h </w:instrText>
        </w:r>
        <w:r w:rsidR="00591190">
          <w:rPr>
            <w:noProof/>
            <w:webHidden/>
          </w:rPr>
        </w:r>
        <w:r w:rsidR="00591190">
          <w:rPr>
            <w:noProof/>
            <w:webHidden/>
          </w:rPr>
          <w:fldChar w:fldCharType="separate"/>
        </w:r>
        <w:r w:rsidR="00591190">
          <w:rPr>
            <w:noProof/>
            <w:webHidden/>
          </w:rPr>
          <w:t>A-5</w:t>
        </w:r>
        <w:r w:rsidR="00591190">
          <w:rPr>
            <w:noProof/>
            <w:webHidden/>
          </w:rPr>
          <w:fldChar w:fldCharType="end"/>
        </w:r>
      </w:hyperlink>
    </w:p>
    <w:p w14:paraId="111DCDED" w14:textId="7493CCD1"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90" w:history="1">
        <w:r w:rsidR="00591190" w:rsidRPr="00C65B32">
          <w:rPr>
            <w:rStyle w:val="Hyperlink"/>
            <w:noProof/>
          </w:rPr>
          <w:t>5. Impact Analysis Findings and Recommendations</w:t>
        </w:r>
        <w:r w:rsidR="00591190">
          <w:rPr>
            <w:noProof/>
            <w:webHidden/>
          </w:rPr>
          <w:tab/>
        </w:r>
        <w:r w:rsidR="00591190">
          <w:rPr>
            <w:noProof/>
            <w:webHidden/>
          </w:rPr>
          <w:fldChar w:fldCharType="begin"/>
        </w:r>
        <w:r w:rsidR="00591190">
          <w:rPr>
            <w:noProof/>
            <w:webHidden/>
          </w:rPr>
          <w:instrText xml:space="preserve"> PAGEREF _Toc162562590 \h </w:instrText>
        </w:r>
        <w:r w:rsidR="00591190">
          <w:rPr>
            <w:noProof/>
            <w:webHidden/>
          </w:rPr>
        </w:r>
        <w:r w:rsidR="00591190">
          <w:rPr>
            <w:noProof/>
            <w:webHidden/>
          </w:rPr>
          <w:fldChar w:fldCharType="separate"/>
        </w:r>
        <w:r w:rsidR="00591190">
          <w:rPr>
            <w:noProof/>
            <w:webHidden/>
          </w:rPr>
          <w:t>A-7</w:t>
        </w:r>
        <w:r w:rsidR="00591190">
          <w:rPr>
            <w:noProof/>
            <w:webHidden/>
          </w:rPr>
          <w:fldChar w:fldCharType="end"/>
        </w:r>
      </w:hyperlink>
    </w:p>
    <w:p w14:paraId="3F71A9D5" w14:textId="3CA39ED4" w:rsidR="00591190" w:rsidRDefault="007A1A3B">
      <w:pPr>
        <w:pStyle w:val="TOC2"/>
        <w:rPr>
          <w:rFonts w:asciiTheme="minorHAnsi" w:eastAsiaTheme="minorEastAsia" w:hAnsiTheme="minorHAnsi" w:cstheme="minorBidi"/>
          <w:kern w:val="2"/>
          <w:szCs w:val="22"/>
          <w14:ligatures w14:val="standardContextual"/>
        </w:rPr>
      </w:pPr>
      <w:hyperlink w:anchor="_Toc162562591" w:history="1">
        <w:r w:rsidR="00591190" w:rsidRPr="00C65B32">
          <w:rPr>
            <w:rStyle w:val="Hyperlink"/>
          </w:rPr>
          <w:t>5.1 Impact Parameter Estimates</w:t>
        </w:r>
        <w:r w:rsidR="00591190">
          <w:rPr>
            <w:webHidden/>
          </w:rPr>
          <w:tab/>
        </w:r>
        <w:r w:rsidR="00591190">
          <w:rPr>
            <w:webHidden/>
          </w:rPr>
          <w:fldChar w:fldCharType="begin"/>
        </w:r>
        <w:r w:rsidR="00591190">
          <w:rPr>
            <w:webHidden/>
          </w:rPr>
          <w:instrText xml:space="preserve"> PAGEREF _Toc162562591 \h </w:instrText>
        </w:r>
        <w:r w:rsidR="00591190">
          <w:rPr>
            <w:webHidden/>
          </w:rPr>
        </w:r>
        <w:r w:rsidR="00591190">
          <w:rPr>
            <w:webHidden/>
          </w:rPr>
          <w:fldChar w:fldCharType="separate"/>
        </w:r>
        <w:r w:rsidR="00591190">
          <w:rPr>
            <w:webHidden/>
          </w:rPr>
          <w:t>A-7</w:t>
        </w:r>
        <w:r w:rsidR="00591190">
          <w:rPr>
            <w:webHidden/>
          </w:rPr>
          <w:fldChar w:fldCharType="end"/>
        </w:r>
      </w:hyperlink>
    </w:p>
    <w:p w14:paraId="068D14B8" w14:textId="182120BD" w:rsidR="00591190" w:rsidRDefault="007A1A3B">
      <w:pPr>
        <w:pStyle w:val="TOC2"/>
        <w:rPr>
          <w:rFonts w:asciiTheme="minorHAnsi" w:eastAsiaTheme="minorEastAsia" w:hAnsiTheme="minorHAnsi" w:cstheme="minorBidi"/>
          <w:kern w:val="2"/>
          <w:szCs w:val="22"/>
          <w14:ligatures w14:val="standardContextual"/>
        </w:rPr>
      </w:pPr>
      <w:hyperlink w:anchor="_Toc162562592" w:history="1">
        <w:r w:rsidR="00591190" w:rsidRPr="00C65B32">
          <w:rPr>
            <w:rStyle w:val="Hyperlink"/>
          </w:rPr>
          <w:t>5.2 Findings and Recommendations</w:t>
        </w:r>
        <w:r w:rsidR="00591190">
          <w:rPr>
            <w:webHidden/>
          </w:rPr>
          <w:tab/>
        </w:r>
        <w:r w:rsidR="00591190">
          <w:rPr>
            <w:webHidden/>
          </w:rPr>
          <w:fldChar w:fldCharType="begin"/>
        </w:r>
        <w:r w:rsidR="00591190">
          <w:rPr>
            <w:webHidden/>
          </w:rPr>
          <w:instrText xml:space="preserve"> PAGEREF _Toc162562592 \h </w:instrText>
        </w:r>
        <w:r w:rsidR="00591190">
          <w:rPr>
            <w:webHidden/>
          </w:rPr>
        </w:r>
        <w:r w:rsidR="00591190">
          <w:rPr>
            <w:webHidden/>
          </w:rPr>
          <w:fldChar w:fldCharType="separate"/>
        </w:r>
        <w:r w:rsidR="00591190">
          <w:rPr>
            <w:webHidden/>
          </w:rPr>
          <w:t>A-8</w:t>
        </w:r>
        <w:r w:rsidR="00591190">
          <w:rPr>
            <w:webHidden/>
          </w:rPr>
          <w:fldChar w:fldCharType="end"/>
        </w:r>
      </w:hyperlink>
    </w:p>
    <w:p w14:paraId="6D607D21" w14:textId="57A858D7"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93" w:history="1">
        <w:r w:rsidR="00591190" w:rsidRPr="00C65B32">
          <w:rPr>
            <w:rStyle w:val="Hyperlink"/>
            <w:noProof/>
          </w:rPr>
          <w:t>Appendix A. Impact Analysis Methodology</w:t>
        </w:r>
        <w:r w:rsidR="00591190">
          <w:rPr>
            <w:noProof/>
            <w:webHidden/>
          </w:rPr>
          <w:tab/>
        </w:r>
        <w:r w:rsidR="00591190">
          <w:rPr>
            <w:noProof/>
            <w:webHidden/>
          </w:rPr>
          <w:fldChar w:fldCharType="begin"/>
        </w:r>
        <w:r w:rsidR="00591190">
          <w:rPr>
            <w:noProof/>
            <w:webHidden/>
          </w:rPr>
          <w:instrText xml:space="preserve"> PAGEREF _Toc162562593 \h </w:instrText>
        </w:r>
        <w:r w:rsidR="00591190">
          <w:rPr>
            <w:noProof/>
            <w:webHidden/>
          </w:rPr>
        </w:r>
        <w:r w:rsidR="00591190">
          <w:rPr>
            <w:noProof/>
            <w:webHidden/>
          </w:rPr>
          <w:fldChar w:fldCharType="separate"/>
        </w:r>
        <w:r w:rsidR="00591190">
          <w:rPr>
            <w:noProof/>
            <w:webHidden/>
          </w:rPr>
          <w:t>A-10</w:t>
        </w:r>
        <w:r w:rsidR="00591190">
          <w:rPr>
            <w:noProof/>
            <w:webHidden/>
          </w:rPr>
          <w:fldChar w:fldCharType="end"/>
        </w:r>
      </w:hyperlink>
    </w:p>
    <w:p w14:paraId="29AD5439" w14:textId="180E7A68" w:rsidR="00591190" w:rsidRDefault="007A1A3B">
      <w:pPr>
        <w:pStyle w:val="TOC1"/>
        <w:rPr>
          <w:rFonts w:asciiTheme="minorHAnsi" w:eastAsiaTheme="minorEastAsia" w:hAnsiTheme="minorHAnsi" w:cstheme="minorBidi"/>
          <w:b w:val="0"/>
          <w:noProof/>
          <w:kern w:val="2"/>
          <w:sz w:val="22"/>
          <w14:ligatures w14:val="standardContextual"/>
        </w:rPr>
      </w:pPr>
      <w:hyperlink w:anchor="_Toc162562594" w:history="1">
        <w:r w:rsidR="00591190" w:rsidRPr="00C65B32">
          <w:rPr>
            <w:rStyle w:val="Hyperlink"/>
            <w:noProof/>
          </w:rPr>
          <w:t>Appendix B. Program Specific Inputs for the Illinois TRC</w:t>
        </w:r>
        <w:r w:rsidR="00591190">
          <w:rPr>
            <w:noProof/>
            <w:webHidden/>
          </w:rPr>
          <w:tab/>
        </w:r>
        <w:r w:rsidR="00591190">
          <w:rPr>
            <w:noProof/>
            <w:webHidden/>
          </w:rPr>
          <w:fldChar w:fldCharType="begin"/>
        </w:r>
        <w:r w:rsidR="00591190">
          <w:rPr>
            <w:noProof/>
            <w:webHidden/>
          </w:rPr>
          <w:instrText xml:space="preserve"> PAGEREF _Toc162562594 \h </w:instrText>
        </w:r>
        <w:r w:rsidR="00591190">
          <w:rPr>
            <w:noProof/>
            <w:webHidden/>
          </w:rPr>
        </w:r>
        <w:r w:rsidR="00591190">
          <w:rPr>
            <w:noProof/>
            <w:webHidden/>
          </w:rPr>
          <w:fldChar w:fldCharType="separate"/>
        </w:r>
        <w:r w:rsidR="00591190">
          <w:rPr>
            <w:noProof/>
            <w:webHidden/>
          </w:rPr>
          <w:t>B-1</w:t>
        </w:r>
        <w:r w:rsidR="00591190">
          <w:rPr>
            <w:noProof/>
            <w:webHidden/>
          </w:rPr>
          <w:fldChar w:fldCharType="end"/>
        </w:r>
      </w:hyperlink>
    </w:p>
    <w:p w14:paraId="34CB025D" w14:textId="7984E4A6"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1E67F86" w14:textId="4412DB58" w:rsidR="00591190"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2562595" w:history="1">
        <w:r w:rsidR="00591190" w:rsidRPr="000A10C7">
          <w:rPr>
            <w:rStyle w:val="Hyperlink"/>
            <w:noProof/>
          </w:rPr>
          <w:t>Table 2</w:t>
        </w:r>
        <w:r w:rsidR="00591190" w:rsidRPr="000A10C7">
          <w:rPr>
            <w:rStyle w:val="Hyperlink"/>
            <w:noProof/>
          </w:rPr>
          <w:noBreakHyphen/>
          <w:t>1. 2023 Volumetric Summary for PGL</w:t>
        </w:r>
        <w:r w:rsidR="00591190">
          <w:rPr>
            <w:noProof/>
            <w:webHidden/>
          </w:rPr>
          <w:tab/>
        </w:r>
        <w:r w:rsidR="00591190">
          <w:rPr>
            <w:noProof/>
            <w:webHidden/>
          </w:rPr>
          <w:fldChar w:fldCharType="begin"/>
        </w:r>
        <w:r w:rsidR="00591190">
          <w:rPr>
            <w:noProof/>
            <w:webHidden/>
          </w:rPr>
          <w:instrText xml:space="preserve"> PAGEREF _Toc162562595 \h </w:instrText>
        </w:r>
        <w:r w:rsidR="00591190">
          <w:rPr>
            <w:noProof/>
            <w:webHidden/>
          </w:rPr>
        </w:r>
        <w:r w:rsidR="00591190">
          <w:rPr>
            <w:noProof/>
            <w:webHidden/>
          </w:rPr>
          <w:fldChar w:fldCharType="separate"/>
        </w:r>
        <w:r w:rsidR="00591190">
          <w:rPr>
            <w:noProof/>
            <w:webHidden/>
          </w:rPr>
          <w:t>A-1</w:t>
        </w:r>
        <w:r w:rsidR="00591190">
          <w:rPr>
            <w:noProof/>
            <w:webHidden/>
          </w:rPr>
          <w:fldChar w:fldCharType="end"/>
        </w:r>
      </w:hyperlink>
    </w:p>
    <w:p w14:paraId="12B70DA0" w14:textId="4ED4B2C9"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596" w:history="1">
        <w:r w:rsidR="00591190" w:rsidRPr="000A10C7">
          <w:rPr>
            <w:rStyle w:val="Hyperlink"/>
            <w:noProof/>
          </w:rPr>
          <w:t>Table 2</w:t>
        </w:r>
        <w:r w:rsidR="00591190" w:rsidRPr="000A10C7">
          <w:rPr>
            <w:rStyle w:val="Hyperlink"/>
            <w:noProof/>
          </w:rPr>
          <w:noBreakHyphen/>
          <w:t>2. 2023 Installed Measure Quantities for PGL</w:t>
        </w:r>
        <w:r w:rsidR="00591190">
          <w:rPr>
            <w:noProof/>
            <w:webHidden/>
          </w:rPr>
          <w:tab/>
        </w:r>
        <w:r w:rsidR="00591190">
          <w:rPr>
            <w:noProof/>
            <w:webHidden/>
          </w:rPr>
          <w:fldChar w:fldCharType="begin"/>
        </w:r>
        <w:r w:rsidR="00591190">
          <w:rPr>
            <w:noProof/>
            <w:webHidden/>
          </w:rPr>
          <w:instrText xml:space="preserve"> PAGEREF _Toc162562596 \h </w:instrText>
        </w:r>
        <w:r w:rsidR="00591190">
          <w:rPr>
            <w:noProof/>
            <w:webHidden/>
          </w:rPr>
        </w:r>
        <w:r w:rsidR="00591190">
          <w:rPr>
            <w:noProof/>
            <w:webHidden/>
          </w:rPr>
          <w:fldChar w:fldCharType="separate"/>
        </w:r>
        <w:r w:rsidR="00591190">
          <w:rPr>
            <w:noProof/>
            <w:webHidden/>
          </w:rPr>
          <w:t>A-2</w:t>
        </w:r>
        <w:r w:rsidR="00591190">
          <w:rPr>
            <w:noProof/>
            <w:webHidden/>
          </w:rPr>
          <w:fldChar w:fldCharType="end"/>
        </w:r>
      </w:hyperlink>
    </w:p>
    <w:p w14:paraId="139273B7" w14:textId="226CE46F"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597" w:history="1">
        <w:r w:rsidR="00591190" w:rsidRPr="000A10C7">
          <w:rPr>
            <w:rStyle w:val="Hyperlink"/>
            <w:noProof/>
          </w:rPr>
          <w:t>Table 2</w:t>
        </w:r>
        <w:r w:rsidR="00591190" w:rsidRPr="000A10C7">
          <w:rPr>
            <w:rStyle w:val="Hyperlink"/>
            <w:noProof/>
          </w:rPr>
          <w:noBreakHyphen/>
          <w:t>3. 2023 Volumetric Summary for NSG</w:t>
        </w:r>
        <w:r w:rsidR="00591190">
          <w:rPr>
            <w:noProof/>
            <w:webHidden/>
          </w:rPr>
          <w:tab/>
        </w:r>
        <w:r w:rsidR="00591190">
          <w:rPr>
            <w:noProof/>
            <w:webHidden/>
          </w:rPr>
          <w:fldChar w:fldCharType="begin"/>
        </w:r>
        <w:r w:rsidR="00591190">
          <w:rPr>
            <w:noProof/>
            <w:webHidden/>
          </w:rPr>
          <w:instrText xml:space="preserve"> PAGEREF _Toc162562597 \h </w:instrText>
        </w:r>
        <w:r w:rsidR="00591190">
          <w:rPr>
            <w:noProof/>
            <w:webHidden/>
          </w:rPr>
        </w:r>
        <w:r w:rsidR="00591190">
          <w:rPr>
            <w:noProof/>
            <w:webHidden/>
          </w:rPr>
          <w:fldChar w:fldCharType="separate"/>
        </w:r>
        <w:r w:rsidR="00591190">
          <w:rPr>
            <w:noProof/>
            <w:webHidden/>
          </w:rPr>
          <w:t>A-3</w:t>
        </w:r>
        <w:r w:rsidR="00591190">
          <w:rPr>
            <w:noProof/>
            <w:webHidden/>
          </w:rPr>
          <w:fldChar w:fldCharType="end"/>
        </w:r>
      </w:hyperlink>
    </w:p>
    <w:p w14:paraId="746DFCFB" w14:textId="12476AF1"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598" w:history="1">
        <w:r w:rsidR="00591190" w:rsidRPr="000A10C7">
          <w:rPr>
            <w:rStyle w:val="Hyperlink"/>
            <w:noProof/>
          </w:rPr>
          <w:t>Table 2</w:t>
        </w:r>
        <w:r w:rsidR="00591190" w:rsidRPr="000A10C7">
          <w:rPr>
            <w:rStyle w:val="Hyperlink"/>
            <w:noProof/>
          </w:rPr>
          <w:noBreakHyphen/>
          <w:t>4. 2023 Installed Measure Quantities for NSG</w:t>
        </w:r>
        <w:r w:rsidR="00591190">
          <w:rPr>
            <w:noProof/>
            <w:webHidden/>
          </w:rPr>
          <w:tab/>
        </w:r>
        <w:r w:rsidR="00591190">
          <w:rPr>
            <w:noProof/>
            <w:webHidden/>
          </w:rPr>
          <w:fldChar w:fldCharType="begin"/>
        </w:r>
        <w:r w:rsidR="00591190">
          <w:rPr>
            <w:noProof/>
            <w:webHidden/>
          </w:rPr>
          <w:instrText xml:space="preserve"> PAGEREF _Toc162562598 \h </w:instrText>
        </w:r>
        <w:r w:rsidR="00591190">
          <w:rPr>
            <w:noProof/>
            <w:webHidden/>
          </w:rPr>
        </w:r>
        <w:r w:rsidR="00591190">
          <w:rPr>
            <w:noProof/>
            <w:webHidden/>
          </w:rPr>
          <w:fldChar w:fldCharType="separate"/>
        </w:r>
        <w:r w:rsidR="00591190">
          <w:rPr>
            <w:noProof/>
            <w:webHidden/>
          </w:rPr>
          <w:t>A-3</w:t>
        </w:r>
        <w:r w:rsidR="00591190">
          <w:rPr>
            <w:noProof/>
            <w:webHidden/>
          </w:rPr>
          <w:fldChar w:fldCharType="end"/>
        </w:r>
      </w:hyperlink>
    </w:p>
    <w:p w14:paraId="3A8F30A8" w14:textId="7024F2CC"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599" w:history="1">
        <w:r w:rsidR="00591190" w:rsidRPr="000A10C7">
          <w:rPr>
            <w:rStyle w:val="Hyperlink"/>
            <w:noProof/>
          </w:rPr>
          <w:t>Table 3</w:t>
        </w:r>
        <w:r w:rsidR="00591190" w:rsidRPr="000A10C7">
          <w:rPr>
            <w:rStyle w:val="Hyperlink"/>
            <w:noProof/>
          </w:rPr>
          <w:noBreakHyphen/>
          <w:t>1. 2023 Annual Energy Savings Summary for PGL</w:t>
        </w:r>
        <w:r w:rsidR="00591190">
          <w:rPr>
            <w:noProof/>
            <w:webHidden/>
          </w:rPr>
          <w:tab/>
        </w:r>
        <w:r w:rsidR="00591190">
          <w:rPr>
            <w:noProof/>
            <w:webHidden/>
          </w:rPr>
          <w:fldChar w:fldCharType="begin"/>
        </w:r>
        <w:r w:rsidR="00591190">
          <w:rPr>
            <w:noProof/>
            <w:webHidden/>
          </w:rPr>
          <w:instrText xml:space="preserve"> PAGEREF _Toc162562599 \h </w:instrText>
        </w:r>
        <w:r w:rsidR="00591190">
          <w:rPr>
            <w:noProof/>
            <w:webHidden/>
          </w:rPr>
        </w:r>
        <w:r w:rsidR="00591190">
          <w:rPr>
            <w:noProof/>
            <w:webHidden/>
          </w:rPr>
          <w:fldChar w:fldCharType="separate"/>
        </w:r>
        <w:r w:rsidR="00591190">
          <w:rPr>
            <w:noProof/>
            <w:webHidden/>
          </w:rPr>
          <w:t>A-4</w:t>
        </w:r>
        <w:r w:rsidR="00591190">
          <w:rPr>
            <w:noProof/>
            <w:webHidden/>
          </w:rPr>
          <w:fldChar w:fldCharType="end"/>
        </w:r>
      </w:hyperlink>
    </w:p>
    <w:p w14:paraId="224A6018" w14:textId="3D6D9E9C"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600" w:history="1">
        <w:r w:rsidR="00591190" w:rsidRPr="000A10C7">
          <w:rPr>
            <w:rStyle w:val="Hyperlink"/>
            <w:noProof/>
          </w:rPr>
          <w:t>Table 3</w:t>
        </w:r>
        <w:r w:rsidR="00591190" w:rsidRPr="000A10C7">
          <w:rPr>
            <w:rStyle w:val="Hyperlink"/>
            <w:noProof/>
          </w:rPr>
          <w:noBreakHyphen/>
          <w:t>2. 2023 Annual Energy Savings Summary for NSG</w:t>
        </w:r>
        <w:r w:rsidR="00591190">
          <w:rPr>
            <w:noProof/>
            <w:webHidden/>
          </w:rPr>
          <w:tab/>
        </w:r>
        <w:r w:rsidR="00591190">
          <w:rPr>
            <w:noProof/>
            <w:webHidden/>
          </w:rPr>
          <w:fldChar w:fldCharType="begin"/>
        </w:r>
        <w:r w:rsidR="00591190">
          <w:rPr>
            <w:noProof/>
            <w:webHidden/>
          </w:rPr>
          <w:instrText xml:space="preserve"> PAGEREF _Toc162562600 \h </w:instrText>
        </w:r>
        <w:r w:rsidR="00591190">
          <w:rPr>
            <w:noProof/>
            <w:webHidden/>
          </w:rPr>
        </w:r>
        <w:r w:rsidR="00591190">
          <w:rPr>
            <w:noProof/>
            <w:webHidden/>
          </w:rPr>
          <w:fldChar w:fldCharType="separate"/>
        </w:r>
        <w:r w:rsidR="00591190">
          <w:rPr>
            <w:noProof/>
            <w:webHidden/>
          </w:rPr>
          <w:t>A-4</w:t>
        </w:r>
        <w:r w:rsidR="00591190">
          <w:rPr>
            <w:noProof/>
            <w:webHidden/>
          </w:rPr>
          <w:fldChar w:fldCharType="end"/>
        </w:r>
      </w:hyperlink>
    </w:p>
    <w:p w14:paraId="1A554200" w14:textId="2DEF6902"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601" w:history="1">
        <w:r w:rsidR="00591190" w:rsidRPr="000A10C7">
          <w:rPr>
            <w:rStyle w:val="Hyperlink"/>
            <w:noProof/>
          </w:rPr>
          <w:t>Table 4</w:t>
        </w:r>
        <w:r w:rsidR="00591190" w:rsidRPr="000A10C7">
          <w:rPr>
            <w:rStyle w:val="Hyperlink"/>
            <w:noProof/>
          </w:rPr>
          <w:noBreakHyphen/>
          <w:t>1. 2023 Annual Energy Savings by Measure for PGL</w:t>
        </w:r>
        <w:r w:rsidR="00591190">
          <w:rPr>
            <w:noProof/>
            <w:webHidden/>
          </w:rPr>
          <w:tab/>
        </w:r>
        <w:r w:rsidR="00591190">
          <w:rPr>
            <w:noProof/>
            <w:webHidden/>
          </w:rPr>
          <w:fldChar w:fldCharType="begin"/>
        </w:r>
        <w:r w:rsidR="00591190">
          <w:rPr>
            <w:noProof/>
            <w:webHidden/>
          </w:rPr>
          <w:instrText xml:space="preserve"> PAGEREF _Toc162562601 \h </w:instrText>
        </w:r>
        <w:r w:rsidR="00591190">
          <w:rPr>
            <w:noProof/>
            <w:webHidden/>
          </w:rPr>
        </w:r>
        <w:r w:rsidR="00591190">
          <w:rPr>
            <w:noProof/>
            <w:webHidden/>
          </w:rPr>
          <w:fldChar w:fldCharType="separate"/>
        </w:r>
        <w:r w:rsidR="00591190">
          <w:rPr>
            <w:noProof/>
            <w:webHidden/>
          </w:rPr>
          <w:t>A-5</w:t>
        </w:r>
        <w:r w:rsidR="00591190">
          <w:rPr>
            <w:noProof/>
            <w:webHidden/>
          </w:rPr>
          <w:fldChar w:fldCharType="end"/>
        </w:r>
      </w:hyperlink>
    </w:p>
    <w:p w14:paraId="53D1C634" w14:textId="31703114"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602" w:history="1">
        <w:r w:rsidR="00591190" w:rsidRPr="000A10C7">
          <w:rPr>
            <w:rStyle w:val="Hyperlink"/>
            <w:noProof/>
          </w:rPr>
          <w:t>Table 4</w:t>
        </w:r>
        <w:r w:rsidR="00591190" w:rsidRPr="000A10C7">
          <w:rPr>
            <w:rStyle w:val="Hyperlink"/>
            <w:noProof/>
          </w:rPr>
          <w:noBreakHyphen/>
          <w:t>2. 2023 Annual Energy Savings by Measure for NSG</w:t>
        </w:r>
        <w:r w:rsidR="00591190">
          <w:rPr>
            <w:noProof/>
            <w:webHidden/>
          </w:rPr>
          <w:tab/>
        </w:r>
        <w:r w:rsidR="00591190">
          <w:rPr>
            <w:noProof/>
            <w:webHidden/>
          </w:rPr>
          <w:fldChar w:fldCharType="begin"/>
        </w:r>
        <w:r w:rsidR="00591190">
          <w:rPr>
            <w:noProof/>
            <w:webHidden/>
          </w:rPr>
          <w:instrText xml:space="preserve"> PAGEREF _Toc162562602 \h </w:instrText>
        </w:r>
        <w:r w:rsidR="00591190">
          <w:rPr>
            <w:noProof/>
            <w:webHidden/>
          </w:rPr>
        </w:r>
        <w:r w:rsidR="00591190">
          <w:rPr>
            <w:noProof/>
            <w:webHidden/>
          </w:rPr>
          <w:fldChar w:fldCharType="separate"/>
        </w:r>
        <w:r w:rsidR="00591190">
          <w:rPr>
            <w:noProof/>
            <w:webHidden/>
          </w:rPr>
          <w:t>A-6</w:t>
        </w:r>
        <w:r w:rsidR="00591190">
          <w:rPr>
            <w:noProof/>
            <w:webHidden/>
          </w:rPr>
          <w:fldChar w:fldCharType="end"/>
        </w:r>
      </w:hyperlink>
    </w:p>
    <w:p w14:paraId="31AD8851" w14:textId="31F6DDD1" w:rsidR="00591190" w:rsidRDefault="007A1A3B">
      <w:pPr>
        <w:pStyle w:val="TableofFigures"/>
        <w:rPr>
          <w:rFonts w:asciiTheme="minorHAnsi" w:eastAsiaTheme="minorEastAsia" w:hAnsiTheme="minorHAnsi" w:cstheme="minorBidi"/>
          <w:noProof/>
          <w:kern w:val="2"/>
          <w:szCs w:val="22"/>
          <w14:ligatures w14:val="standardContextual"/>
        </w:rPr>
      </w:pPr>
      <w:hyperlink w:anchor="_Toc162562603" w:history="1">
        <w:r w:rsidR="00591190" w:rsidRPr="000A10C7">
          <w:rPr>
            <w:rStyle w:val="Hyperlink"/>
            <w:noProof/>
          </w:rPr>
          <w:t>Table 5</w:t>
        </w:r>
        <w:r w:rsidR="00591190" w:rsidRPr="000A10C7">
          <w:rPr>
            <w:rStyle w:val="Hyperlink"/>
            <w:noProof/>
          </w:rPr>
          <w:noBreakHyphen/>
          <w:t>1. Verified Gross Savings Parameters</w:t>
        </w:r>
        <w:r w:rsidR="00591190">
          <w:rPr>
            <w:noProof/>
            <w:webHidden/>
          </w:rPr>
          <w:tab/>
        </w:r>
        <w:r w:rsidR="00591190">
          <w:rPr>
            <w:noProof/>
            <w:webHidden/>
          </w:rPr>
          <w:fldChar w:fldCharType="begin"/>
        </w:r>
        <w:r w:rsidR="00591190">
          <w:rPr>
            <w:noProof/>
            <w:webHidden/>
          </w:rPr>
          <w:instrText xml:space="preserve"> PAGEREF _Toc162562603 \h </w:instrText>
        </w:r>
        <w:r w:rsidR="00591190">
          <w:rPr>
            <w:noProof/>
            <w:webHidden/>
          </w:rPr>
        </w:r>
        <w:r w:rsidR="00591190">
          <w:rPr>
            <w:noProof/>
            <w:webHidden/>
          </w:rPr>
          <w:fldChar w:fldCharType="separate"/>
        </w:r>
        <w:r w:rsidR="00591190">
          <w:rPr>
            <w:noProof/>
            <w:webHidden/>
          </w:rPr>
          <w:t>A-7</w:t>
        </w:r>
        <w:r w:rsidR="00591190">
          <w:rPr>
            <w:noProof/>
            <w:webHidden/>
          </w:rPr>
          <w:fldChar w:fldCharType="end"/>
        </w:r>
      </w:hyperlink>
    </w:p>
    <w:p w14:paraId="7E3F4475" w14:textId="69535394" w:rsidR="005618B1" w:rsidRDefault="005F6937" w:rsidP="005618B1">
      <w:pPr>
        <w:pStyle w:val="TableofFigures"/>
      </w:pPr>
      <w:r>
        <w:fldChar w:fldCharType="end"/>
      </w:r>
    </w:p>
    <w:p w14:paraId="4239CFA5" w14:textId="7A398772" w:rsidR="00E000DF" w:rsidRDefault="005618B1">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APX" </w:instrText>
      </w:r>
      <w:r>
        <w:fldChar w:fldCharType="separate"/>
      </w:r>
      <w:hyperlink w:anchor="_Toc162472605" w:history="1">
        <w:r w:rsidR="00E000DF" w:rsidRPr="00B37130">
          <w:rPr>
            <w:rStyle w:val="Hyperlink"/>
            <w:noProof/>
          </w:rPr>
          <w:t>Table A</w:t>
        </w:r>
        <w:r w:rsidR="00E000DF" w:rsidRPr="00B37130">
          <w:rPr>
            <w:rStyle w:val="Hyperlink"/>
            <w:noProof/>
          </w:rPr>
          <w:noBreakHyphen/>
          <w:t>1. Custom Project Summary – PGL</w:t>
        </w:r>
        <w:r w:rsidR="00E000DF">
          <w:rPr>
            <w:noProof/>
            <w:webHidden/>
          </w:rPr>
          <w:tab/>
        </w:r>
        <w:r w:rsidR="00E000DF">
          <w:rPr>
            <w:noProof/>
            <w:webHidden/>
          </w:rPr>
          <w:fldChar w:fldCharType="begin"/>
        </w:r>
        <w:r w:rsidR="00E000DF">
          <w:rPr>
            <w:noProof/>
            <w:webHidden/>
          </w:rPr>
          <w:instrText xml:space="preserve"> PAGEREF _Toc162472605 \h </w:instrText>
        </w:r>
        <w:r w:rsidR="00E000DF">
          <w:rPr>
            <w:noProof/>
            <w:webHidden/>
          </w:rPr>
        </w:r>
        <w:r w:rsidR="00E000DF">
          <w:rPr>
            <w:noProof/>
            <w:webHidden/>
          </w:rPr>
          <w:fldChar w:fldCharType="separate"/>
        </w:r>
        <w:r w:rsidR="00E000DF">
          <w:rPr>
            <w:noProof/>
            <w:webHidden/>
          </w:rPr>
          <w:t>A-1</w:t>
        </w:r>
        <w:r w:rsidR="00E000DF">
          <w:rPr>
            <w:noProof/>
            <w:webHidden/>
          </w:rPr>
          <w:fldChar w:fldCharType="end"/>
        </w:r>
      </w:hyperlink>
    </w:p>
    <w:p w14:paraId="3EDFD6E4" w14:textId="7380B36D" w:rsidR="00E000DF" w:rsidRDefault="007A1A3B">
      <w:pPr>
        <w:pStyle w:val="TableofFigures"/>
        <w:rPr>
          <w:rFonts w:asciiTheme="minorHAnsi" w:eastAsiaTheme="minorEastAsia" w:hAnsiTheme="minorHAnsi" w:cstheme="minorBidi"/>
          <w:noProof/>
          <w:kern w:val="2"/>
          <w:sz w:val="24"/>
          <w:szCs w:val="24"/>
          <w14:ligatures w14:val="standardContextual"/>
        </w:rPr>
      </w:pPr>
      <w:hyperlink w:anchor="_Toc162472606" w:history="1">
        <w:r w:rsidR="00E000DF" w:rsidRPr="00B37130">
          <w:rPr>
            <w:rStyle w:val="Hyperlink"/>
            <w:noProof/>
          </w:rPr>
          <w:t>Table B</w:t>
        </w:r>
        <w:r w:rsidR="00E000DF" w:rsidRPr="00B37130">
          <w:rPr>
            <w:rStyle w:val="Hyperlink"/>
            <w:noProof/>
          </w:rPr>
          <w:noBreakHyphen/>
          <w:t>1: Verified Cost Effectiveness Inputs – PGL</w:t>
        </w:r>
        <w:r w:rsidR="00E000DF">
          <w:rPr>
            <w:noProof/>
            <w:webHidden/>
          </w:rPr>
          <w:tab/>
        </w:r>
        <w:r w:rsidR="00E000DF">
          <w:rPr>
            <w:noProof/>
            <w:webHidden/>
          </w:rPr>
          <w:fldChar w:fldCharType="begin"/>
        </w:r>
        <w:r w:rsidR="00E000DF">
          <w:rPr>
            <w:noProof/>
            <w:webHidden/>
          </w:rPr>
          <w:instrText xml:space="preserve"> PAGEREF _Toc162472606 \h </w:instrText>
        </w:r>
        <w:r w:rsidR="00E000DF">
          <w:rPr>
            <w:noProof/>
            <w:webHidden/>
          </w:rPr>
        </w:r>
        <w:r w:rsidR="00E000DF">
          <w:rPr>
            <w:noProof/>
            <w:webHidden/>
          </w:rPr>
          <w:fldChar w:fldCharType="separate"/>
        </w:r>
        <w:r w:rsidR="00E000DF">
          <w:rPr>
            <w:noProof/>
            <w:webHidden/>
          </w:rPr>
          <w:t>B-1</w:t>
        </w:r>
        <w:r w:rsidR="00E000DF">
          <w:rPr>
            <w:noProof/>
            <w:webHidden/>
          </w:rPr>
          <w:fldChar w:fldCharType="end"/>
        </w:r>
      </w:hyperlink>
    </w:p>
    <w:p w14:paraId="2C43BC86" w14:textId="1FF714CA" w:rsidR="00E000DF" w:rsidRDefault="007A1A3B">
      <w:pPr>
        <w:pStyle w:val="TableofFigures"/>
        <w:rPr>
          <w:rFonts w:asciiTheme="minorHAnsi" w:eastAsiaTheme="minorEastAsia" w:hAnsiTheme="minorHAnsi" w:cstheme="minorBidi"/>
          <w:noProof/>
          <w:kern w:val="2"/>
          <w:sz w:val="24"/>
          <w:szCs w:val="24"/>
          <w14:ligatures w14:val="standardContextual"/>
        </w:rPr>
      </w:pPr>
      <w:hyperlink w:anchor="_Toc162472607" w:history="1">
        <w:r w:rsidR="00E000DF" w:rsidRPr="00B37130">
          <w:rPr>
            <w:rStyle w:val="Hyperlink"/>
            <w:noProof/>
          </w:rPr>
          <w:t>Table B</w:t>
        </w:r>
        <w:r w:rsidR="00E000DF" w:rsidRPr="00B37130">
          <w:rPr>
            <w:rStyle w:val="Hyperlink"/>
            <w:noProof/>
          </w:rPr>
          <w:noBreakHyphen/>
          <w:t>2. Verified Cost Effectiveness Inputs – NSG</w:t>
        </w:r>
        <w:r w:rsidR="00E000DF">
          <w:rPr>
            <w:noProof/>
            <w:webHidden/>
          </w:rPr>
          <w:tab/>
        </w:r>
        <w:r w:rsidR="00E000DF">
          <w:rPr>
            <w:noProof/>
            <w:webHidden/>
          </w:rPr>
          <w:fldChar w:fldCharType="begin"/>
        </w:r>
        <w:r w:rsidR="00E000DF">
          <w:rPr>
            <w:noProof/>
            <w:webHidden/>
          </w:rPr>
          <w:instrText xml:space="preserve"> PAGEREF _Toc162472607 \h </w:instrText>
        </w:r>
        <w:r w:rsidR="00E000DF">
          <w:rPr>
            <w:noProof/>
            <w:webHidden/>
          </w:rPr>
        </w:r>
        <w:r w:rsidR="00E000DF">
          <w:rPr>
            <w:noProof/>
            <w:webHidden/>
          </w:rPr>
          <w:fldChar w:fldCharType="separate"/>
        </w:r>
        <w:r w:rsidR="00E000DF">
          <w:rPr>
            <w:noProof/>
            <w:webHidden/>
          </w:rPr>
          <w:t>B-3</w:t>
        </w:r>
        <w:r w:rsidR="00E000DF">
          <w:rPr>
            <w:noProof/>
            <w:webHidden/>
          </w:rPr>
          <w:fldChar w:fldCharType="end"/>
        </w:r>
      </w:hyperlink>
    </w:p>
    <w:p w14:paraId="38475CE7" w14:textId="3DA43666" w:rsidR="005618B1" w:rsidRDefault="005618B1" w:rsidP="005618B1">
      <w:r>
        <w:fldChar w:fldCharType="end"/>
      </w:r>
    </w:p>
    <w:p w14:paraId="0598D06D" w14:textId="56AD5276" w:rsidR="005618B1" w:rsidRPr="005618B1" w:rsidRDefault="00591190" w:rsidP="005618B1">
      <w:pPr>
        <w:sectPr w:rsidR="005618B1" w:rsidRPr="005618B1" w:rsidSect="00D66F33">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rsidR="007A1A3B">
        <w:fldChar w:fldCharType="separate"/>
      </w:r>
      <w:r>
        <w:fldChar w:fldCharType="end"/>
      </w:r>
    </w:p>
    <w:p w14:paraId="528097A6" w14:textId="5D63B014" w:rsidR="006E72EA" w:rsidRDefault="00E42F86" w:rsidP="007B32D7">
      <w:pPr>
        <w:pStyle w:val="Heading1"/>
      </w:pPr>
      <w:bookmarkStart w:id="0" w:name="_Toc162562586"/>
      <w:r>
        <w:t>Introduction</w:t>
      </w:r>
      <w:bookmarkEnd w:id="0"/>
    </w:p>
    <w:p w14:paraId="0D1032CA" w14:textId="2EDC7495" w:rsidR="00E93A62" w:rsidRDefault="00E93A62" w:rsidP="00E93A62">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14300A" w:rsidRPr="0014300A">
        <w:t>Multi-Family</w:t>
      </w:r>
      <w:r w:rsidR="00583BD6">
        <w:t xml:space="preserve"> Market Rate</w:t>
      </w:r>
      <w:r>
        <w:t xml:space="preserve"> programs.</w:t>
      </w:r>
      <w:r w:rsidRPr="00D85EE1">
        <w:t xml:space="preserve"> </w:t>
      </w:r>
      <w:r>
        <w:t>It presents a</w:t>
      </w:r>
      <w:r w:rsidRPr="00F64B8B">
        <w:t xml:space="preserve"> summary of the </w:t>
      </w:r>
      <w:r>
        <w:t>energy i</w:t>
      </w:r>
      <w:r w:rsidRPr="00F64B8B">
        <w:t>mpact</w:t>
      </w:r>
      <w:r>
        <w:t xml:space="preserve">s for the total program and broken out by relevant measure and program structure details. 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2ED7F046" w14:textId="77777777" w:rsidR="00C00025" w:rsidRDefault="00C00025" w:rsidP="00CE5320">
      <w:pPr>
        <w:pStyle w:val="Heading1"/>
      </w:pPr>
      <w:bookmarkStart w:id="1" w:name="_Toc162562587"/>
      <w:bookmarkStart w:id="2" w:name="_Toc241481251"/>
      <w:bookmarkStart w:id="3" w:name="_Toc255776003"/>
      <w:r>
        <w:t>Program Description</w:t>
      </w:r>
      <w:bookmarkEnd w:id="1"/>
    </w:p>
    <w:p w14:paraId="7DD3833B" w14:textId="42F57A43" w:rsidR="00E47DE7" w:rsidRDefault="00E47DE7" w:rsidP="00E47DE7">
      <w:bookmarkStart w:id="4" w:name="_Ref38883149"/>
      <w:bookmarkStart w:id="5" w:name="_Toc38883092"/>
      <w:bookmarkStart w:id="6" w:name="_Hlk500573405"/>
      <w:r>
        <w:t xml:space="preserve">The Multi-Family Program is designed to provide a “one-stop-shop” to multi-family property owners and managers of buildings with three or more units to achieve comprehensive improvements in energy efficiency that previously would have required accessing multiple programs. The Multi-Family Program delivery approach consists of </w:t>
      </w:r>
      <w:r w:rsidR="008A1D26">
        <w:t>four</w:t>
      </w:r>
      <w:r>
        <w:t xml:space="preserve"> paths, described below. </w:t>
      </w:r>
    </w:p>
    <w:p w14:paraId="6CDE4957" w14:textId="5ECB043E" w:rsidR="00E47DE7" w:rsidRDefault="00E47DE7" w:rsidP="00E47DE7">
      <w:pPr>
        <w:pStyle w:val="ListParagraph"/>
        <w:numPr>
          <w:ilvl w:val="0"/>
          <w:numId w:val="36"/>
        </w:numPr>
      </w:pPr>
      <w:r>
        <w:t xml:space="preserve">The </w:t>
      </w:r>
      <w:r w:rsidRPr="0023705B">
        <w:rPr>
          <w:b/>
          <w:bCs/>
        </w:rPr>
        <w:t>Direct Install (DI)</w:t>
      </w:r>
      <w:r>
        <w:t xml:space="preserve"> and </w:t>
      </w:r>
      <w:r w:rsidRPr="0023705B">
        <w:rPr>
          <w:b/>
          <w:bCs/>
        </w:rPr>
        <w:t>Energy Assessment “Jumpstart”</w:t>
      </w:r>
      <w:r>
        <w:t xml:space="preserve"> path of the program provides free energy efficiency products in residential dwelling units (IU) and common areas (CA). The energy assessment identifies additional comprehensive efficiency upgrades that allow participants to implement deeper retrofit measures through other delivery paths.</w:t>
      </w:r>
    </w:p>
    <w:p w14:paraId="70C9D198" w14:textId="07F30297" w:rsidR="00E47DE7" w:rsidRDefault="00E47DE7" w:rsidP="00E47DE7">
      <w:pPr>
        <w:pStyle w:val="ListParagraph"/>
        <w:numPr>
          <w:ilvl w:val="0"/>
          <w:numId w:val="36"/>
        </w:numPr>
      </w:pPr>
      <w:r>
        <w:t xml:space="preserve">The </w:t>
      </w:r>
      <w:r w:rsidRPr="0023705B">
        <w:rPr>
          <w:b/>
          <w:bCs/>
        </w:rPr>
        <w:t>Partner Trade Ally (PTA)</w:t>
      </w:r>
      <w:r>
        <w:t xml:space="preserve"> path also provides standardized incentives for energy efficient equipment based on the size and efficiency of the equipment installed or on a per unit basis while providing higher incentives to a network of trade allies (TAs)</w:t>
      </w:r>
      <w:r w:rsidR="00B3255A">
        <w:t xml:space="preserve"> who are</w:t>
      </w:r>
      <w:r>
        <w:t xml:space="preserve"> selected, screened, and registered with the Multi-Family Program. These PTAs in turn offer</w:t>
      </w:r>
      <w:r w:rsidR="00597315">
        <w:t xml:space="preserve"> larger</w:t>
      </w:r>
      <w:r>
        <w:t xml:space="preserve"> rebates </w:t>
      </w:r>
      <w:r w:rsidR="00597315">
        <w:t xml:space="preserve">than the prescriptive rebates </w:t>
      </w:r>
      <w:r>
        <w:t>to their customers to install energy-efficient products.</w:t>
      </w:r>
    </w:p>
    <w:p w14:paraId="0CCAA7CD" w14:textId="067B2E24" w:rsidR="00953ED3" w:rsidRDefault="00953ED3" w:rsidP="00953ED3">
      <w:pPr>
        <w:pStyle w:val="ListParagraph"/>
        <w:numPr>
          <w:ilvl w:val="0"/>
          <w:numId w:val="36"/>
        </w:numPr>
      </w:pPr>
      <w:r>
        <w:t xml:space="preserve">The </w:t>
      </w:r>
      <w:r w:rsidRPr="0023705B">
        <w:rPr>
          <w:b/>
          <w:bCs/>
        </w:rPr>
        <w:t>Prescriptive Rebate</w:t>
      </w:r>
      <w:r>
        <w:t xml:space="preserve"> path provides standardized incentives for energy efficient equipment based on the size and efficiency of the equipment installed or on a per unit basis.</w:t>
      </w:r>
    </w:p>
    <w:p w14:paraId="097AB6BF" w14:textId="4F256FC7" w:rsidR="00E47DE7" w:rsidRDefault="00E47DE7" w:rsidP="00E47DE7">
      <w:pPr>
        <w:pStyle w:val="ListParagraph"/>
        <w:numPr>
          <w:ilvl w:val="0"/>
          <w:numId w:val="36"/>
        </w:numPr>
      </w:pPr>
      <w:r>
        <w:t xml:space="preserve">The program’s </w:t>
      </w:r>
      <w:r w:rsidRPr="0023705B">
        <w:rPr>
          <w:b/>
          <w:bCs/>
        </w:rPr>
        <w:t>Custom</w:t>
      </w:r>
      <w:r>
        <w:t xml:space="preserve"> path provides technical services and custom rebates for non-standard building improvement upgrades. The program also provides incentive opportunities for energy efficient new construction projects in multi-family buildings.</w:t>
      </w:r>
    </w:p>
    <w:p w14:paraId="2FA23498" w14:textId="6562F8BE" w:rsidR="004F0F97" w:rsidRDefault="00E47DE7" w:rsidP="00E47DE7">
      <w:r>
        <w:t xml:space="preserve">The PGL program had </w:t>
      </w:r>
      <w:r w:rsidR="00C45893">
        <w:t>147</w:t>
      </w:r>
      <w:r>
        <w:t xml:space="preserve"> participants in 202</w:t>
      </w:r>
      <w:r w:rsidR="00953ED3">
        <w:t>3</w:t>
      </w:r>
      <w:r>
        <w:t xml:space="preserve"> and completed </w:t>
      </w:r>
      <w:r w:rsidR="00C45893">
        <w:t>236</w:t>
      </w:r>
      <w:r>
        <w:t xml:space="preserve"> projects as shown in the following table.</w:t>
      </w:r>
      <w:r w:rsidR="004F0F97">
        <w:t xml:space="preserve"> </w:t>
      </w:r>
    </w:p>
    <w:p w14:paraId="1701EDB3" w14:textId="2F5C64C3" w:rsidR="00E93A62" w:rsidRDefault="00E93A62" w:rsidP="00E93A62">
      <w:pPr>
        <w:pStyle w:val="Caption"/>
        <w:keepLines/>
      </w:pPr>
      <w:bookmarkStart w:id="7" w:name="_Toc61360472"/>
      <w:bookmarkStart w:id="8" w:name="_Toc162562595"/>
      <w:bookmarkEnd w:id="4"/>
      <w:bookmarkEnd w:id="5"/>
      <w:bookmarkEnd w:id="6"/>
      <w:r>
        <w:t xml:space="preserve">Table </w:t>
      </w:r>
      <w:r w:rsidR="00591190">
        <w:fldChar w:fldCharType="begin"/>
      </w:r>
      <w:r w:rsidR="00591190">
        <w:instrText xml:space="preserve"> STYLEREF 1 \s </w:instrText>
      </w:r>
      <w:r w:rsidR="00591190">
        <w:fldChar w:fldCharType="separate"/>
      </w:r>
      <w:r>
        <w:rPr>
          <w:noProof/>
        </w:rPr>
        <w:t>2</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1</w:t>
      </w:r>
      <w:r w:rsidR="00591190">
        <w:rPr>
          <w:noProof/>
        </w:rPr>
        <w:fldChar w:fldCharType="end"/>
      </w:r>
      <w:r>
        <w:t xml:space="preserve">. </w:t>
      </w:r>
      <w:r w:rsidR="00F65903">
        <w:t>202</w:t>
      </w:r>
      <w:r w:rsidR="004D5CB9">
        <w:t>3</w:t>
      </w:r>
      <w:r>
        <w:t xml:space="preserve"> Volumetric Summary for PGL</w:t>
      </w:r>
      <w:bookmarkEnd w:id="7"/>
      <w:bookmarkEnd w:id="8"/>
    </w:p>
    <w:tbl>
      <w:tblPr>
        <w:tblStyle w:val="EnergyTable"/>
        <w:tblW w:w="5000" w:type="pct"/>
        <w:tblLook w:val="04A0" w:firstRow="1" w:lastRow="0" w:firstColumn="1" w:lastColumn="0" w:noHBand="0" w:noVBand="1"/>
      </w:tblPr>
      <w:tblGrid>
        <w:gridCol w:w="2247"/>
        <w:gridCol w:w="1443"/>
        <w:gridCol w:w="1711"/>
        <w:gridCol w:w="1529"/>
        <w:gridCol w:w="1260"/>
        <w:gridCol w:w="1170"/>
      </w:tblGrid>
      <w:tr w:rsidR="00C05875" w:rsidRPr="00C05875" w14:paraId="1EBCF0E0" w14:textId="77777777" w:rsidTr="00C31724">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00" w:type="pct"/>
            <w:hideMark/>
          </w:tcPr>
          <w:p w14:paraId="4008AF50" w14:textId="77777777" w:rsidR="00C05875" w:rsidRPr="00C05875" w:rsidRDefault="00C05875" w:rsidP="00C05875">
            <w:pPr>
              <w:keepNext/>
              <w:keepLines/>
              <w:jc w:val="left"/>
              <w:rPr>
                <w:rFonts w:ascii="Arial Narrow" w:eastAsia="Calibri" w:hAnsi="Arial Narrow"/>
                <w:b w:val="0"/>
                <w:bCs/>
              </w:rPr>
            </w:pPr>
            <w:r w:rsidRPr="00C05875">
              <w:rPr>
                <w:rFonts w:ascii="Arial Narrow" w:hAnsi="Arial Narrow"/>
                <w:b w:val="0"/>
                <w:bCs/>
              </w:rPr>
              <w:t>Participation</w:t>
            </w:r>
          </w:p>
        </w:tc>
        <w:tc>
          <w:tcPr>
            <w:tcW w:w="771" w:type="pct"/>
          </w:tcPr>
          <w:p w14:paraId="0C2BCD38" w14:textId="6651F7ED" w:rsidR="00C05875" w:rsidRPr="00C31724" w:rsidRDefault="00C05875" w:rsidP="00C0587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C31724">
              <w:rPr>
                <w:rFonts w:ascii="Arial Narrow" w:hAnsi="Arial Narrow"/>
                <w:b w:val="0"/>
                <w:bCs/>
              </w:rPr>
              <w:t>Direct Install</w:t>
            </w:r>
          </w:p>
        </w:tc>
        <w:tc>
          <w:tcPr>
            <w:tcW w:w="914" w:type="pct"/>
          </w:tcPr>
          <w:p w14:paraId="076C86C8" w14:textId="71A12F0A" w:rsidR="00C05875" w:rsidRPr="00C31724" w:rsidRDefault="00C05875" w:rsidP="00C0587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C31724">
              <w:rPr>
                <w:rFonts w:ascii="Arial Narrow" w:hAnsi="Arial Narrow"/>
                <w:b w:val="0"/>
                <w:bCs/>
              </w:rPr>
              <w:t>Partner Trade Ally</w:t>
            </w:r>
          </w:p>
        </w:tc>
        <w:tc>
          <w:tcPr>
            <w:tcW w:w="817" w:type="pct"/>
            <w:hideMark/>
          </w:tcPr>
          <w:p w14:paraId="283A6E40" w14:textId="5AEE5721" w:rsidR="00C05875" w:rsidRPr="00C31724" w:rsidRDefault="00C05875" w:rsidP="00C0587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C31724">
              <w:rPr>
                <w:rFonts w:ascii="Arial Narrow" w:hAnsi="Arial Narrow"/>
                <w:b w:val="0"/>
                <w:bCs/>
              </w:rPr>
              <w:t>Prescriptive</w:t>
            </w:r>
          </w:p>
        </w:tc>
        <w:tc>
          <w:tcPr>
            <w:tcW w:w="673" w:type="pct"/>
          </w:tcPr>
          <w:p w14:paraId="64A44D16" w14:textId="5D80D261" w:rsidR="00C05875" w:rsidRPr="00C31724" w:rsidRDefault="00C05875" w:rsidP="00C0587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C31724">
              <w:rPr>
                <w:rFonts w:ascii="Arial Narrow" w:hAnsi="Arial Narrow"/>
                <w:b w:val="0"/>
                <w:bCs/>
              </w:rPr>
              <w:t>Custom</w:t>
            </w:r>
          </w:p>
        </w:tc>
        <w:tc>
          <w:tcPr>
            <w:tcW w:w="625" w:type="pct"/>
            <w:hideMark/>
          </w:tcPr>
          <w:p w14:paraId="0E2E3BE8" w14:textId="77777777" w:rsidR="00C05875" w:rsidRPr="00C05875" w:rsidRDefault="00C05875" w:rsidP="00C0587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C05875">
              <w:rPr>
                <w:rFonts w:ascii="Arial Narrow" w:hAnsi="Arial Narrow"/>
                <w:b w:val="0"/>
                <w:bCs/>
              </w:rPr>
              <w:t>Total</w:t>
            </w:r>
          </w:p>
        </w:tc>
      </w:tr>
      <w:tr w:rsidR="00C05875" w:rsidRPr="00C05875" w14:paraId="246C063D" w14:textId="77777777" w:rsidTr="00C317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pct"/>
            <w:noWrap/>
            <w:vAlign w:val="top"/>
          </w:tcPr>
          <w:p w14:paraId="0A7E860C" w14:textId="6E350B59" w:rsidR="00C05875" w:rsidRPr="00C05875" w:rsidRDefault="00C05875" w:rsidP="00C05875">
            <w:pPr>
              <w:keepNext/>
              <w:keepLines/>
              <w:jc w:val="left"/>
              <w:rPr>
                <w:rFonts w:ascii="Arial Narrow" w:eastAsia="Calibri" w:hAnsi="Arial Narrow"/>
                <w:bCs/>
                <w:color w:val="000000"/>
              </w:rPr>
            </w:pPr>
            <w:r w:rsidRPr="00C05875">
              <w:rPr>
                <w:rFonts w:ascii="Arial Narrow" w:hAnsi="Arial Narrow"/>
              </w:rPr>
              <w:t>Participants *</w:t>
            </w:r>
          </w:p>
        </w:tc>
        <w:tc>
          <w:tcPr>
            <w:tcW w:w="771" w:type="pct"/>
          </w:tcPr>
          <w:p w14:paraId="1796B383" w14:textId="04013C23"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9</w:t>
            </w:r>
          </w:p>
        </w:tc>
        <w:tc>
          <w:tcPr>
            <w:tcW w:w="914" w:type="pct"/>
          </w:tcPr>
          <w:p w14:paraId="0B717026" w14:textId="3E6CC649"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126</w:t>
            </w:r>
          </w:p>
        </w:tc>
        <w:tc>
          <w:tcPr>
            <w:tcW w:w="817" w:type="pct"/>
            <w:noWrap/>
          </w:tcPr>
          <w:p w14:paraId="32E929F1" w14:textId="6DFFA181"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11</w:t>
            </w:r>
          </w:p>
        </w:tc>
        <w:tc>
          <w:tcPr>
            <w:tcW w:w="673" w:type="pct"/>
          </w:tcPr>
          <w:p w14:paraId="35FAC324" w14:textId="02E3BA8B"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1</w:t>
            </w:r>
          </w:p>
        </w:tc>
        <w:tc>
          <w:tcPr>
            <w:tcW w:w="625" w:type="pct"/>
          </w:tcPr>
          <w:p w14:paraId="701D0595" w14:textId="75781087"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147</w:t>
            </w:r>
          </w:p>
        </w:tc>
      </w:tr>
      <w:tr w:rsidR="00C05875" w:rsidRPr="00C05875" w14:paraId="17E47A87" w14:textId="77777777" w:rsidTr="00C3172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pct"/>
            <w:noWrap/>
            <w:vAlign w:val="top"/>
          </w:tcPr>
          <w:p w14:paraId="5F381538" w14:textId="1A1F076E" w:rsidR="00C05875" w:rsidRPr="00C05875" w:rsidRDefault="00C05875" w:rsidP="00C05875">
            <w:pPr>
              <w:keepNext/>
              <w:keepLines/>
              <w:jc w:val="left"/>
              <w:rPr>
                <w:rFonts w:ascii="Arial Narrow" w:hAnsi="Arial Narrow"/>
                <w:color w:val="000000"/>
              </w:rPr>
            </w:pPr>
            <w:r w:rsidRPr="00C05875">
              <w:rPr>
                <w:rFonts w:ascii="Arial Narrow" w:hAnsi="Arial Narrow"/>
              </w:rPr>
              <w:t>Installed Projects †</w:t>
            </w:r>
          </w:p>
        </w:tc>
        <w:tc>
          <w:tcPr>
            <w:tcW w:w="771" w:type="pct"/>
          </w:tcPr>
          <w:p w14:paraId="26ECC678" w14:textId="336CBF3C" w:rsidR="00C05875" w:rsidRPr="00C05875" w:rsidRDefault="00C05875" w:rsidP="00C0587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C05875">
              <w:rPr>
                <w:rFonts w:ascii="Arial Narrow" w:hAnsi="Arial Narrow"/>
              </w:rPr>
              <w:t>78</w:t>
            </w:r>
          </w:p>
        </w:tc>
        <w:tc>
          <w:tcPr>
            <w:tcW w:w="914" w:type="pct"/>
          </w:tcPr>
          <w:p w14:paraId="6486B7AB" w14:textId="6DF12414" w:rsidR="00C05875" w:rsidRPr="00C05875" w:rsidRDefault="00C05875" w:rsidP="00C0587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C05875">
              <w:rPr>
                <w:rFonts w:ascii="Arial Narrow" w:hAnsi="Arial Narrow"/>
              </w:rPr>
              <w:t>146</w:t>
            </w:r>
          </w:p>
        </w:tc>
        <w:tc>
          <w:tcPr>
            <w:tcW w:w="817" w:type="pct"/>
            <w:noWrap/>
          </w:tcPr>
          <w:p w14:paraId="0592F4FE" w14:textId="570217D0" w:rsidR="00C05875" w:rsidRPr="00C05875" w:rsidRDefault="00C05875" w:rsidP="00C0587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C05875">
              <w:rPr>
                <w:rFonts w:ascii="Arial Narrow" w:hAnsi="Arial Narrow"/>
              </w:rPr>
              <w:t>11</w:t>
            </w:r>
          </w:p>
        </w:tc>
        <w:tc>
          <w:tcPr>
            <w:tcW w:w="673" w:type="pct"/>
          </w:tcPr>
          <w:p w14:paraId="71CD5A1C" w14:textId="06586CD8" w:rsidR="00C05875" w:rsidRPr="00C05875" w:rsidRDefault="00C05875" w:rsidP="00C0587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C05875">
              <w:rPr>
                <w:rFonts w:ascii="Arial Narrow" w:hAnsi="Arial Narrow"/>
              </w:rPr>
              <w:t>1</w:t>
            </w:r>
          </w:p>
        </w:tc>
        <w:tc>
          <w:tcPr>
            <w:tcW w:w="625" w:type="pct"/>
          </w:tcPr>
          <w:p w14:paraId="6E06D9F5" w14:textId="09544BA0" w:rsidR="00C05875" w:rsidRPr="00C05875" w:rsidRDefault="00C05875" w:rsidP="00C05875">
            <w:pPr>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05875">
              <w:rPr>
                <w:rFonts w:ascii="Arial Narrow" w:hAnsi="Arial Narrow"/>
              </w:rPr>
              <w:t>236</w:t>
            </w:r>
          </w:p>
        </w:tc>
      </w:tr>
      <w:tr w:rsidR="00C05875" w:rsidRPr="00C05875" w14:paraId="5C49D785" w14:textId="77777777" w:rsidTr="00C317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pct"/>
            <w:noWrap/>
            <w:vAlign w:val="top"/>
          </w:tcPr>
          <w:p w14:paraId="333D3D86" w14:textId="01E5F299" w:rsidR="00C05875" w:rsidRPr="00C05875" w:rsidRDefault="00C05875" w:rsidP="00C05875">
            <w:pPr>
              <w:keepNext/>
              <w:keepLines/>
              <w:jc w:val="left"/>
              <w:rPr>
                <w:rFonts w:ascii="Arial Narrow" w:hAnsi="Arial Narrow"/>
                <w:color w:val="000000"/>
              </w:rPr>
            </w:pPr>
            <w:r w:rsidRPr="00C05875">
              <w:rPr>
                <w:rFonts w:ascii="Arial Narrow" w:hAnsi="Arial Narrow"/>
              </w:rPr>
              <w:t>Measure Types Installed</w:t>
            </w:r>
          </w:p>
        </w:tc>
        <w:tc>
          <w:tcPr>
            <w:tcW w:w="771" w:type="pct"/>
          </w:tcPr>
          <w:p w14:paraId="67B77062" w14:textId="6D989745"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8</w:t>
            </w:r>
          </w:p>
        </w:tc>
        <w:tc>
          <w:tcPr>
            <w:tcW w:w="914" w:type="pct"/>
          </w:tcPr>
          <w:p w14:paraId="035F5E76" w14:textId="11F01B0C"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20</w:t>
            </w:r>
          </w:p>
        </w:tc>
        <w:tc>
          <w:tcPr>
            <w:tcW w:w="817" w:type="pct"/>
            <w:noWrap/>
          </w:tcPr>
          <w:p w14:paraId="4F6E0529" w14:textId="434A51D5"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8</w:t>
            </w:r>
          </w:p>
        </w:tc>
        <w:tc>
          <w:tcPr>
            <w:tcW w:w="673" w:type="pct"/>
          </w:tcPr>
          <w:p w14:paraId="4AC8DAAC" w14:textId="1532343E"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1</w:t>
            </w:r>
          </w:p>
        </w:tc>
        <w:tc>
          <w:tcPr>
            <w:tcW w:w="625" w:type="pct"/>
          </w:tcPr>
          <w:p w14:paraId="1679DE17" w14:textId="420AFC86" w:rsidR="00C05875" w:rsidRPr="00C05875" w:rsidRDefault="00C05875" w:rsidP="00C0587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C05875">
              <w:rPr>
                <w:rFonts w:ascii="Arial Narrow" w:hAnsi="Arial Narrow"/>
              </w:rPr>
              <w:t>37</w:t>
            </w:r>
          </w:p>
        </w:tc>
      </w:tr>
    </w:tbl>
    <w:p w14:paraId="17DDE7E1" w14:textId="356836AA"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C05875">
        <w:rPr>
          <w:rFonts w:ascii="Arial" w:hAnsi="Arial" w:cs="Arial"/>
          <w:szCs w:val="18"/>
        </w:rPr>
        <w:t>unique Gas Account Numbers</w:t>
      </w:r>
      <w:r w:rsidR="001C1753">
        <w:rPr>
          <w:rFonts w:ascii="Arial" w:hAnsi="Arial" w:cs="Arial"/>
          <w:szCs w:val="18"/>
        </w:rPr>
        <w:t>.</w:t>
      </w:r>
    </w:p>
    <w:p w14:paraId="37155F0E" w14:textId="09B15970"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1C1753">
        <w:rPr>
          <w:rFonts w:ascii="Arial" w:hAnsi="Arial" w:cs="Arial"/>
          <w:szCs w:val="18"/>
        </w:rPr>
        <w:t>unique Work Order IDs.</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67183711" w14:textId="37D11F34" w:rsidR="00F34805" w:rsidRDefault="00E93A62" w:rsidP="00E93A62">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r w:rsidR="00F34805">
        <w:t xml:space="preserve"> The table distinguishes between projects installed in disadvantaged communities (DAC) zip codes and those not in disadvantaged communities. </w:t>
      </w:r>
    </w:p>
    <w:p w14:paraId="6F4875E0" w14:textId="77777777" w:rsidR="00F34805" w:rsidRDefault="00F34805" w:rsidP="00E93A62"/>
    <w:p w14:paraId="7804EDEA" w14:textId="4DC441C5" w:rsidR="00E93A62" w:rsidRDefault="00E93A62" w:rsidP="00E93A62">
      <w:pPr>
        <w:pStyle w:val="Caption"/>
        <w:keepLines/>
      </w:pPr>
      <w:bookmarkStart w:id="9" w:name="_Ref500505454"/>
      <w:bookmarkStart w:id="10" w:name="_Toc61360473"/>
      <w:bookmarkStart w:id="11" w:name="_Toc162562596"/>
      <w:r>
        <w:t xml:space="preserve">Table </w:t>
      </w:r>
      <w:r w:rsidR="00591190">
        <w:fldChar w:fldCharType="begin"/>
      </w:r>
      <w:r w:rsidR="00591190">
        <w:instrText xml:space="preserve"> STYLEREF 1 \s </w:instrText>
      </w:r>
      <w:r w:rsidR="00591190">
        <w:fldChar w:fldCharType="separate"/>
      </w:r>
      <w:r>
        <w:rPr>
          <w:noProof/>
        </w:rPr>
        <w:t>2</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2</w:t>
      </w:r>
      <w:r w:rsidR="00591190">
        <w:rPr>
          <w:noProof/>
        </w:rPr>
        <w:fldChar w:fldCharType="end"/>
      </w:r>
      <w:bookmarkEnd w:id="9"/>
      <w:r>
        <w:t xml:space="preserve">. </w:t>
      </w:r>
      <w:r w:rsidR="00F65903">
        <w:t>202</w:t>
      </w:r>
      <w:r w:rsidR="004D5CB9">
        <w:t>3</w:t>
      </w:r>
      <w:r>
        <w:t xml:space="preserve"> Installed </w:t>
      </w:r>
      <w:r w:rsidRPr="0084176E">
        <w:t>Measure</w:t>
      </w:r>
      <w:r>
        <w:t xml:space="preserve"> Quantities for PGL</w:t>
      </w:r>
      <w:bookmarkEnd w:id="10"/>
      <w:bookmarkEnd w:id="11"/>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1530"/>
        <w:gridCol w:w="1801"/>
        <w:gridCol w:w="3931"/>
        <w:gridCol w:w="889"/>
        <w:gridCol w:w="1209"/>
      </w:tblGrid>
      <w:tr w:rsidR="00E93A62" w:rsidRPr="00CF33FA" w14:paraId="6526786C" w14:textId="77777777" w:rsidTr="00F34805">
        <w:trPr>
          <w:cnfStyle w:val="100000000000" w:firstRow="1" w:lastRow="0" w:firstColumn="0" w:lastColumn="0" w:oddVBand="0" w:evenVBand="0" w:oddHBand="0" w:evenHBand="0" w:firstRowFirstColumn="0" w:firstRowLastColumn="0" w:lastRowFirstColumn="0" w:lastRowLastColumn="0"/>
          <w:trHeight w:val="549"/>
          <w:tblHeader/>
          <w:jc w:val="left"/>
        </w:trPr>
        <w:tc>
          <w:tcPr>
            <w:cnfStyle w:val="001000000000" w:firstRow="0" w:lastRow="0" w:firstColumn="1" w:lastColumn="0" w:oddVBand="0" w:evenVBand="0" w:oddHBand="0" w:evenHBand="0" w:firstRowFirstColumn="0" w:firstRowLastColumn="0" w:lastRowFirstColumn="0" w:lastRowLastColumn="0"/>
            <w:tcW w:w="817" w:type="pct"/>
          </w:tcPr>
          <w:p w14:paraId="70283107" w14:textId="77777777" w:rsidR="00E93A62" w:rsidRDefault="00E93A62" w:rsidP="006D6B30">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962" w:type="pct"/>
          </w:tcPr>
          <w:p w14:paraId="50EDBFAB" w14:textId="77777777" w:rsidR="00E93A62" w:rsidRPr="0084176E" w:rsidRDefault="00E93A62" w:rsidP="006D6B30">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2100" w:type="pct"/>
            <w:hideMark/>
          </w:tcPr>
          <w:p w14:paraId="4BDEF323" w14:textId="77777777" w:rsidR="00E93A62" w:rsidRPr="0084176E" w:rsidRDefault="00E93A62" w:rsidP="006D6B30">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432274C2" w14:textId="77777777" w:rsidR="00E93A62" w:rsidRPr="0084176E" w:rsidRDefault="00E93A62" w:rsidP="006D6B3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6" w:type="pct"/>
          </w:tcPr>
          <w:p w14:paraId="1BE617A9" w14:textId="77777777" w:rsidR="00E93A62" w:rsidRPr="0084176E" w:rsidRDefault="00E93A62" w:rsidP="006D6B3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0F1999" w:rsidRPr="00071D60" w14:paraId="1A89C3A6"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val="restart"/>
          </w:tcPr>
          <w:p w14:paraId="047D19F8" w14:textId="2846EB3A" w:rsidR="000F1999" w:rsidRPr="00C31724" w:rsidRDefault="000F1999" w:rsidP="003C7FD1">
            <w:pPr>
              <w:keepNext/>
              <w:keepLines/>
              <w:jc w:val="left"/>
              <w:rPr>
                <w:rFonts w:ascii="Arial Narrow" w:hAnsi="Arial Narrow"/>
                <w:b/>
                <w:bCs/>
                <w:color w:val="000000"/>
              </w:rPr>
            </w:pPr>
            <w:r w:rsidRPr="00C31724">
              <w:rPr>
                <w:rFonts w:ascii="Arial Narrow" w:hAnsi="Arial Narrow"/>
                <w:b/>
                <w:bCs/>
              </w:rPr>
              <w:t>Multi-Family</w:t>
            </w:r>
          </w:p>
        </w:tc>
        <w:tc>
          <w:tcPr>
            <w:tcW w:w="962" w:type="pct"/>
            <w:vMerge w:val="restart"/>
          </w:tcPr>
          <w:p w14:paraId="4E59DFD6" w14:textId="43BADB73"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Direct Install</w:t>
            </w:r>
          </w:p>
        </w:tc>
        <w:tc>
          <w:tcPr>
            <w:tcW w:w="2100" w:type="pct"/>
            <w:vAlign w:val="top"/>
          </w:tcPr>
          <w:p w14:paraId="68ECFD0A" w14:textId="78CCA12C" w:rsidR="000F1999" w:rsidRPr="00B64D2A"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Assessment/No Savings</w:t>
            </w:r>
          </w:p>
        </w:tc>
        <w:tc>
          <w:tcPr>
            <w:tcW w:w="475" w:type="pct"/>
            <w:noWrap/>
            <w:vAlign w:val="top"/>
          </w:tcPr>
          <w:p w14:paraId="66B462D7" w14:textId="3EDB609B" w:rsidR="000F1999" w:rsidRPr="00B64D2A"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3140B5C3" w14:textId="5A7EFFDB"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329</w:t>
            </w:r>
          </w:p>
        </w:tc>
      </w:tr>
      <w:tr w:rsidR="000F1999" w:rsidRPr="00071D60" w14:paraId="1BB26A98"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3C499E7" w14:textId="77777777" w:rsidR="000F1999" w:rsidRPr="00F80427" w:rsidRDefault="000F1999" w:rsidP="000F1999">
            <w:pPr>
              <w:keepNext/>
              <w:keepLines/>
              <w:rPr>
                <w:rFonts w:ascii="Arial Narrow" w:hAnsi="Arial Narrow"/>
              </w:rPr>
            </w:pPr>
          </w:p>
        </w:tc>
        <w:tc>
          <w:tcPr>
            <w:tcW w:w="962" w:type="pct"/>
            <w:vMerge/>
          </w:tcPr>
          <w:p w14:paraId="08511F58"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vAlign w:val="top"/>
          </w:tcPr>
          <w:p w14:paraId="2B2C2014" w14:textId="696ED43B" w:rsidR="000F1999" w:rsidRPr="00B64D2A"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64D2A">
              <w:rPr>
                <w:rFonts w:ascii="Arial Narrow" w:hAnsi="Arial Narrow"/>
              </w:rPr>
              <w:t>Shower Timer (IU)</w:t>
            </w:r>
          </w:p>
        </w:tc>
        <w:tc>
          <w:tcPr>
            <w:tcW w:w="475" w:type="pct"/>
            <w:noWrap/>
            <w:vAlign w:val="top"/>
          </w:tcPr>
          <w:p w14:paraId="56D76014" w14:textId="5BD0DC75" w:rsidR="000F1999" w:rsidRPr="00B64D2A"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64D2A">
              <w:rPr>
                <w:rFonts w:ascii="Arial Narrow" w:hAnsi="Arial Narrow"/>
              </w:rPr>
              <w:t>Unit</w:t>
            </w:r>
          </w:p>
        </w:tc>
        <w:tc>
          <w:tcPr>
            <w:tcW w:w="646" w:type="pct"/>
            <w:noWrap/>
            <w:vAlign w:val="top"/>
          </w:tcPr>
          <w:p w14:paraId="1F8DBDAD" w14:textId="56390C41"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268</w:t>
            </w:r>
          </w:p>
        </w:tc>
      </w:tr>
      <w:tr w:rsidR="000F1999" w:rsidRPr="00071D60" w14:paraId="7D53732E"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223678F" w14:textId="77777777" w:rsidR="000F1999" w:rsidRPr="00F80427" w:rsidRDefault="000F1999" w:rsidP="000F1999">
            <w:pPr>
              <w:keepNext/>
              <w:keepLines/>
              <w:jc w:val="left"/>
              <w:rPr>
                <w:rFonts w:ascii="Arial Narrow" w:hAnsi="Arial Narrow"/>
                <w:color w:val="000000"/>
              </w:rPr>
            </w:pPr>
          </w:p>
        </w:tc>
        <w:tc>
          <w:tcPr>
            <w:tcW w:w="962" w:type="pct"/>
            <w:vMerge/>
          </w:tcPr>
          <w:p w14:paraId="1348B1E4"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vAlign w:val="top"/>
          </w:tcPr>
          <w:p w14:paraId="66DD429B" w14:textId="0329DC2E" w:rsidR="000F1999" w:rsidRPr="00B64D2A"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Showerhead (IU)</w:t>
            </w:r>
          </w:p>
        </w:tc>
        <w:tc>
          <w:tcPr>
            <w:tcW w:w="475" w:type="pct"/>
            <w:noWrap/>
            <w:vAlign w:val="top"/>
          </w:tcPr>
          <w:p w14:paraId="515118C9" w14:textId="5F93680D" w:rsidR="000F1999" w:rsidRPr="00B64D2A"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2F30C71D" w14:textId="1562CCC6"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230</w:t>
            </w:r>
          </w:p>
        </w:tc>
      </w:tr>
      <w:tr w:rsidR="000F1999" w:rsidRPr="00071D60" w14:paraId="0BF3E05B"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0576AF24" w14:textId="77777777" w:rsidR="000F1999" w:rsidRPr="00F80427" w:rsidRDefault="000F1999" w:rsidP="000F1999">
            <w:pPr>
              <w:keepNext/>
              <w:keepLines/>
              <w:jc w:val="left"/>
              <w:rPr>
                <w:rFonts w:ascii="Arial Narrow" w:hAnsi="Arial Narrow"/>
                <w:color w:val="000000"/>
              </w:rPr>
            </w:pPr>
          </w:p>
        </w:tc>
        <w:tc>
          <w:tcPr>
            <w:tcW w:w="962" w:type="pct"/>
            <w:vMerge/>
          </w:tcPr>
          <w:p w14:paraId="35299C45"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vAlign w:val="top"/>
          </w:tcPr>
          <w:p w14:paraId="185CD2A5" w14:textId="6112E08D" w:rsidR="000F1999" w:rsidRPr="00B64D2A"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4D2A">
              <w:rPr>
                <w:rFonts w:ascii="Arial Narrow" w:hAnsi="Arial Narrow"/>
              </w:rPr>
              <w:t xml:space="preserve">Faucet Aerator </w:t>
            </w:r>
            <w:r>
              <w:rPr>
                <w:rFonts w:ascii="Arial Narrow" w:hAnsi="Arial Narrow"/>
              </w:rPr>
              <w:t>–</w:t>
            </w:r>
            <w:r w:rsidRPr="00B64D2A">
              <w:rPr>
                <w:rFonts w:ascii="Arial Narrow" w:hAnsi="Arial Narrow"/>
              </w:rPr>
              <w:t xml:space="preserve"> Bathroom (IU)</w:t>
            </w:r>
          </w:p>
        </w:tc>
        <w:tc>
          <w:tcPr>
            <w:tcW w:w="475" w:type="pct"/>
            <w:noWrap/>
            <w:vAlign w:val="top"/>
          </w:tcPr>
          <w:p w14:paraId="3C09B3AC" w14:textId="1B1294C6" w:rsidR="000F1999" w:rsidRPr="00B64D2A"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5B3E9C02" w14:textId="3713250D"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200</w:t>
            </w:r>
          </w:p>
        </w:tc>
      </w:tr>
      <w:tr w:rsidR="000F1999" w:rsidRPr="00071D60" w14:paraId="59F784F9"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25F2BE8E" w14:textId="77777777" w:rsidR="000F1999" w:rsidRPr="00F80427" w:rsidRDefault="000F1999" w:rsidP="000F1999">
            <w:pPr>
              <w:keepNext/>
              <w:keepLines/>
              <w:jc w:val="left"/>
              <w:rPr>
                <w:rFonts w:ascii="Arial Narrow" w:hAnsi="Arial Narrow"/>
                <w:color w:val="000000"/>
              </w:rPr>
            </w:pPr>
          </w:p>
        </w:tc>
        <w:tc>
          <w:tcPr>
            <w:tcW w:w="962" w:type="pct"/>
            <w:vMerge/>
          </w:tcPr>
          <w:p w14:paraId="6C85099A"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vAlign w:val="top"/>
          </w:tcPr>
          <w:p w14:paraId="46CE45BE" w14:textId="4DEFFBED" w:rsidR="000F1999" w:rsidRPr="00B64D2A"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 xml:space="preserve">Faucet Aerator </w:t>
            </w:r>
            <w:r>
              <w:rPr>
                <w:rFonts w:ascii="Arial Narrow" w:hAnsi="Arial Narrow"/>
              </w:rPr>
              <w:t>–</w:t>
            </w:r>
            <w:r w:rsidRPr="00B64D2A">
              <w:rPr>
                <w:rFonts w:ascii="Arial Narrow" w:hAnsi="Arial Narrow"/>
              </w:rPr>
              <w:t xml:space="preserve"> Kitchen (IU)</w:t>
            </w:r>
          </w:p>
        </w:tc>
        <w:tc>
          <w:tcPr>
            <w:tcW w:w="475" w:type="pct"/>
            <w:noWrap/>
            <w:vAlign w:val="top"/>
          </w:tcPr>
          <w:p w14:paraId="725659F8" w14:textId="10A3998F" w:rsidR="000F1999" w:rsidRPr="00B64D2A"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75C67806" w14:textId="1CDE9217"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119</w:t>
            </w:r>
          </w:p>
        </w:tc>
      </w:tr>
      <w:tr w:rsidR="000F1999" w:rsidRPr="00071D60" w14:paraId="64205050"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07B53BF9" w14:textId="77777777" w:rsidR="000F1999" w:rsidRPr="00F80427" w:rsidRDefault="000F1999" w:rsidP="000F1999">
            <w:pPr>
              <w:keepNext/>
              <w:keepLines/>
              <w:jc w:val="left"/>
              <w:rPr>
                <w:rFonts w:ascii="Arial Narrow" w:hAnsi="Arial Narrow"/>
                <w:color w:val="000000"/>
              </w:rPr>
            </w:pPr>
          </w:p>
        </w:tc>
        <w:tc>
          <w:tcPr>
            <w:tcW w:w="962" w:type="pct"/>
            <w:vMerge/>
          </w:tcPr>
          <w:p w14:paraId="4ECA6811"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vAlign w:val="top"/>
          </w:tcPr>
          <w:p w14:paraId="46073F40" w14:textId="2483BA7A" w:rsidR="000F1999" w:rsidRPr="00B64D2A"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4D2A">
              <w:rPr>
                <w:rFonts w:ascii="Arial Narrow" w:hAnsi="Arial Narrow"/>
              </w:rPr>
              <w:t>Programmable Thermostat</w:t>
            </w:r>
          </w:p>
        </w:tc>
        <w:tc>
          <w:tcPr>
            <w:tcW w:w="475" w:type="pct"/>
            <w:noWrap/>
            <w:vAlign w:val="top"/>
          </w:tcPr>
          <w:p w14:paraId="1F124362" w14:textId="44337154" w:rsidR="000F1999" w:rsidRPr="00B64D2A"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1AAFC4DF" w14:textId="435A2A4A"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61</w:t>
            </w:r>
          </w:p>
        </w:tc>
      </w:tr>
      <w:tr w:rsidR="000F1999" w:rsidRPr="00071D60" w14:paraId="3B97E1F9"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46B5FAD5" w14:textId="77777777" w:rsidR="000F1999" w:rsidRPr="00F80427" w:rsidRDefault="000F1999" w:rsidP="000F1999">
            <w:pPr>
              <w:keepNext/>
              <w:keepLines/>
              <w:jc w:val="left"/>
              <w:rPr>
                <w:rFonts w:ascii="Arial Narrow" w:hAnsi="Arial Narrow"/>
                <w:color w:val="000000"/>
              </w:rPr>
            </w:pPr>
          </w:p>
        </w:tc>
        <w:tc>
          <w:tcPr>
            <w:tcW w:w="962" w:type="pct"/>
            <w:vMerge/>
          </w:tcPr>
          <w:p w14:paraId="4E649B30"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vAlign w:val="top"/>
          </w:tcPr>
          <w:p w14:paraId="04A26A2A" w14:textId="716A7BD5" w:rsidR="000F1999" w:rsidRPr="00B64D2A"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Advanced Thermostat</w:t>
            </w:r>
          </w:p>
        </w:tc>
        <w:tc>
          <w:tcPr>
            <w:tcW w:w="475" w:type="pct"/>
            <w:noWrap/>
            <w:vAlign w:val="top"/>
          </w:tcPr>
          <w:p w14:paraId="65CF8C0C" w14:textId="10563F32" w:rsidR="000F1999" w:rsidRPr="00B64D2A"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4D2A">
              <w:rPr>
                <w:rFonts w:ascii="Arial Narrow" w:hAnsi="Arial Narrow"/>
              </w:rPr>
              <w:t>Unit</w:t>
            </w:r>
          </w:p>
        </w:tc>
        <w:tc>
          <w:tcPr>
            <w:tcW w:w="646" w:type="pct"/>
            <w:noWrap/>
            <w:vAlign w:val="top"/>
          </w:tcPr>
          <w:p w14:paraId="663C8A70" w14:textId="471A0DF8"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12</w:t>
            </w:r>
          </w:p>
        </w:tc>
      </w:tr>
      <w:tr w:rsidR="000F1999" w:rsidRPr="00071D60" w14:paraId="561DAD92"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2A3BCC93" w14:textId="77777777" w:rsidR="000F1999" w:rsidRPr="00F80427" w:rsidRDefault="000F1999" w:rsidP="000F1999">
            <w:pPr>
              <w:keepNext/>
              <w:keepLines/>
              <w:rPr>
                <w:rFonts w:ascii="Arial Narrow" w:hAnsi="Arial Narrow"/>
                <w:color w:val="000000"/>
              </w:rPr>
            </w:pPr>
          </w:p>
        </w:tc>
        <w:tc>
          <w:tcPr>
            <w:tcW w:w="962" w:type="pct"/>
            <w:vMerge/>
          </w:tcPr>
          <w:p w14:paraId="5323E111"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tcPr>
          <w:p w14:paraId="227E35D3" w14:textId="1CD881C9" w:rsidR="000F1999" w:rsidRPr="00DD42BE"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Assessment/No Savings - DAC</w:t>
            </w:r>
          </w:p>
        </w:tc>
        <w:tc>
          <w:tcPr>
            <w:tcW w:w="475" w:type="pct"/>
            <w:noWrap/>
          </w:tcPr>
          <w:p w14:paraId="5EE3A1AA" w14:textId="38F7AC80" w:rsidR="000F1999" w:rsidRPr="00DD42BE"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Unit</w:t>
            </w:r>
          </w:p>
        </w:tc>
        <w:tc>
          <w:tcPr>
            <w:tcW w:w="646" w:type="pct"/>
            <w:noWrap/>
            <w:vAlign w:val="top"/>
          </w:tcPr>
          <w:p w14:paraId="5DBDD192" w14:textId="29DDF9E1"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11</w:t>
            </w:r>
          </w:p>
        </w:tc>
      </w:tr>
      <w:tr w:rsidR="000F1999" w:rsidRPr="00071D60" w14:paraId="3B2D48F5"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4B98AA95" w14:textId="77777777" w:rsidR="000F1999" w:rsidRPr="00F80427" w:rsidRDefault="000F1999" w:rsidP="000F1999">
            <w:pPr>
              <w:keepNext/>
              <w:keepLines/>
              <w:rPr>
                <w:rFonts w:ascii="Arial Narrow" w:hAnsi="Arial Narrow"/>
                <w:color w:val="000000"/>
              </w:rPr>
            </w:pPr>
          </w:p>
        </w:tc>
        <w:tc>
          <w:tcPr>
            <w:tcW w:w="962" w:type="pct"/>
            <w:vMerge/>
          </w:tcPr>
          <w:p w14:paraId="3AD4E93A"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00" w:type="pct"/>
          </w:tcPr>
          <w:p w14:paraId="15041A68" w14:textId="1C9E8EF7" w:rsidR="000F1999" w:rsidRPr="00DD42BE"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D42BE">
              <w:rPr>
                <w:rFonts w:ascii="Arial Narrow" w:hAnsi="Arial Narrow"/>
              </w:rPr>
              <w:t>Faucet Aerator - Bathroom (IU) - DAC</w:t>
            </w:r>
          </w:p>
        </w:tc>
        <w:tc>
          <w:tcPr>
            <w:tcW w:w="475" w:type="pct"/>
            <w:noWrap/>
          </w:tcPr>
          <w:p w14:paraId="5975D46F" w14:textId="09DF58F9" w:rsidR="000F1999" w:rsidRPr="00DD42BE"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D42BE">
              <w:rPr>
                <w:rFonts w:ascii="Arial Narrow" w:hAnsi="Arial Narrow"/>
              </w:rPr>
              <w:t>Unit</w:t>
            </w:r>
          </w:p>
        </w:tc>
        <w:tc>
          <w:tcPr>
            <w:tcW w:w="646" w:type="pct"/>
            <w:noWrap/>
            <w:vAlign w:val="top"/>
          </w:tcPr>
          <w:p w14:paraId="18637933" w14:textId="687B126C"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11</w:t>
            </w:r>
          </w:p>
        </w:tc>
      </w:tr>
      <w:tr w:rsidR="000F1999" w:rsidRPr="00071D60" w14:paraId="7581A8EE"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5354B805" w14:textId="77777777" w:rsidR="000F1999" w:rsidRPr="00F80427" w:rsidRDefault="000F1999" w:rsidP="000F1999">
            <w:pPr>
              <w:keepNext/>
              <w:keepLines/>
              <w:rPr>
                <w:rFonts w:ascii="Arial Narrow" w:hAnsi="Arial Narrow"/>
                <w:color w:val="000000"/>
              </w:rPr>
            </w:pPr>
          </w:p>
        </w:tc>
        <w:tc>
          <w:tcPr>
            <w:tcW w:w="962" w:type="pct"/>
            <w:vMerge/>
          </w:tcPr>
          <w:p w14:paraId="7424698F"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tcPr>
          <w:p w14:paraId="33F299AC" w14:textId="36E23D52" w:rsidR="000F1999" w:rsidRPr="00DD42BE"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Shower Timer (IU) - DAC</w:t>
            </w:r>
          </w:p>
        </w:tc>
        <w:tc>
          <w:tcPr>
            <w:tcW w:w="475" w:type="pct"/>
            <w:noWrap/>
          </w:tcPr>
          <w:p w14:paraId="7CFE25BC" w14:textId="20575579" w:rsidR="000F1999" w:rsidRPr="00DD42BE"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Unit</w:t>
            </w:r>
          </w:p>
        </w:tc>
        <w:tc>
          <w:tcPr>
            <w:tcW w:w="646" w:type="pct"/>
            <w:noWrap/>
            <w:vAlign w:val="top"/>
          </w:tcPr>
          <w:p w14:paraId="3CFA9DB9" w14:textId="1AF36281"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11</w:t>
            </w:r>
          </w:p>
        </w:tc>
      </w:tr>
      <w:tr w:rsidR="000F1999" w:rsidRPr="00071D60" w14:paraId="55B3CEB9"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0A3AB3CA" w14:textId="77777777" w:rsidR="000F1999" w:rsidRPr="00F80427" w:rsidRDefault="000F1999" w:rsidP="000F1999">
            <w:pPr>
              <w:keepNext/>
              <w:keepLines/>
              <w:rPr>
                <w:rFonts w:ascii="Arial Narrow" w:hAnsi="Arial Narrow"/>
                <w:color w:val="000000"/>
              </w:rPr>
            </w:pPr>
          </w:p>
        </w:tc>
        <w:tc>
          <w:tcPr>
            <w:tcW w:w="962" w:type="pct"/>
            <w:vMerge/>
          </w:tcPr>
          <w:p w14:paraId="091013A5"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00" w:type="pct"/>
          </w:tcPr>
          <w:p w14:paraId="48CE4A74" w14:textId="53866362" w:rsidR="000F1999" w:rsidRPr="00DD42BE"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D42BE">
              <w:rPr>
                <w:rFonts w:ascii="Arial Narrow" w:hAnsi="Arial Narrow"/>
              </w:rPr>
              <w:t>Showerhead (IU) - DAC</w:t>
            </w:r>
          </w:p>
        </w:tc>
        <w:tc>
          <w:tcPr>
            <w:tcW w:w="475" w:type="pct"/>
            <w:noWrap/>
          </w:tcPr>
          <w:p w14:paraId="2D0B0FBF" w14:textId="659F7AAB" w:rsidR="000F1999" w:rsidRPr="00DD42BE"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D42BE">
              <w:rPr>
                <w:rFonts w:ascii="Arial Narrow" w:hAnsi="Arial Narrow"/>
              </w:rPr>
              <w:t>Unit</w:t>
            </w:r>
          </w:p>
        </w:tc>
        <w:tc>
          <w:tcPr>
            <w:tcW w:w="646" w:type="pct"/>
            <w:noWrap/>
            <w:vAlign w:val="top"/>
          </w:tcPr>
          <w:p w14:paraId="1C67D06E" w14:textId="2CB7FCC8"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11</w:t>
            </w:r>
          </w:p>
        </w:tc>
      </w:tr>
      <w:tr w:rsidR="000F1999" w:rsidRPr="00071D60" w14:paraId="62F129E5"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E0E62F9" w14:textId="77777777" w:rsidR="000F1999" w:rsidRPr="00F80427" w:rsidRDefault="000F1999" w:rsidP="000F1999">
            <w:pPr>
              <w:keepNext/>
              <w:keepLines/>
              <w:rPr>
                <w:rFonts w:ascii="Arial Narrow" w:hAnsi="Arial Narrow"/>
                <w:color w:val="000000"/>
              </w:rPr>
            </w:pPr>
          </w:p>
        </w:tc>
        <w:tc>
          <w:tcPr>
            <w:tcW w:w="962" w:type="pct"/>
            <w:vMerge/>
          </w:tcPr>
          <w:p w14:paraId="38F7ED82"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tcPr>
          <w:p w14:paraId="1A5F623B" w14:textId="4004F904" w:rsidR="000F1999" w:rsidRPr="00DD42BE"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Faucet Aerator - Kitchen (IU) - DAC</w:t>
            </w:r>
          </w:p>
        </w:tc>
        <w:tc>
          <w:tcPr>
            <w:tcW w:w="475" w:type="pct"/>
            <w:noWrap/>
          </w:tcPr>
          <w:p w14:paraId="58482848" w14:textId="19D1E632" w:rsidR="000F1999" w:rsidRPr="00DD42BE"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D42BE">
              <w:rPr>
                <w:rFonts w:ascii="Arial Narrow" w:hAnsi="Arial Narrow"/>
              </w:rPr>
              <w:t>Unit</w:t>
            </w:r>
          </w:p>
        </w:tc>
        <w:tc>
          <w:tcPr>
            <w:tcW w:w="646" w:type="pct"/>
            <w:noWrap/>
            <w:vAlign w:val="top"/>
          </w:tcPr>
          <w:p w14:paraId="633E2A7F" w14:textId="45DD338A"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6</w:t>
            </w:r>
          </w:p>
        </w:tc>
      </w:tr>
      <w:tr w:rsidR="000F1999" w:rsidRPr="00071D60" w14:paraId="6E50E621"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4CC4EDE4" w14:textId="77777777" w:rsidR="000F1999" w:rsidRPr="00F80427" w:rsidRDefault="000F1999" w:rsidP="000F1999">
            <w:pPr>
              <w:keepNext/>
              <w:keepLines/>
              <w:jc w:val="left"/>
              <w:rPr>
                <w:rFonts w:ascii="Arial Narrow" w:hAnsi="Arial Narrow"/>
                <w:color w:val="000000"/>
              </w:rPr>
            </w:pPr>
          </w:p>
        </w:tc>
        <w:tc>
          <w:tcPr>
            <w:tcW w:w="962" w:type="pct"/>
            <w:vMerge w:val="restart"/>
          </w:tcPr>
          <w:p w14:paraId="39E714E7" w14:textId="276EC68E"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Partner Trade Ally</w:t>
            </w:r>
          </w:p>
        </w:tc>
        <w:tc>
          <w:tcPr>
            <w:tcW w:w="2100" w:type="pct"/>
          </w:tcPr>
          <w:p w14:paraId="7119A9EC" w14:textId="5FC3EFA8"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Boiler Tune Up</w:t>
            </w:r>
          </w:p>
        </w:tc>
        <w:tc>
          <w:tcPr>
            <w:tcW w:w="475" w:type="pct"/>
            <w:noWrap/>
          </w:tcPr>
          <w:p w14:paraId="0098B1EF" w14:textId="7ACDDF7D"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MBH</w:t>
            </w:r>
          </w:p>
        </w:tc>
        <w:tc>
          <w:tcPr>
            <w:tcW w:w="646" w:type="pct"/>
            <w:noWrap/>
            <w:vAlign w:val="top"/>
          </w:tcPr>
          <w:p w14:paraId="7CEEC037" w14:textId="267EFAFA"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183,784</w:t>
            </w:r>
          </w:p>
        </w:tc>
      </w:tr>
      <w:tr w:rsidR="000F1999" w:rsidRPr="00071D60" w14:paraId="01CD3038"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09977CD" w14:textId="77777777" w:rsidR="000F1999" w:rsidRPr="00F80427" w:rsidRDefault="000F1999" w:rsidP="000F1999">
            <w:pPr>
              <w:keepNext/>
              <w:keepLines/>
              <w:jc w:val="left"/>
              <w:rPr>
                <w:rFonts w:ascii="Arial Narrow" w:hAnsi="Arial Narrow"/>
                <w:color w:val="000000"/>
              </w:rPr>
            </w:pPr>
          </w:p>
        </w:tc>
        <w:tc>
          <w:tcPr>
            <w:tcW w:w="962" w:type="pct"/>
            <w:vMerge/>
          </w:tcPr>
          <w:p w14:paraId="0A95B809"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2CC1EC77" w14:textId="725045D6"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Pipe Insulation</w:t>
            </w:r>
          </w:p>
        </w:tc>
        <w:tc>
          <w:tcPr>
            <w:tcW w:w="475" w:type="pct"/>
            <w:noWrap/>
          </w:tcPr>
          <w:p w14:paraId="269957BD" w14:textId="0C94140A"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Ln Ft</w:t>
            </w:r>
          </w:p>
        </w:tc>
        <w:tc>
          <w:tcPr>
            <w:tcW w:w="646" w:type="pct"/>
            <w:noWrap/>
            <w:vAlign w:val="top"/>
          </w:tcPr>
          <w:p w14:paraId="63C7C493" w14:textId="6ED72A00"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19,764</w:t>
            </w:r>
          </w:p>
        </w:tc>
      </w:tr>
      <w:tr w:rsidR="000F1999" w:rsidRPr="00071D60" w14:paraId="39088168"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2054F1FC" w14:textId="77777777" w:rsidR="000F1999" w:rsidRPr="00F80427" w:rsidRDefault="000F1999" w:rsidP="000F1999">
            <w:pPr>
              <w:keepNext/>
              <w:keepLines/>
              <w:rPr>
                <w:rFonts w:ascii="Arial Narrow" w:hAnsi="Arial Narrow"/>
                <w:color w:val="000000"/>
              </w:rPr>
            </w:pPr>
          </w:p>
        </w:tc>
        <w:tc>
          <w:tcPr>
            <w:tcW w:w="962" w:type="pct"/>
            <w:vMerge/>
          </w:tcPr>
          <w:p w14:paraId="75D422AA"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6642D6F5" w14:textId="4C54AFFE"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Assessment/No Savings</w:t>
            </w:r>
          </w:p>
        </w:tc>
        <w:tc>
          <w:tcPr>
            <w:tcW w:w="475" w:type="pct"/>
            <w:noWrap/>
          </w:tcPr>
          <w:p w14:paraId="2D3D50F1" w14:textId="25C40C7E"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Unit</w:t>
            </w:r>
          </w:p>
        </w:tc>
        <w:tc>
          <w:tcPr>
            <w:tcW w:w="646" w:type="pct"/>
            <w:noWrap/>
            <w:vAlign w:val="top"/>
          </w:tcPr>
          <w:p w14:paraId="24570285" w14:textId="11C5AD67"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7,791</w:t>
            </w:r>
          </w:p>
        </w:tc>
      </w:tr>
      <w:tr w:rsidR="000F1999" w:rsidRPr="00071D60" w14:paraId="7504E127"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7BF8EA4" w14:textId="77777777" w:rsidR="000F1999" w:rsidRPr="00F80427" w:rsidRDefault="000F1999" w:rsidP="000F1999">
            <w:pPr>
              <w:keepNext/>
              <w:keepLines/>
              <w:jc w:val="left"/>
              <w:rPr>
                <w:rFonts w:ascii="Arial Narrow" w:hAnsi="Arial Narrow"/>
                <w:color w:val="000000"/>
              </w:rPr>
            </w:pPr>
          </w:p>
        </w:tc>
        <w:tc>
          <w:tcPr>
            <w:tcW w:w="962" w:type="pct"/>
            <w:vMerge/>
          </w:tcPr>
          <w:p w14:paraId="4ACFE932"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2531F5D0" w14:textId="3F873A7B"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Draft Controls</w:t>
            </w:r>
          </w:p>
        </w:tc>
        <w:tc>
          <w:tcPr>
            <w:tcW w:w="475" w:type="pct"/>
            <w:noWrap/>
          </w:tcPr>
          <w:p w14:paraId="08AFED74" w14:textId="6582A1F9"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MBH</w:t>
            </w:r>
          </w:p>
        </w:tc>
        <w:tc>
          <w:tcPr>
            <w:tcW w:w="646" w:type="pct"/>
            <w:noWrap/>
            <w:vAlign w:val="top"/>
          </w:tcPr>
          <w:p w14:paraId="60353A27" w14:textId="19D16CD2"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4,408</w:t>
            </w:r>
          </w:p>
        </w:tc>
      </w:tr>
      <w:tr w:rsidR="000F1999" w:rsidRPr="00071D60" w14:paraId="72BEAB5B"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573E8017" w14:textId="77777777" w:rsidR="000F1999" w:rsidRPr="00F80427" w:rsidRDefault="000F1999" w:rsidP="000F1999">
            <w:pPr>
              <w:keepNext/>
              <w:keepLines/>
              <w:jc w:val="left"/>
              <w:rPr>
                <w:rFonts w:ascii="Arial Narrow" w:hAnsi="Arial Narrow"/>
                <w:color w:val="000000"/>
              </w:rPr>
            </w:pPr>
          </w:p>
        </w:tc>
        <w:tc>
          <w:tcPr>
            <w:tcW w:w="962" w:type="pct"/>
            <w:vMerge/>
          </w:tcPr>
          <w:p w14:paraId="13C4D3FD"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01055E64" w14:textId="372804AA"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Steam Trap</w:t>
            </w:r>
          </w:p>
        </w:tc>
        <w:tc>
          <w:tcPr>
            <w:tcW w:w="475" w:type="pct"/>
            <w:noWrap/>
          </w:tcPr>
          <w:p w14:paraId="4602CEC3" w14:textId="1547B325"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74C2DDAA" w14:textId="035946FC"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2,365</w:t>
            </w:r>
          </w:p>
        </w:tc>
      </w:tr>
      <w:tr w:rsidR="000F1999" w:rsidRPr="00071D60" w14:paraId="44C258FC"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17C0B1C8" w14:textId="77777777" w:rsidR="000F1999" w:rsidRPr="00F80427" w:rsidRDefault="000F1999" w:rsidP="000F1999">
            <w:pPr>
              <w:keepNext/>
              <w:keepLines/>
              <w:jc w:val="left"/>
              <w:rPr>
                <w:rFonts w:ascii="Arial Narrow" w:hAnsi="Arial Narrow"/>
                <w:color w:val="000000"/>
              </w:rPr>
            </w:pPr>
          </w:p>
        </w:tc>
        <w:tc>
          <w:tcPr>
            <w:tcW w:w="962" w:type="pct"/>
            <w:vMerge/>
          </w:tcPr>
          <w:p w14:paraId="5670F28A"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46156A67" w14:textId="589C4CDA"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Boiler Reset Controls</w:t>
            </w:r>
          </w:p>
        </w:tc>
        <w:tc>
          <w:tcPr>
            <w:tcW w:w="475" w:type="pct"/>
            <w:noWrap/>
          </w:tcPr>
          <w:p w14:paraId="3E9FDC31" w14:textId="7F3D223B"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MBH</w:t>
            </w:r>
          </w:p>
        </w:tc>
        <w:tc>
          <w:tcPr>
            <w:tcW w:w="646" w:type="pct"/>
            <w:noWrap/>
            <w:vAlign w:val="top"/>
          </w:tcPr>
          <w:p w14:paraId="15CF176C" w14:textId="3E20855C"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900</w:t>
            </w:r>
          </w:p>
        </w:tc>
      </w:tr>
      <w:tr w:rsidR="000F1999" w:rsidRPr="00071D60" w14:paraId="514A7785"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EDC91B6" w14:textId="77777777" w:rsidR="000F1999" w:rsidRPr="00F80427" w:rsidRDefault="000F1999" w:rsidP="000F1999">
            <w:pPr>
              <w:keepNext/>
              <w:keepLines/>
              <w:jc w:val="left"/>
              <w:rPr>
                <w:rFonts w:ascii="Arial Narrow" w:hAnsi="Arial Narrow"/>
                <w:color w:val="000000"/>
              </w:rPr>
            </w:pPr>
          </w:p>
        </w:tc>
        <w:tc>
          <w:tcPr>
            <w:tcW w:w="962" w:type="pct"/>
            <w:vMerge/>
          </w:tcPr>
          <w:p w14:paraId="1ECEEEFA"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03B2AA0A" w14:textId="1554C058"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Advanced Thermostat</w:t>
            </w:r>
          </w:p>
        </w:tc>
        <w:tc>
          <w:tcPr>
            <w:tcW w:w="475" w:type="pct"/>
            <w:noWrap/>
          </w:tcPr>
          <w:p w14:paraId="78320477" w14:textId="6F63ABC2"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31E24A55" w14:textId="6D30DA31"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577</w:t>
            </w:r>
          </w:p>
        </w:tc>
      </w:tr>
      <w:tr w:rsidR="000F1999" w:rsidRPr="00071D60" w14:paraId="725BA0BE"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79762F93" w14:textId="77777777" w:rsidR="000F1999" w:rsidRPr="00F80427" w:rsidRDefault="000F1999" w:rsidP="000F1999">
            <w:pPr>
              <w:keepNext/>
              <w:keepLines/>
              <w:jc w:val="left"/>
              <w:rPr>
                <w:rFonts w:ascii="Arial Narrow" w:hAnsi="Arial Narrow"/>
                <w:color w:val="000000"/>
              </w:rPr>
            </w:pPr>
          </w:p>
        </w:tc>
        <w:tc>
          <w:tcPr>
            <w:tcW w:w="962" w:type="pct"/>
            <w:vMerge/>
          </w:tcPr>
          <w:p w14:paraId="460C2671"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5B2BA99F" w14:textId="5750F552"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On Demand DHW Controls</w:t>
            </w:r>
          </w:p>
        </w:tc>
        <w:tc>
          <w:tcPr>
            <w:tcW w:w="475" w:type="pct"/>
            <w:noWrap/>
          </w:tcPr>
          <w:p w14:paraId="35171A2B" w14:textId="57E02334"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5253C28E" w14:textId="63F17D92"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492</w:t>
            </w:r>
          </w:p>
        </w:tc>
      </w:tr>
      <w:tr w:rsidR="000F1999" w:rsidRPr="00071D60" w14:paraId="0A10E861"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40328D16" w14:textId="77777777" w:rsidR="000F1999" w:rsidRPr="00F80427" w:rsidRDefault="000F1999" w:rsidP="000F1999">
            <w:pPr>
              <w:keepNext/>
              <w:keepLines/>
              <w:jc w:val="left"/>
              <w:rPr>
                <w:rFonts w:ascii="Arial Narrow" w:hAnsi="Arial Narrow"/>
                <w:color w:val="000000"/>
              </w:rPr>
            </w:pPr>
          </w:p>
        </w:tc>
        <w:tc>
          <w:tcPr>
            <w:tcW w:w="962" w:type="pct"/>
            <w:vMerge/>
          </w:tcPr>
          <w:p w14:paraId="6E5B6CC4"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44688AFF" w14:textId="19C1505D"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Steam Pipe Averaging Controls</w:t>
            </w:r>
          </w:p>
        </w:tc>
        <w:tc>
          <w:tcPr>
            <w:tcW w:w="475" w:type="pct"/>
            <w:noWrap/>
          </w:tcPr>
          <w:p w14:paraId="79A932C6" w14:textId="2834C6E5"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6B0DC379" w14:textId="2606C0FC"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110</w:t>
            </w:r>
          </w:p>
        </w:tc>
      </w:tr>
      <w:tr w:rsidR="000F1999" w:rsidRPr="00071D60" w14:paraId="14BE3773"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45AF889C" w14:textId="77777777" w:rsidR="000F1999" w:rsidRPr="00F80427" w:rsidRDefault="000F1999" w:rsidP="000F1999">
            <w:pPr>
              <w:keepNext/>
              <w:keepLines/>
              <w:jc w:val="left"/>
              <w:rPr>
                <w:rFonts w:ascii="Arial Narrow" w:hAnsi="Arial Narrow"/>
                <w:color w:val="000000"/>
              </w:rPr>
            </w:pPr>
          </w:p>
        </w:tc>
        <w:tc>
          <w:tcPr>
            <w:tcW w:w="962" w:type="pct"/>
            <w:vMerge/>
          </w:tcPr>
          <w:p w14:paraId="7A18AB6D"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1F755DE0" w14:textId="399B22D5"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Central Water Heater</w:t>
            </w:r>
          </w:p>
        </w:tc>
        <w:tc>
          <w:tcPr>
            <w:tcW w:w="475" w:type="pct"/>
            <w:noWrap/>
          </w:tcPr>
          <w:p w14:paraId="749F15CA" w14:textId="0F942909"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1613E829" w14:textId="162FD845"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55</w:t>
            </w:r>
          </w:p>
        </w:tc>
      </w:tr>
      <w:tr w:rsidR="000F1999" w:rsidRPr="00071D60" w14:paraId="47039118"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0620659" w14:textId="77777777" w:rsidR="000F1999" w:rsidRPr="00F80427" w:rsidRDefault="000F1999" w:rsidP="000F1999">
            <w:pPr>
              <w:keepNext/>
              <w:keepLines/>
              <w:jc w:val="left"/>
              <w:rPr>
                <w:rFonts w:ascii="Arial Narrow" w:hAnsi="Arial Narrow"/>
                <w:color w:val="000000"/>
              </w:rPr>
            </w:pPr>
          </w:p>
        </w:tc>
        <w:tc>
          <w:tcPr>
            <w:tcW w:w="962" w:type="pct"/>
            <w:vMerge/>
          </w:tcPr>
          <w:p w14:paraId="2B9A80CA"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614B93E8" w14:textId="3CFD9785"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High Efficiency Boiler</w:t>
            </w:r>
          </w:p>
        </w:tc>
        <w:tc>
          <w:tcPr>
            <w:tcW w:w="475" w:type="pct"/>
            <w:noWrap/>
          </w:tcPr>
          <w:p w14:paraId="2B7612E9" w14:textId="67AAA241"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6BC03023" w14:textId="45E7CA71"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21</w:t>
            </w:r>
          </w:p>
        </w:tc>
      </w:tr>
      <w:tr w:rsidR="000F1999" w:rsidRPr="00071D60" w14:paraId="4C460661"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B4D6AE7" w14:textId="77777777" w:rsidR="000F1999" w:rsidRPr="00F80427" w:rsidRDefault="000F1999" w:rsidP="000F1999">
            <w:pPr>
              <w:keepNext/>
              <w:keepLines/>
              <w:rPr>
                <w:rFonts w:ascii="Arial Narrow" w:hAnsi="Arial Narrow"/>
                <w:color w:val="000000"/>
              </w:rPr>
            </w:pPr>
          </w:p>
        </w:tc>
        <w:tc>
          <w:tcPr>
            <w:tcW w:w="962" w:type="pct"/>
            <w:vMerge/>
          </w:tcPr>
          <w:p w14:paraId="140B1B7B"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tcPr>
          <w:p w14:paraId="0929F5F5" w14:textId="014E7F6D" w:rsidR="000F1999" w:rsidRPr="00335176"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5176">
              <w:rPr>
                <w:rFonts w:ascii="Arial Narrow" w:hAnsi="Arial Narrow"/>
              </w:rPr>
              <w:t>Boiler Tune Up - DAC</w:t>
            </w:r>
          </w:p>
        </w:tc>
        <w:tc>
          <w:tcPr>
            <w:tcW w:w="475" w:type="pct"/>
            <w:noWrap/>
          </w:tcPr>
          <w:p w14:paraId="29CD7B4B" w14:textId="3B7B2BA0" w:rsidR="000F1999" w:rsidRPr="00335176"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5176">
              <w:rPr>
                <w:rFonts w:ascii="Arial Narrow" w:hAnsi="Arial Narrow"/>
              </w:rPr>
              <w:t>MBH</w:t>
            </w:r>
          </w:p>
        </w:tc>
        <w:tc>
          <w:tcPr>
            <w:tcW w:w="646" w:type="pct"/>
            <w:noWrap/>
            <w:vAlign w:val="top"/>
          </w:tcPr>
          <w:p w14:paraId="4AFFA411" w14:textId="197A0262"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19,212</w:t>
            </w:r>
          </w:p>
        </w:tc>
      </w:tr>
      <w:tr w:rsidR="000F1999" w:rsidRPr="00071D60" w14:paraId="623F8C32"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56F87CA" w14:textId="77777777" w:rsidR="000F1999" w:rsidRPr="00F80427" w:rsidRDefault="000F1999" w:rsidP="000F1999">
            <w:pPr>
              <w:keepNext/>
              <w:keepLines/>
              <w:rPr>
                <w:rFonts w:ascii="Arial Narrow" w:hAnsi="Arial Narrow"/>
                <w:color w:val="000000"/>
              </w:rPr>
            </w:pPr>
          </w:p>
        </w:tc>
        <w:tc>
          <w:tcPr>
            <w:tcW w:w="962" w:type="pct"/>
            <w:vMerge/>
          </w:tcPr>
          <w:p w14:paraId="12B90DFA"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00" w:type="pct"/>
          </w:tcPr>
          <w:p w14:paraId="6059EF22" w14:textId="249ABEEA" w:rsidR="000F1999" w:rsidRPr="00335176"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5176">
              <w:rPr>
                <w:rFonts w:ascii="Arial Narrow" w:hAnsi="Arial Narrow"/>
              </w:rPr>
              <w:t>Assessment/No Savings - DAC</w:t>
            </w:r>
          </w:p>
        </w:tc>
        <w:tc>
          <w:tcPr>
            <w:tcW w:w="475" w:type="pct"/>
            <w:noWrap/>
          </w:tcPr>
          <w:p w14:paraId="7537D7D8" w14:textId="5F9ADAF7" w:rsidR="000F1999" w:rsidRPr="00335176"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5176">
              <w:rPr>
                <w:rFonts w:ascii="Arial Narrow" w:hAnsi="Arial Narrow"/>
              </w:rPr>
              <w:t>Unit</w:t>
            </w:r>
          </w:p>
        </w:tc>
        <w:tc>
          <w:tcPr>
            <w:tcW w:w="646" w:type="pct"/>
            <w:noWrap/>
            <w:vAlign w:val="top"/>
          </w:tcPr>
          <w:p w14:paraId="7A607A44" w14:textId="1830CBF9"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1,750</w:t>
            </w:r>
          </w:p>
        </w:tc>
      </w:tr>
      <w:tr w:rsidR="000F1999" w:rsidRPr="00071D60" w14:paraId="15A510DB"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AF23FFE" w14:textId="77777777" w:rsidR="000F1999" w:rsidRPr="00F80427" w:rsidRDefault="000F1999" w:rsidP="000F1999">
            <w:pPr>
              <w:keepNext/>
              <w:keepLines/>
              <w:rPr>
                <w:rFonts w:ascii="Arial Narrow" w:hAnsi="Arial Narrow"/>
                <w:color w:val="000000"/>
              </w:rPr>
            </w:pPr>
          </w:p>
        </w:tc>
        <w:tc>
          <w:tcPr>
            <w:tcW w:w="962" w:type="pct"/>
            <w:vMerge/>
          </w:tcPr>
          <w:p w14:paraId="7A8DC757" w14:textId="77777777" w:rsidR="000F1999" w:rsidRPr="00F80427" w:rsidRDefault="000F1999" w:rsidP="000F199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2100" w:type="pct"/>
          </w:tcPr>
          <w:p w14:paraId="2C254D2B" w14:textId="70E2142D" w:rsidR="000F1999" w:rsidRPr="00335176"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5176">
              <w:rPr>
                <w:rFonts w:ascii="Arial Narrow" w:hAnsi="Arial Narrow"/>
              </w:rPr>
              <w:t>Steam Trap - DAC</w:t>
            </w:r>
          </w:p>
        </w:tc>
        <w:tc>
          <w:tcPr>
            <w:tcW w:w="475" w:type="pct"/>
            <w:noWrap/>
          </w:tcPr>
          <w:p w14:paraId="2E0E2823" w14:textId="2C2CFCA2" w:rsidR="000F1999" w:rsidRPr="00335176"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5176">
              <w:rPr>
                <w:rFonts w:ascii="Arial Narrow" w:hAnsi="Arial Narrow"/>
              </w:rPr>
              <w:t>Unit</w:t>
            </w:r>
          </w:p>
        </w:tc>
        <w:tc>
          <w:tcPr>
            <w:tcW w:w="646" w:type="pct"/>
            <w:noWrap/>
            <w:vAlign w:val="top"/>
          </w:tcPr>
          <w:p w14:paraId="7026A56C" w14:textId="643B02A1"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F1999">
              <w:rPr>
                <w:rFonts w:ascii="Arial Narrow" w:hAnsi="Arial Narrow"/>
              </w:rPr>
              <w:t>502</w:t>
            </w:r>
          </w:p>
        </w:tc>
      </w:tr>
      <w:tr w:rsidR="000F1999" w:rsidRPr="00071D60" w14:paraId="5BA104C1"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78845555" w14:textId="77777777" w:rsidR="000F1999" w:rsidRPr="00F80427" w:rsidRDefault="000F1999" w:rsidP="000F1999">
            <w:pPr>
              <w:keepNext/>
              <w:keepLines/>
              <w:rPr>
                <w:rFonts w:ascii="Arial Narrow" w:hAnsi="Arial Narrow"/>
                <w:color w:val="000000"/>
              </w:rPr>
            </w:pPr>
          </w:p>
        </w:tc>
        <w:tc>
          <w:tcPr>
            <w:tcW w:w="962" w:type="pct"/>
            <w:vMerge/>
          </w:tcPr>
          <w:p w14:paraId="07CA8B6E"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00" w:type="pct"/>
          </w:tcPr>
          <w:p w14:paraId="00539DA8" w14:textId="6085F938" w:rsidR="000F1999" w:rsidRPr="00335176"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5176">
              <w:rPr>
                <w:rFonts w:ascii="Arial Narrow" w:hAnsi="Arial Narrow"/>
              </w:rPr>
              <w:t>On Demand DHW Controls - DAC</w:t>
            </w:r>
          </w:p>
        </w:tc>
        <w:tc>
          <w:tcPr>
            <w:tcW w:w="475" w:type="pct"/>
            <w:noWrap/>
          </w:tcPr>
          <w:p w14:paraId="22D3ED55" w14:textId="0EB6B057" w:rsidR="000F1999" w:rsidRPr="00335176"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5176">
              <w:rPr>
                <w:rFonts w:ascii="Arial Narrow" w:hAnsi="Arial Narrow"/>
              </w:rPr>
              <w:t>Unit</w:t>
            </w:r>
          </w:p>
        </w:tc>
        <w:tc>
          <w:tcPr>
            <w:tcW w:w="646" w:type="pct"/>
            <w:noWrap/>
            <w:vAlign w:val="top"/>
          </w:tcPr>
          <w:p w14:paraId="37448B4E" w14:textId="38586AD2"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22</w:t>
            </w:r>
          </w:p>
        </w:tc>
      </w:tr>
      <w:tr w:rsidR="000F1999" w:rsidRPr="00071D60" w14:paraId="19CEFC85"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EE23296" w14:textId="77777777" w:rsidR="000F1999" w:rsidRPr="00F80427" w:rsidRDefault="000F1999" w:rsidP="000F1999">
            <w:pPr>
              <w:keepNext/>
              <w:keepLines/>
              <w:jc w:val="left"/>
              <w:rPr>
                <w:rFonts w:ascii="Arial Narrow" w:hAnsi="Arial Narrow"/>
                <w:color w:val="000000"/>
              </w:rPr>
            </w:pPr>
          </w:p>
        </w:tc>
        <w:tc>
          <w:tcPr>
            <w:tcW w:w="962" w:type="pct"/>
            <w:vMerge w:val="restart"/>
          </w:tcPr>
          <w:p w14:paraId="76BBA1C5" w14:textId="0CCE3898"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Prescriptive</w:t>
            </w:r>
          </w:p>
        </w:tc>
        <w:tc>
          <w:tcPr>
            <w:tcW w:w="2100" w:type="pct"/>
          </w:tcPr>
          <w:p w14:paraId="1739F762" w14:textId="5E5DE8F2"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Boiler Tune Up</w:t>
            </w:r>
          </w:p>
        </w:tc>
        <w:tc>
          <w:tcPr>
            <w:tcW w:w="475" w:type="pct"/>
            <w:noWrap/>
          </w:tcPr>
          <w:p w14:paraId="25D424F9" w14:textId="53BE81ED" w:rsidR="000F1999" w:rsidRPr="00F80427" w:rsidRDefault="000F1999" w:rsidP="000F199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MBH</w:t>
            </w:r>
          </w:p>
        </w:tc>
        <w:tc>
          <w:tcPr>
            <w:tcW w:w="646" w:type="pct"/>
            <w:noWrap/>
            <w:vAlign w:val="top"/>
          </w:tcPr>
          <w:p w14:paraId="569B2B0A" w14:textId="2997358E" w:rsidR="000F1999" w:rsidRPr="000F1999" w:rsidRDefault="000F1999" w:rsidP="000F199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11,475</w:t>
            </w:r>
          </w:p>
        </w:tc>
      </w:tr>
      <w:tr w:rsidR="000F1999" w:rsidRPr="00071D60" w14:paraId="54292467"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34BA44A5" w14:textId="77777777" w:rsidR="000F1999" w:rsidRPr="00F80427" w:rsidRDefault="000F1999" w:rsidP="000F1999">
            <w:pPr>
              <w:keepNext/>
              <w:keepLines/>
              <w:jc w:val="left"/>
              <w:rPr>
                <w:rFonts w:ascii="Arial Narrow" w:hAnsi="Arial Narrow"/>
                <w:color w:val="000000"/>
              </w:rPr>
            </w:pPr>
          </w:p>
        </w:tc>
        <w:tc>
          <w:tcPr>
            <w:tcW w:w="962" w:type="pct"/>
            <w:vMerge/>
          </w:tcPr>
          <w:p w14:paraId="68E84EF9" w14:textId="77777777"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332A88EA" w14:textId="4EDC754C"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Central Water Heater</w:t>
            </w:r>
          </w:p>
        </w:tc>
        <w:tc>
          <w:tcPr>
            <w:tcW w:w="475" w:type="pct"/>
            <w:noWrap/>
          </w:tcPr>
          <w:p w14:paraId="01D3466A" w14:textId="7A8CCC9B" w:rsidR="000F1999" w:rsidRPr="00F80427"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2140F5F9" w14:textId="5BF804A1"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610</w:t>
            </w:r>
          </w:p>
        </w:tc>
      </w:tr>
      <w:tr w:rsidR="000F1999" w:rsidRPr="00071D60" w14:paraId="0058B585"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0FE6B2C2" w14:textId="386408EE" w:rsidR="000F1999" w:rsidRPr="00F80427" w:rsidRDefault="000F1999" w:rsidP="000F1999">
            <w:pPr>
              <w:keepNext/>
              <w:keepLines/>
              <w:jc w:val="left"/>
              <w:rPr>
                <w:rFonts w:ascii="Arial Narrow" w:hAnsi="Arial Narrow"/>
                <w:color w:val="000000"/>
              </w:rPr>
            </w:pPr>
          </w:p>
        </w:tc>
        <w:tc>
          <w:tcPr>
            <w:tcW w:w="962" w:type="pct"/>
            <w:vMerge/>
          </w:tcPr>
          <w:p w14:paraId="2064890E" w14:textId="767317C6"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4BEAA9FD" w14:textId="37BA2994" w:rsidR="000F1999" w:rsidRPr="00F80427" w:rsidRDefault="000F1999" w:rsidP="000F199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Steam Pipe Averaging Controls</w:t>
            </w:r>
          </w:p>
        </w:tc>
        <w:tc>
          <w:tcPr>
            <w:tcW w:w="475" w:type="pct"/>
            <w:noWrap/>
          </w:tcPr>
          <w:p w14:paraId="048828D4" w14:textId="7BD9E209" w:rsidR="000F1999" w:rsidRPr="00F80427" w:rsidRDefault="000F1999" w:rsidP="000F199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7692FF4A" w14:textId="45D12A75" w:rsidR="000F1999" w:rsidRPr="000F1999" w:rsidRDefault="000F1999" w:rsidP="000F199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460</w:t>
            </w:r>
          </w:p>
        </w:tc>
      </w:tr>
      <w:tr w:rsidR="000F1999" w:rsidRPr="00071D60" w14:paraId="3733F7CB"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63857B3" w14:textId="77777777" w:rsidR="000F1999" w:rsidRPr="00F80427" w:rsidRDefault="000F1999" w:rsidP="000F1999">
            <w:pPr>
              <w:keepNext/>
              <w:keepLines/>
              <w:jc w:val="left"/>
              <w:rPr>
                <w:rFonts w:ascii="Arial Narrow" w:hAnsi="Arial Narrow"/>
                <w:color w:val="000000"/>
              </w:rPr>
            </w:pPr>
          </w:p>
        </w:tc>
        <w:tc>
          <w:tcPr>
            <w:tcW w:w="962" w:type="pct"/>
            <w:vMerge/>
          </w:tcPr>
          <w:p w14:paraId="1A896A90" w14:textId="489D0DD1"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24C9D3D5" w14:textId="497A6F10" w:rsidR="000F1999" w:rsidRPr="00F80427" w:rsidRDefault="000F1999" w:rsidP="000F199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Advanced Thermostat</w:t>
            </w:r>
          </w:p>
        </w:tc>
        <w:tc>
          <w:tcPr>
            <w:tcW w:w="475" w:type="pct"/>
            <w:noWrap/>
          </w:tcPr>
          <w:p w14:paraId="6DD04AB9" w14:textId="7903A5FB" w:rsidR="000F1999" w:rsidRPr="00F80427" w:rsidRDefault="000F1999" w:rsidP="000F199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6ACF8BD2" w14:textId="0B08545A" w:rsidR="000F1999" w:rsidRPr="000F1999" w:rsidRDefault="000F1999" w:rsidP="000F199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427</w:t>
            </w:r>
          </w:p>
        </w:tc>
      </w:tr>
      <w:tr w:rsidR="000F1999" w:rsidRPr="00071D60" w14:paraId="7A2BD712"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5FB5EE00" w14:textId="77777777" w:rsidR="000F1999" w:rsidRPr="00F80427" w:rsidRDefault="000F1999" w:rsidP="000F1999">
            <w:pPr>
              <w:keepNext/>
              <w:keepLines/>
              <w:jc w:val="left"/>
              <w:rPr>
                <w:rFonts w:ascii="Arial Narrow" w:hAnsi="Arial Narrow"/>
                <w:color w:val="000000"/>
              </w:rPr>
            </w:pPr>
          </w:p>
        </w:tc>
        <w:tc>
          <w:tcPr>
            <w:tcW w:w="962" w:type="pct"/>
            <w:vMerge/>
          </w:tcPr>
          <w:p w14:paraId="61786C3C" w14:textId="77777777"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63DD2BC3" w14:textId="4D77B4C9" w:rsidR="000F1999" w:rsidRPr="00F80427" w:rsidRDefault="000F1999" w:rsidP="000F199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Pipe Insulation</w:t>
            </w:r>
          </w:p>
        </w:tc>
        <w:tc>
          <w:tcPr>
            <w:tcW w:w="475" w:type="pct"/>
            <w:noWrap/>
          </w:tcPr>
          <w:p w14:paraId="36E4BC3F" w14:textId="045F652E" w:rsidR="000F1999" w:rsidRPr="00F80427" w:rsidRDefault="000F1999" w:rsidP="000F199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Ln Ft</w:t>
            </w:r>
          </w:p>
        </w:tc>
        <w:tc>
          <w:tcPr>
            <w:tcW w:w="646" w:type="pct"/>
            <w:noWrap/>
            <w:vAlign w:val="top"/>
          </w:tcPr>
          <w:p w14:paraId="00167FA7" w14:textId="51C65359" w:rsidR="000F1999" w:rsidRPr="000F1999" w:rsidRDefault="000F1999" w:rsidP="000F199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182</w:t>
            </w:r>
          </w:p>
        </w:tc>
      </w:tr>
      <w:tr w:rsidR="000F1999" w:rsidRPr="00071D60" w14:paraId="5B0172E9"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7EE6D096" w14:textId="2F137863" w:rsidR="000F1999" w:rsidRPr="00F80427" w:rsidRDefault="000F1999" w:rsidP="000F1999">
            <w:pPr>
              <w:keepNext/>
              <w:keepLines/>
              <w:jc w:val="left"/>
              <w:rPr>
                <w:rFonts w:ascii="Arial Narrow" w:hAnsi="Arial Narrow"/>
                <w:color w:val="000000"/>
              </w:rPr>
            </w:pPr>
          </w:p>
        </w:tc>
        <w:tc>
          <w:tcPr>
            <w:tcW w:w="962" w:type="pct"/>
            <w:vMerge/>
          </w:tcPr>
          <w:p w14:paraId="77DD0C7D" w14:textId="30831042" w:rsidR="000F1999" w:rsidRPr="00F80427"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76351D4E" w14:textId="10EECB7A" w:rsidR="000F1999" w:rsidRPr="00F80427" w:rsidRDefault="000F1999" w:rsidP="000F199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On Demand DHW Controls</w:t>
            </w:r>
          </w:p>
        </w:tc>
        <w:tc>
          <w:tcPr>
            <w:tcW w:w="475" w:type="pct"/>
            <w:noWrap/>
          </w:tcPr>
          <w:p w14:paraId="6EB229F3" w14:textId="3400B268" w:rsidR="000F1999" w:rsidRPr="00F80427" w:rsidRDefault="000F1999" w:rsidP="000F199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44004FC8" w14:textId="62115789" w:rsidR="000F1999" w:rsidRPr="000F1999" w:rsidRDefault="000F1999" w:rsidP="000F199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F1999">
              <w:rPr>
                <w:rFonts w:ascii="Arial Narrow" w:hAnsi="Arial Narrow"/>
              </w:rPr>
              <w:t>10</w:t>
            </w:r>
          </w:p>
        </w:tc>
      </w:tr>
      <w:tr w:rsidR="000F1999" w:rsidRPr="006453C0" w14:paraId="1E511B7F"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61A24AE1" w14:textId="77777777" w:rsidR="000F1999" w:rsidRPr="00F80427" w:rsidRDefault="000F1999" w:rsidP="000F1999">
            <w:pPr>
              <w:keepNext/>
              <w:keepLines/>
              <w:jc w:val="left"/>
              <w:rPr>
                <w:rFonts w:ascii="Arial Narrow" w:hAnsi="Arial Narrow"/>
                <w:color w:val="000000"/>
              </w:rPr>
            </w:pPr>
          </w:p>
        </w:tc>
        <w:tc>
          <w:tcPr>
            <w:tcW w:w="962" w:type="pct"/>
            <w:vMerge/>
          </w:tcPr>
          <w:p w14:paraId="2A1F8BB5" w14:textId="6D26E63D" w:rsidR="000F1999" w:rsidRPr="00F80427" w:rsidRDefault="000F1999" w:rsidP="000F199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2100" w:type="pct"/>
          </w:tcPr>
          <w:p w14:paraId="173F5CCC" w14:textId="4FB57F4A" w:rsidR="000F1999" w:rsidRPr="00F80427" w:rsidRDefault="000F1999" w:rsidP="000F199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High Efficiency Boiler</w:t>
            </w:r>
          </w:p>
        </w:tc>
        <w:tc>
          <w:tcPr>
            <w:tcW w:w="475" w:type="pct"/>
            <w:noWrap/>
          </w:tcPr>
          <w:p w14:paraId="74D7C0DE" w14:textId="00E12AE1" w:rsidR="000F1999" w:rsidRPr="00F80427" w:rsidRDefault="000F1999" w:rsidP="000F199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vAlign w:val="top"/>
          </w:tcPr>
          <w:p w14:paraId="140EFEC9" w14:textId="245F91DC" w:rsidR="000F1999" w:rsidRPr="000F1999" w:rsidRDefault="000F1999" w:rsidP="000F199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F1999">
              <w:rPr>
                <w:rFonts w:ascii="Arial Narrow" w:hAnsi="Arial Narrow"/>
              </w:rPr>
              <w:t>5</w:t>
            </w:r>
          </w:p>
        </w:tc>
      </w:tr>
      <w:tr w:rsidR="000F1999" w:rsidRPr="006453C0" w14:paraId="767C68C2" w14:textId="77777777" w:rsidTr="008A1D26">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7E998529" w14:textId="77777777" w:rsidR="000F1999" w:rsidRPr="00F80427" w:rsidRDefault="000F1999" w:rsidP="000F1999">
            <w:pPr>
              <w:keepNext/>
              <w:keepLines/>
              <w:rPr>
                <w:rFonts w:ascii="Arial Narrow" w:hAnsi="Arial Narrow"/>
                <w:color w:val="000000"/>
              </w:rPr>
            </w:pPr>
          </w:p>
        </w:tc>
        <w:tc>
          <w:tcPr>
            <w:tcW w:w="962" w:type="pct"/>
            <w:vMerge/>
          </w:tcPr>
          <w:p w14:paraId="62967AD1" w14:textId="77777777" w:rsidR="000F1999" w:rsidRPr="00F80427" w:rsidRDefault="000F1999" w:rsidP="000F199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2100" w:type="pct"/>
          </w:tcPr>
          <w:p w14:paraId="41F286C2" w14:textId="1AFFB77D" w:rsidR="000F1999" w:rsidRPr="002542CA" w:rsidRDefault="000F1999" w:rsidP="000F199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542CA">
              <w:rPr>
                <w:rFonts w:ascii="Arial Narrow" w:hAnsi="Arial Narrow"/>
              </w:rPr>
              <w:t>High Efficiency Boiler - DAC</w:t>
            </w:r>
          </w:p>
        </w:tc>
        <w:tc>
          <w:tcPr>
            <w:tcW w:w="475" w:type="pct"/>
            <w:noWrap/>
          </w:tcPr>
          <w:p w14:paraId="10288A5C" w14:textId="5F2F00E3" w:rsidR="000F1999" w:rsidRPr="002542CA" w:rsidRDefault="000F1999" w:rsidP="000F199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542CA">
              <w:rPr>
                <w:rFonts w:ascii="Arial Narrow" w:hAnsi="Arial Narrow"/>
              </w:rPr>
              <w:t>Unit</w:t>
            </w:r>
          </w:p>
        </w:tc>
        <w:tc>
          <w:tcPr>
            <w:tcW w:w="646" w:type="pct"/>
            <w:noWrap/>
            <w:vAlign w:val="top"/>
          </w:tcPr>
          <w:p w14:paraId="7E50A2A4" w14:textId="0E5ED067" w:rsidR="000F1999" w:rsidRPr="000F1999" w:rsidRDefault="000F1999" w:rsidP="000F199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F1999">
              <w:rPr>
                <w:rFonts w:ascii="Arial Narrow" w:hAnsi="Arial Narrow"/>
              </w:rPr>
              <w:t>2</w:t>
            </w:r>
          </w:p>
        </w:tc>
      </w:tr>
      <w:tr w:rsidR="00B1744A" w:rsidRPr="007416B8" w14:paraId="2EE182B3" w14:textId="77777777" w:rsidTr="008A1D26">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817" w:type="pct"/>
            <w:vMerge/>
          </w:tcPr>
          <w:p w14:paraId="28988CA3" w14:textId="77777777" w:rsidR="00B1744A" w:rsidRPr="00F80427" w:rsidRDefault="00B1744A" w:rsidP="006D6B30">
            <w:pPr>
              <w:keepNext/>
              <w:keepLines/>
              <w:jc w:val="left"/>
              <w:rPr>
                <w:rFonts w:ascii="Arial Narrow" w:hAnsi="Arial Narrow"/>
                <w:color w:val="000000"/>
              </w:rPr>
            </w:pPr>
          </w:p>
        </w:tc>
        <w:tc>
          <w:tcPr>
            <w:tcW w:w="962" w:type="pct"/>
          </w:tcPr>
          <w:p w14:paraId="7F581736" w14:textId="21216E59" w:rsidR="00B1744A" w:rsidRPr="00F80427" w:rsidRDefault="00B1744A" w:rsidP="006D6B3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Custom</w:t>
            </w:r>
          </w:p>
        </w:tc>
        <w:tc>
          <w:tcPr>
            <w:tcW w:w="2100" w:type="pct"/>
          </w:tcPr>
          <w:p w14:paraId="717F7630" w14:textId="1A930056" w:rsidR="00B1744A" w:rsidRPr="00F80427" w:rsidRDefault="00B1744A" w:rsidP="006D6B3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Custom</w:t>
            </w:r>
          </w:p>
        </w:tc>
        <w:tc>
          <w:tcPr>
            <w:tcW w:w="475" w:type="pct"/>
            <w:noWrap/>
          </w:tcPr>
          <w:p w14:paraId="41E60E24" w14:textId="148098F8" w:rsidR="00B1744A" w:rsidRPr="00F80427" w:rsidRDefault="00B1744A" w:rsidP="006D6B30">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Unit</w:t>
            </w:r>
          </w:p>
        </w:tc>
        <w:tc>
          <w:tcPr>
            <w:tcW w:w="646" w:type="pct"/>
            <w:noWrap/>
          </w:tcPr>
          <w:p w14:paraId="31B95AEA" w14:textId="24791EA3" w:rsidR="00B1744A" w:rsidRPr="00F80427" w:rsidRDefault="00B1744A" w:rsidP="006D6B3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F80427">
              <w:rPr>
                <w:rFonts w:ascii="Arial Narrow" w:hAnsi="Arial Narrow"/>
              </w:rPr>
              <w:t>2</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76F07D12" w14:textId="721F92D8" w:rsidR="00E93A62" w:rsidRDefault="00E93A62" w:rsidP="00E93A62">
      <w:r>
        <w:t xml:space="preserve">The NSG program had </w:t>
      </w:r>
      <w:r w:rsidR="00087749" w:rsidRPr="00087749">
        <w:t>22</w:t>
      </w:r>
      <w:r>
        <w:t xml:space="preserve"> participants in </w:t>
      </w:r>
      <w:r w:rsidR="00F65903">
        <w:t>202</w:t>
      </w:r>
      <w:r w:rsidR="004D5CB9">
        <w:t>3</w:t>
      </w:r>
      <w:r>
        <w:t xml:space="preserve"> and completed</w:t>
      </w:r>
      <w:r w:rsidR="00087749">
        <w:t xml:space="preserve"> 22</w:t>
      </w:r>
      <w:r>
        <w:t xml:space="preserve"> projects as shown in the following table. </w:t>
      </w:r>
    </w:p>
    <w:p w14:paraId="02FB0F15" w14:textId="77777777" w:rsidR="00E93A62" w:rsidRDefault="00E93A62" w:rsidP="00E93A62"/>
    <w:p w14:paraId="747E4FB3" w14:textId="1184886D" w:rsidR="00E93A62" w:rsidRDefault="00E93A62" w:rsidP="00E93A62">
      <w:pPr>
        <w:pStyle w:val="Caption"/>
        <w:keepLines/>
      </w:pPr>
      <w:bookmarkStart w:id="12" w:name="_Toc61360474"/>
      <w:bookmarkStart w:id="13" w:name="_Toc162562597"/>
      <w:r>
        <w:t xml:space="preserve">Table </w:t>
      </w:r>
      <w:r w:rsidR="00591190">
        <w:fldChar w:fldCharType="begin"/>
      </w:r>
      <w:r w:rsidR="00591190">
        <w:instrText xml:space="preserve"> STYLEREF 1 \s </w:instrText>
      </w:r>
      <w:r w:rsidR="00591190">
        <w:fldChar w:fldCharType="separate"/>
      </w:r>
      <w:r>
        <w:rPr>
          <w:noProof/>
        </w:rPr>
        <w:t>2</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3</w:t>
      </w:r>
      <w:r w:rsidR="00591190">
        <w:rPr>
          <w:noProof/>
        </w:rPr>
        <w:fldChar w:fldCharType="end"/>
      </w:r>
      <w:r>
        <w:t xml:space="preserve">. </w:t>
      </w:r>
      <w:r w:rsidR="00F65903">
        <w:t>202</w:t>
      </w:r>
      <w:r w:rsidR="004D5CB9">
        <w:t>3</w:t>
      </w:r>
      <w:r>
        <w:t xml:space="preserve"> Volumetric Summary for NSG</w:t>
      </w:r>
      <w:bookmarkEnd w:id="12"/>
      <w:bookmarkEnd w:id="13"/>
    </w:p>
    <w:tbl>
      <w:tblPr>
        <w:tblStyle w:val="EnergyTable"/>
        <w:tblW w:w="4051" w:type="pct"/>
        <w:tblLook w:val="04A0" w:firstRow="1" w:lastRow="0" w:firstColumn="1" w:lastColumn="0" w:noHBand="0" w:noVBand="1"/>
      </w:tblPr>
      <w:tblGrid>
        <w:gridCol w:w="3150"/>
        <w:gridCol w:w="2093"/>
        <w:gridCol w:w="2340"/>
      </w:tblGrid>
      <w:tr w:rsidR="001C1753" w:rsidRPr="00A90B62" w14:paraId="168347F7" w14:textId="77777777" w:rsidTr="001C1753">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077" w:type="pct"/>
            <w:hideMark/>
          </w:tcPr>
          <w:p w14:paraId="2CC47347" w14:textId="77777777" w:rsidR="001C1753" w:rsidRPr="002E5EE9" w:rsidRDefault="001C1753"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1380" w:type="pct"/>
          </w:tcPr>
          <w:p w14:paraId="681F3207" w14:textId="1ADA0260" w:rsidR="001C1753" w:rsidRDefault="00087749"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Partner Trade Ally</w:t>
            </w:r>
          </w:p>
        </w:tc>
        <w:tc>
          <w:tcPr>
            <w:tcW w:w="1543" w:type="pct"/>
            <w:hideMark/>
          </w:tcPr>
          <w:p w14:paraId="0FCF15C8" w14:textId="77777777" w:rsidR="001C1753" w:rsidRPr="002E5EE9" w:rsidRDefault="001C1753"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1C1753" w:rsidRPr="00A90B62" w14:paraId="2D1E2CCF" w14:textId="77777777" w:rsidTr="001C175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077" w:type="pct"/>
            <w:noWrap/>
          </w:tcPr>
          <w:p w14:paraId="456C8BF2" w14:textId="77777777" w:rsidR="001C1753" w:rsidRPr="002E5EE9" w:rsidRDefault="001C1753" w:rsidP="00FB13A6">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1380" w:type="pct"/>
          </w:tcPr>
          <w:p w14:paraId="2274AF47" w14:textId="0C867163" w:rsidR="001C1753" w:rsidRPr="002E5EE9" w:rsidRDefault="00087749"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22</w:t>
            </w:r>
          </w:p>
        </w:tc>
        <w:tc>
          <w:tcPr>
            <w:tcW w:w="1543" w:type="pct"/>
          </w:tcPr>
          <w:p w14:paraId="7174E911" w14:textId="127CFC20" w:rsidR="001C1753" w:rsidRPr="002E5EE9" w:rsidRDefault="00087749"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22</w:t>
            </w:r>
          </w:p>
        </w:tc>
      </w:tr>
      <w:tr w:rsidR="001C1753" w:rsidRPr="00A90B62" w14:paraId="28F19009" w14:textId="77777777" w:rsidTr="001C175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7" w:type="pct"/>
            <w:noWrap/>
          </w:tcPr>
          <w:p w14:paraId="79A9CFF2" w14:textId="77777777" w:rsidR="001C1753" w:rsidRPr="002E5EE9" w:rsidRDefault="001C1753" w:rsidP="00FB13A6">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1380" w:type="pct"/>
          </w:tcPr>
          <w:p w14:paraId="20A8B20F" w14:textId="52AAE7BB" w:rsidR="001C1753" w:rsidRPr="002E5EE9" w:rsidRDefault="00087749" w:rsidP="00FB13A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22</w:t>
            </w:r>
          </w:p>
        </w:tc>
        <w:tc>
          <w:tcPr>
            <w:tcW w:w="1543" w:type="pct"/>
          </w:tcPr>
          <w:p w14:paraId="02C3B489" w14:textId="734E43D5" w:rsidR="001C1753" w:rsidRPr="002E5EE9" w:rsidRDefault="00087749" w:rsidP="00FB13A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22</w:t>
            </w:r>
          </w:p>
        </w:tc>
      </w:tr>
      <w:tr w:rsidR="001C1753" w:rsidRPr="00A90B62" w14:paraId="2CE0AEA5" w14:textId="77777777" w:rsidTr="001C1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7" w:type="pct"/>
            <w:noWrap/>
          </w:tcPr>
          <w:p w14:paraId="45F7C354" w14:textId="54F3084F" w:rsidR="001C1753" w:rsidRPr="002E5EE9" w:rsidRDefault="00087749" w:rsidP="00FB13A6">
            <w:pPr>
              <w:keepNext/>
              <w:keepLines/>
              <w:jc w:val="left"/>
              <w:rPr>
                <w:rFonts w:ascii="Arial Narrow" w:hAnsi="Arial Narrow"/>
                <w:color w:val="000000"/>
              </w:rPr>
            </w:pPr>
            <w:r>
              <w:rPr>
                <w:rFonts w:ascii="Arial Narrow" w:hAnsi="Arial Narrow"/>
                <w:color w:val="000000"/>
              </w:rPr>
              <w:t>Measure Types Installed</w:t>
            </w:r>
          </w:p>
        </w:tc>
        <w:tc>
          <w:tcPr>
            <w:tcW w:w="1380" w:type="pct"/>
          </w:tcPr>
          <w:p w14:paraId="10ED45F1" w14:textId="09DB9042" w:rsidR="001C1753" w:rsidRPr="002E5EE9" w:rsidRDefault="00087749"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6</w:t>
            </w:r>
          </w:p>
        </w:tc>
        <w:tc>
          <w:tcPr>
            <w:tcW w:w="1543" w:type="pct"/>
          </w:tcPr>
          <w:p w14:paraId="79A0E791" w14:textId="23C53D90" w:rsidR="001C1753" w:rsidRPr="002E5EE9" w:rsidRDefault="00087749"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6</w:t>
            </w:r>
          </w:p>
        </w:tc>
      </w:tr>
    </w:tbl>
    <w:p w14:paraId="4298CB47" w14:textId="4178A904" w:rsidR="00E93A62" w:rsidRPr="00F65903" w:rsidRDefault="00E93A62" w:rsidP="0023705B">
      <w:pPr>
        <w:pStyle w:val="GraphFootnote"/>
        <w:ind w:left="900"/>
        <w:rPr>
          <w:rFonts w:ascii="Arial" w:hAnsi="Arial" w:cs="Arial"/>
          <w:szCs w:val="18"/>
        </w:rPr>
      </w:pPr>
      <w:r w:rsidRPr="00F65903">
        <w:rPr>
          <w:rFonts w:ascii="Arial" w:hAnsi="Arial" w:cs="Arial"/>
          <w:szCs w:val="18"/>
        </w:rPr>
        <w:t xml:space="preserve">* Participants are defined as </w:t>
      </w:r>
      <w:r w:rsidR="00087749">
        <w:rPr>
          <w:rFonts w:ascii="Arial" w:hAnsi="Arial" w:cs="Arial"/>
          <w:szCs w:val="18"/>
        </w:rPr>
        <w:t>unique Gas Account Numbers.</w:t>
      </w:r>
    </w:p>
    <w:p w14:paraId="7ABB4CBD" w14:textId="3FE23F03" w:rsidR="00E93A62" w:rsidRPr="00F65903" w:rsidRDefault="00E93A62" w:rsidP="0023705B">
      <w:pPr>
        <w:pStyle w:val="GraphFootnote"/>
        <w:ind w:left="900"/>
        <w:rPr>
          <w:rFonts w:ascii="Arial" w:hAnsi="Arial" w:cs="Arial"/>
          <w:szCs w:val="18"/>
        </w:rPr>
      </w:pPr>
      <w:r w:rsidRPr="00F65903">
        <w:rPr>
          <w:rFonts w:ascii="Arial" w:hAnsi="Arial" w:cs="Arial"/>
          <w:szCs w:val="18"/>
        </w:rPr>
        <w:t xml:space="preserve">† Installed Projects are defined as </w:t>
      </w:r>
      <w:r w:rsidR="00087749">
        <w:rPr>
          <w:rFonts w:ascii="Arial" w:hAnsi="Arial" w:cs="Arial"/>
          <w:szCs w:val="18"/>
        </w:rPr>
        <w:t>unique Work Order IDs.</w:t>
      </w:r>
    </w:p>
    <w:p w14:paraId="7E7BE8B7" w14:textId="77777777" w:rsidR="00E93A62" w:rsidRPr="00F65903" w:rsidRDefault="00E93A62" w:rsidP="0023705B">
      <w:pPr>
        <w:pStyle w:val="StyleSourceFirstline106"/>
        <w:keepNext/>
        <w:keepLines/>
        <w:ind w:left="900" w:firstLine="0"/>
        <w:rPr>
          <w:rFonts w:cs="Arial"/>
          <w:sz w:val="18"/>
          <w:szCs w:val="18"/>
        </w:rPr>
      </w:pPr>
      <w:r w:rsidRPr="00F65903">
        <w:rPr>
          <w:rFonts w:cs="Arial"/>
          <w:sz w:val="18"/>
          <w:szCs w:val="18"/>
        </w:rPr>
        <w:t xml:space="preserve">Source: </w:t>
      </w:r>
      <w:bookmarkStart w:id="14" w:name="_Hlk29978029"/>
      <w:r w:rsidRPr="00F65903">
        <w:rPr>
          <w:rFonts w:cs="Arial"/>
          <w:sz w:val="18"/>
          <w:szCs w:val="18"/>
        </w:rPr>
        <w:t>North Shore Gas tracking data and Guidehouse evaluation team analysis</w:t>
      </w:r>
      <w:bookmarkEnd w:id="14"/>
      <w:r w:rsidRPr="00F65903">
        <w:rPr>
          <w:rFonts w:cs="Arial"/>
          <w:sz w:val="18"/>
          <w:szCs w:val="18"/>
        </w:rPr>
        <w:t>.</w:t>
      </w:r>
    </w:p>
    <w:p w14:paraId="729BB0A2" w14:textId="77777777" w:rsidR="00E93A62" w:rsidRDefault="00E93A62" w:rsidP="00E93A62"/>
    <w:p w14:paraId="59D4364E" w14:textId="1AE9B182" w:rsidR="00E93A62" w:rsidRDefault="00E93A62" w:rsidP="00E93A62">
      <w:r>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14CDD9D5" w14:textId="43671588" w:rsidR="00E93A62" w:rsidRDefault="00E93A62" w:rsidP="00E93A62">
      <w:pPr>
        <w:pStyle w:val="Caption"/>
        <w:keepLines/>
      </w:pPr>
      <w:bookmarkStart w:id="15" w:name="_Ref29978117"/>
      <w:bookmarkStart w:id="16" w:name="_Toc61360475"/>
      <w:bookmarkStart w:id="17" w:name="_Toc162562598"/>
      <w:r>
        <w:t xml:space="preserve">Table </w:t>
      </w:r>
      <w:r w:rsidR="00591190">
        <w:fldChar w:fldCharType="begin"/>
      </w:r>
      <w:r w:rsidR="00591190">
        <w:instrText xml:space="preserve"> STYLEREF 1 \s </w:instrText>
      </w:r>
      <w:r w:rsidR="00591190">
        <w:fldChar w:fldCharType="separate"/>
      </w:r>
      <w:r>
        <w:rPr>
          <w:noProof/>
        </w:rPr>
        <w:t>2</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4</w:t>
      </w:r>
      <w:r w:rsidR="00591190">
        <w:rPr>
          <w:noProof/>
        </w:rPr>
        <w:fldChar w:fldCharType="end"/>
      </w:r>
      <w:bookmarkEnd w:id="15"/>
      <w:r>
        <w:t xml:space="preserve">. </w:t>
      </w:r>
      <w:r w:rsidR="00F65903">
        <w:t>202</w:t>
      </w:r>
      <w:r w:rsidR="004D5CB9">
        <w:t>3</w:t>
      </w:r>
      <w:r>
        <w:t xml:space="preserve"> Installed </w:t>
      </w:r>
      <w:r w:rsidRPr="0084176E">
        <w:t>Measure</w:t>
      </w:r>
      <w:r>
        <w:t xml:space="preserve"> Quantities for NSG</w:t>
      </w:r>
      <w:bookmarkEnd w:id="16"/>
      <w:bookmarkEnd w:id="17"/>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2421"/>
        <w:gridCol w:w="2421"/>
        <w:gridCol w:w="2420"/>
        <w:gridCol w:w="889"/>
        <w:gridCol w:w="1209"/>
      </w:tblGrid>
      <w:tr w:rsidR="00E93A62" w:rsidRPr="00CF33FA" w14:paraId="2841E72D" w14:textId="77777777" w:rsidTr="00087749">
        <w:trPr>
          <w:cnfStyle w:val="100000000000" w:firstRow="1" w:lastRow="0" w:firstColumn="0" w:lastColumn="0" w:oddVBand="0" w:evenVBand="0" w:oddHBand="0" w:evenHBand="0" w:firstRowFirstColumn="0" w:firstRowLastColumn="0" w:lastRowFirstColumn="0" w:lastRowLastColumn="0"/>
          <w:trHeight w:val="576"/>
          <w:jc w:val="left"/>
        </w:trPr>
        <w:tc>
          <w:tcPr>
            <w:cnfStyle w:val="001000000000" w:firstRow="0" w:lastRow="0" w:firstColumn="1" w:lastColumn="0" w:oddVBand="0" w:evenVBand="0" w:oddHBand="0" w:evenHBand="0" w:firstRowFirstColumn="0" w:firstRowLastColumn="0" w:lastRowFirstColumn="0" w:lastRowLastColumn="0"/>
            <w:tcW w:w="1293" w:type="pct"/>
          </w:tcPr>
          <w:p w14:paraId="382A86BD" w14:textId="77777777" w:rsidR="00E93A62" w:rsidRDefault="00E93A62" w:rsidP="00087749">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1293" w:type="pct"/>
          </w:tcPr>
          <w:p w14:paraId="527FC9A4" w14:textId="77777777" w:rsidR="00E93A62" w:rsidRPr="0084176E" w:rsidRDefault="00E93A62" w:rsidP="0008774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293" w:type="pct"/>
            <w:hideMark/>
          </w:tcPr>
          <w:p w14:paraId="0B676F46" w14:textId="77777777" w:rsidR="00E93A62" w:rsidRPr="0084176E" w:rsidRDefault="00E93A62" w:rsidP="0008774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1A2489FA" w14:textId="77777777" w:rsidR="00E93A62" w:rsidRPr="0084176E" w:rsidRDefault="00E93A62" w:rsidP="0008774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6" w:type="pct"/>
          </w:tcPr>
          <w:p w14:paraId="06CE027B" w14:textId="77777777" w:rsidR="00E93A62" w:rsidRPr="0084176E" w:rsidRDefault="00E93A62" w:rsidP="00087749">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B1744A" w:rsidRPr="00071D60" w14:paraId="15CB2B64" w14:textId="77777777" w:rsidTr="00087749">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293" w:type="pct"/>
            <w:vMerge w:val="restart"/>
          </w:tcPr>
          <w:p w14:paraId="034E6F8F" w14:textId="43FAF96C" w:rsidR="00B1744A" w:rsidRPr="00C31724" w:rsidRDefault="00B1744A" w:rsidP="00087749">
            <w:pPr>
              <w:keepNext/>
              <w:keepLines/>
              <w:jc w:val="left"/>
              <w:rPr>
                <w:rFonts w:ascii="Arial Narrow" w:hAnsi="Arial Narrow"/>
                <w:b/>
                <w:bCs/>
                <w:color w:val="000000"/>
              </w:rPr>
            </w:pPr>
            <w:r w:rsidRPr="00C31724">
              <w:rPr>
                <w:rFonts w:ascii="Arial Narrow" w:hAnsi="Arial Narrow"/>
                <w:b/>
                <w:bCs/>
              </w:rPr>
              <w:t>Multi-Family</w:t>
            </w:r>
          </w:p>
        </w:tc>
        <w:tc>
          <w:tcPr>
            <w:tcW w:w="1293" w:type="pct"/>
            <w:vMerge w:val="restart"/>
          </w:tcPr>
          <w:p w14:paraId="731A7BFD" w14:textId="0E3F8A11" w:rsidR="00B1744A" w:rsidRPr="00407C80" w:rsidRDefault="00B1744A" w:rsidP="000877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Partner Trade Ally</w:t>
            </w:r>
          </w:p>
        </w:tc>
        <w:tc>
          <w:tcPr>
            <w:tcW w:w="1293" w:type="pct"/>
          </w:tcPr>
          <w:p w14:paraId="5A139E35" w14:textId="36A05BE2" w:rsidR="00B1744A" w:rsidRPr="00407C80" w:rsidRDefault="00B1744A" w:rsidP="0008774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Boiler Tune Up</w:t>
            </w:r>
          </w:p>
        </w:tc>
        <w:tc>
          <w:tcPr>
            <w:tcW w:w="475" w:type="pct"/>
            <w:noWrap/>
          </w:tcPr>
          <w:p w14:paraId="3DA94D6B" w14:textId="40F1BF4C" w:rsidR="00B1744A" w:rsidRPr="00407C80" w:rsidRDefault="00B1744A" w:rsidP="0008774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MBH</w:t>
            </w:r>
          </w:p>
        </w:tc>
        <w:tc>
          <w:tcPr>
            <w:tcW w:w="646" w:type="pct"/>
            <w:noWrap/>
          </w:tcPr>
          <w:p w14:paraId="230BC682" w14:textId="1544AA6B" w:rsidR="00B1744A" w:rsidRPr="00407C80" w:rsidRDefault="00B1744A" w:rsidP="000877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100,760</w:t>
            </w:r>
          </w:p>
        </w:tc>
      </w:tr>
      <w:tr w:rsidR="00B1744A" w:rsidRPr="00071D60" w14:paraId="69623418" w14:textId="77777777" w:rsidTr="00087749">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2E4C5DB7" w14:textId="77777777" w:rsidR="00B1744A" w:rsidRPr="00407C80" w:rsidRDefault="00B1744A" w:rsidP="00087749">
            <w:pPr>
              <w:keepNext/>
              <w:keepLines/>
              <w:jc w:val="left"/>
              <w:rPr>
                <w:rFonts w:ascii="Arial Narrow" w:hAnsi="Arial Narrow"/>
                <w:color w:val="000000"/>
              </w:rPr>
            </w:pPr>
          </w:p>
        </w:tc>
        <w:tc>
          <w:tcPr>
            <w:tcW w:w="1293" w:type="pct"/>
            <w:vMerge/>
          </w:tcPr>
          <w:p w14:paraId="42B40CC6" w14:textId="5CB78A46" w:rsidR="00B1744A" w:rsidRPr="00407C80" w:rsidRDefault="00B1744A" w:rsidP="000877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105AD2DC" w14:textId="064A7C41" w:rsidR="00B1744A" w:rsidRPr="00407C80" w:rsidRDefault="00B1744A" w:rsidP="0008774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Pipe Insulation</w:t>
            </w:r>
          </w:p>
        </w:tc>
        <w:tc>
          <w:tcPr>
            <w:tcW w:w="475" w:type="pct"/>
            <w:noWrap/>
          </w:tcPr>
          <w:p w14:paraId="07580DFA" w14:textId="728D719F" w:rsidR="00B1744A" w:rsidRPr="00407C80" w:rsidRDefault="00B1744A" w:rsidP="0008774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Ln Ft</w:t>
            </w:r>
          </w:p>
        </w:tc>
        <w:tc>
          <w:tcPr>
            <w:tcW w:w="646" w:type="pct"/>
            <w:noWrap/>
          </w:tcPr>
          <w:p w14:paraId="581CF14E" w14:textId="374CE0D1" w:rsidR="00B1744A" w:rsidRPr="00407C80" w:rsidRDefault="00B1744A" w:rsidP="0008774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3,054</w:t>
            </w:r>
          </w:p>
        </w:tc>
      </w:tr>
      <w:tr w:rsidR="00B1744A" w:rsidRPr="00071D60" w14:paraId="1679515B" w14:textId="77777777" w:rsidTr="00087749">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77757919" w14:textId="77777777" w:rsidR="00B1744A" w:rsidRPr="00407C80" w:rsidRDefault="00B1744A" w:rsidP="00087749">
            <w:pPr>
              <w:keepNext/>
              <w:keepLines/>
              <w:jc w:val="left"/>
              <w:rPr>
                <w:rFonts w:ascii="Arial Narrow" w:hAnsi="Arial Narrow"/>
                <w:color w:val="000000"/>
              </w:rPr>
            </w:pPr>
          </w:p>
        </w:tc>
        <w:tc>
          <w:tcPr>
            <w:tcW w:w="1293" w:type="pct"/>
            <w:vMerge/>
          </w:tcPr>
          <w:p w14:paraId="70B3A200" w14:textId="77777777" w:rsidR="00B1744A" w:rsidRPr="00407C80" w:rsidRDefault="00B1744A" w:rsidP="0008774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365AC5D3" w14:textId="1B5975BD" w:rsidR="00B1744A" w:rsidRPr="00407C80" w:rsidRDefault="00B1744A" w:rsidP="0008774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On Demand DHW Controls</w:t>
            </w:r>
          </w:p>
        </w:tc>
        <w:tc>
          <w:tcPr>
            <w:tcW w:w="475" w:type="pct"/>
            <w:noWrap/>
          </w:tcPr>
          <w:p w14:paraId="5363F1D0" w14:textId="520695E5" w:rsidR="00B1744A" w:rsidRPr="00407C80" w:rsidRDefault="00B1744A" w:rsidP="0008774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MBH</w:t>
            </w:r>
          </w:p>
        </w:tc>
        <w:tc>
          <w:tcPr>
            <w:tcW w:w="646" w:type="pct"/>
            <w:noWrap/>
          </w:tcPr>
          <w:p w14:paraId="3C40A150" w14:textId="61B161E8" w:rsidR="00B1744A" w:rsidRPr="00407C80" w:rsidRDefault="00B1744A" w:rsidP="0008774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07C80">
              <w:rPr>
                <w:rFonts w:ascii="Arial Narrow" w:hAnsi="Arial Narrow"/>
              </w:rPr>
              <w:t>70</w:t>
            </w:r>
          </w:p>
        </w:tc>
      </w:tr>
      <w:tr w:rsidR="00B1744A" w:rsidRPr="007416B8" w14:paraId="7887A356" w14:textId="77777777" w:rsidTr="00087749">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012BDD3B" w14:textId="77777777" w:rsidR="00B1744A" w:rsidRPr="00407C80" w:rsidRDefault="00B1744A" w:rsidP="00087749">
            <w:pPr>
              <w:keepNext/>
              <w:keepLines/>
              <w:jc w:val="left"/>
              <w:rPr>
                <w:rFonts w:ascii="Arial Narrow" w:hAnsi="Arial Narrow"/>
                <w:color w:val="000000"/>
              </w:rPr>
            </w:pPr>
          </w:p>
        </w:tc>
        <w:tc>
          <w:tcPr>
            <w:tcW w:w="1293" w:type="pct"/>
            <w:vMerge/>
          </w:tcPr>
          <w:p w14:paraId="0AD2CD78" w14:textId="77777777" w:rsidR="00B1744A" w:rsidRPr="00407C80" w:rsidRDefault="00B1744A" w:rsidP="0008774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54212E70" w14:textId="6D05FAD0" w:rsidR="00B1744A" w:rsidRPr="00407C80" w:rsidRDefault="00B1744A" w:rsidP="0008774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Steam Pipe Averaging Controls</w:t>
            </w:r>
          </w:p>
        </w:tc>
        <w:tc>
          <w:tcPr>
            <w:tcW w:w="475" w:type="pct"/>
            <w:noWrap/>
          </w:tcPr>
          <w:p w14:paraId="17FF6CB9" w14:textId="1973EF3B" w:rsidR="00B1744A" w:rsidRPr="00407C80" w:rsidRDefault="00B1744A" w:rsidP="0008774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MBH</w:t>
            </w:r>
          </w:p>
        </w:tc>
        <w:tc>
          <w:tcPr>
            <w:tcW w:w="646" w:type="pct"/>
            <w:noWrap/>
          </w:tcPr>
          <w:p w14:paraId="3CFAB1E6" w14:textId="0FAD730B" w:rsidR="00B1744A" w:rsidRPr="00407C80" w:rsidRDefault="00B1744A" w:rsidP="0008774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07C80">
              <w:rPr>
                <w:rFonts w:ascii="Arial Narrow" w:hAnsi="Arial Narrow"/>
              </w:rPr>
              <w:t>9</w:t>
            </w:r>
          </w:p>
        </w:tc>
      </w:tr>
    </w:tbl>
    <w:p w14:paraId="069211D5" w14:textId="0D13FDB9" w:rsidR="00087749" w:rsidRDefault="00E93A62" w:rsidP="00E93A62">
      <w:pPr>
        <w:pStyle w:val="Source"/>
        <w:keepNext/>
        <w:keepLines/>
        <w:rPr>
          <w:sz w:val="18"/>
          <w:szCs w:val="18"/>
        </w:rPr>
      </w:pPr>
      <w:r w:rsidRPr="00F65903">
        <w:rPr>
          <w:sz w:val="18"/>
          <w:szCs w:val="18"/>
        </w:rPr>
        <w:t xml:space="preserve">Source: </w:t>
      </w:r>
      <w:bookmarkStart w:id="18" w:name="_Hlk29980130"/>
      <w:r w:rsidRPr="00F65903">
        <w:rPr>
          <w:sz w:val="18"/>
          <w:szCs w:val="18"/>
        </w:rPr>
        <w:t>North Shore Gas</w:t>
      </w:r>
      <w:bookmarkEnd w:id="18"/>
      <w:r w:rsidRPr="00F65903">
        <w:rPr>
          <w:sz w:val="18"/>
          <w:szCs w:val="18"/>
        </w:rPr>
        <w:t xml:space="preserve"> tracking data and Guidehouse evaluation team analysis.</w:t>
      </w:r>
    </w:p>
    <w:p w14:paraId="52F953F5" w14:textId="77777777" w:rsidR="00087749" w:rsidRDefault="00087749">
      <w:pPr>
        <w:rPr>
          <w:i/>
          <w:color w:val="000000" w:themeColor="text1"/>
          <w:sz w:val="18"/>
          <w:szCs w:val="18"/>
        </w:rPr>
      </w:pPr>
      <w:r>
        <w:rPr>
          <w:sz w:val="18"/>
          <w:szCs w:val="18"/>
        </w:rPr>
        <w:br w:type="page"/>
      </w:r>
    </w:p>
    <w:p w14:paraId="3B40370A" w14:textId="7A79DF83" w:rsidR="004F0F97" w:rsidRDefault="000F321A" w:rsidP="00F20206">
      <w:pPr>
        <w:pStyle w:val="Heading1"/>
      </w:pPr>
      <w:bookmarkStart w:id="19" w:name="_Toc162562588"/>
      <w:r>
        <w:t>Program Savings Detail</w:t>
      </w:r>
      <w:bookmarkEnd w:id="19"/>
    </w:p>
    <w:p w14:paraId="08F408CA" w14:textId="02ABB2DE" w:rsidR="004F0F97" w:rsidRDefault="00E93A62" w:rsidP="004F0F97">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33305C">
        <w:t>Multi-family Market Rate</w:t>
      </w:r>
      <w:r>
        <w:t xml:space="preserve"> P</w:t>
      </w:r>
      <w:r w:rsidRPr="00A90B62">
        <w:t>rogram</w:t>
      </w:r>
      <w:r>
        <w:t xml:space="preserve"> achieved by path in </w:t>
      </w:r>
      <w:r w:rsidR="00F65903">
        <w:t>202</w:t>
      </w:r>
      <w:r w:rsidR="004D5CB9">
        <w:t>3</w:t>
      </w:r>
      <w:r>
        <w:t>.</w:t>
      </w:r>
    </w:p>
    <w:p w14:paraId="085C8D5D" w14:textId="6BBB8827" w:rsidR="00E93A62" w:rsidRDefault="00E93A62" w:rsidP="00E93A62">
      <w:pPr>
        <w:pStyle w:val="Caption"/>
        <w:keepLines/>
      </w:pPr>
      <w:bookmarkStart w:id="20" w:name="_Ref500500894"/>
      <w:bookmarkStart w:id="21" w:name="_Toc397011684"/>
      <w:bookmarkStart w:id="22" w:name="_Toc397011694"/>
      <w:bookmarkStart w:id="23" w:name="_Toc398541809"/>
      <w:bookmarkStart w:id="24" w:name="_Toc398541922"/>
      <w:bookmarkStart w:id="25" w:name="_Toc398546654"/>
      <w:bookmarkStart w:id="26" w:name="_Toc423009516"/>
      <w:bookmarkStart w:id="27" w:name="_Toc426278634"/>
      <w:bookmarkStart w:id="28" w:name="_Toc61360476"/>
      <w:bookmarkStart w:id="29" w:name="_Toc162562599"/>
      <w:r>
        <w:t xml:space="preserve">Table </w:t>
      </w:r>
      <w:r w:rsidR="00591190">
        <w:fldChar w:fldCharType="begin"/>
      </w:r>
      <w:r w:rsidR="00591190">
        <w:instrText xml:space="preserve"> STYLEREF 1 \s </w:instrText>
      </w:r>
      <w:r w:rsidR="00591190">
        <w:fldChar w:fldCharType="separate"/>
      </w:r>
      <w:r>
        <w:rPr>
          <w:noProof/>
        </w:rPr>
        <w:t>3</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1</w:t>
      </w:r>
      <w:r w:rsidR="00591190">
        <w:rPr>
          <w:noProof/>
        </w:rPr>
        <w:fldChar w:fldCharType="end"/>
      </w:r>
      <w:bookmarkEnd w:id="20"/>
      <w:r>
        <w:t xml:space="preserve">. </w:t>
      </w:r>
      <w:r w:rsidR="00F65903">
        <w:t>202</w:t>
      </w:r>
      <w:r w:rsidR="004D5CB9">
        <w:t>3</w:t>
      </w:r>
      <w:r>
        <w:t xml:space="preserve"> Annual Energy Savings Summary</w:t>
      </w:r>
      <w:bookmarkEnd w:id="21"/>
      <w:bookmarkEnd w:id="22"/>
      <w:bookmarkEnd w:id="23"/>
      <w:bookmarkEnd w:id="24"/>
      <w:bookmarkEnd w:id="25"/>
      <w:bookmarkEnd w:id="26"/>
      <w:bookmarkEnd w:id="27"/>
      <w:r>
        <w:t xml:space="preserve"> for PGL</w:t>
      </w:r>
      <w:bookmarkEnd w:id="28"/>
      <w:bookmarkEnd w:id="29"/>
    </w:p>
    <w:tbl>
      <w:tblPr>
        <w:tblStyle w:val="EnergyTable1"/>
        <w:tblpPr w:leftFromText="180" w:rightFromText="180" w:vertAnchor="text" w:tblpXSpec="center" w:tblpY="1"/>
        <w:tblOverlap w:val="never"/>
        <w:tblW w:w="5000" w:type="pct"/>
        <w:jc w:val="left"/>
        <w:tblLayout w:type="fixed"/>
        <w:tblLook w:val="04A0" w:firstRow="1" w:lastRow="0" w:firstColumn="1" w:lastColumn="0" w:noHBand="0" w:noVBand="1"/>
      </w:tblPr>
      <w:tblGrid>
        <w:gridCol w:w="1440"/>
        <w:gridCol w:w="2432"/>
        <w:gridCol w:w="1357"/>
        <w:gridCol w:w="1016"/>
        <w:gridCol w:w="1093"/>
        <w:gridCol w:w="779"/>
        <w:gridCol w:w="1243"/>
      </w:tblGrid>
      <w:tr w:rsidR="00AC04C1" w:rsidRPr="00CF33FA" w14:paraId="51E0E739" w14:textId="77777777" w:rsidTr="00C31724">
        <w:trPr>
          <w:cnfStyle w:val="100000000000" w:firstRow="1" w:lastRow="0" w:firstColumn="0" w:lastColumn="0" w:oddVBand="0" w:evenVBand="0" w:oddHBand="0" w:evenHBand="0" w:firstRowFirstColumn="0" w:firstRowLastColumn="0" w:lastRowFirstColumn="0" w:lastRowLastColumn="0"/>
          <w:trHeight w:val="999"/>
          <w:jc w:val="left"/>
        </w:trPr>
        <w:tc>
          <w:tcPr>
            <w:cnfStyle w:val="001000000000" w:firstRow="0" w:lastRow="0" w:firstColumn="1" w:lastColumn="0" w:oddVBand="0" w:evenVBand="0" w:oddHBand="0" w:evenHBand="0" w:firstRowFirstColumn="0" w:firstRowLastColumn="0" w:lastRowFirstColumn="0" w:lastRowLastColumn="0"/>
            <w:tcW w:w="769" w:type="pct"/>
            <w:hideMark/>
          </w:tcPr>
          <w:p w14:paraId="61A7D2E5" w14:textId="1DA117A1" w:rsidR="00AC04C1" w:rsidRPr="00095E7D" w:rsidRDefault="00AC04C1" w:rsidP="0033305C">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1299" w:type="pct"/>
          </w:tcPr>
          <w:p w14:paraId="5E583876" w14:textId="2FD92043"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5" w:type="pct"/>
            <w:hideMark/>
          </w:tcPr>
          <w:p w14:paraId="7E52782D" w14:textId="76275797"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3" w:type="pct"/>
            <w:hideMark/>
          </w:tcPr>
          <w:p w14:paraId="3CD94026" w14:textId="77777777"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757EB78F" w14:textId="77777777"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16" w:type="pct"/>
            <w:hideMark/>
          </w:tcPr>
          <w:p w14:paraId="1954ED46" w14:textId="77777777"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4" w:type="pct"/>
            <w:hideMark/>
          </w:tcPr>
          <w:p w14:paraId="6A1F67E0" w14:textId="77777777" w:rsidR="00AC04C1" w:rsidRPr="00095E7D" w:rsidRDefault="00AC04C1" w:rsidP="0033305C">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4965B5" w:rsidRPr="00071D60" w14:paraId="47ED7334" w14:textId="77777777" w:rsidTr="00C31724">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restart"/>
          </w:tcPr>
          <w:p w14:paraId="5DAEA91F" w14:textId="2E0AE178" w:rsidR="004965B5" w:rsidRPr="00C31724" w:rsidRDefault="004965B5" w:rsidP="004965B5">
            <w:pPr>
              <w:keepNext/>
              <w:keepLines/>
              <w:spacing w:before="0" w:after="0"/>
              <w:jc w:val="left"/>
              <w:rPr>
                <w:rFonts w:ascii="Arial Narrow" w:hAnsi="Arial Narrow"/>
                <w:b/>
                <w:bCs/>
                <w:color w:val="000000"/>
              </w:rPr>
            </w:pPr>
            <w:r w:rsidRPr="00C31724">
              <w:rPr>
                <w:rFonts w:ascii="Arial Narrow" w:hAnsi="Arial Narrow"/>
                <w:b/>
                <w:bCs/>
                <w:color w:val="000000"/>
              </w:rPr>
              <w:t>Multi-Family</w:t>
            </w:r>
          </w:p>
        </w:tc>
        <w:tc>
          <w:tcPr>
            <w:tcW w:w="1299" w:type="pct"/>
          </w:tcPr>
          <w:p w14:paraId="5D110E40" w14:textId="6F20673B" w:rsidR="004965B5" w:rsidRPr="00355507" w:rsidRDefault="004965B5" w:rsidP="0035550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Direct Install</w:t>
            </w:r>
          </w:p>
        </w:tc>
        <w:tc>
          <w:tcPr>
            <w:tcW w:w="725" w:type="pct"/>
            <w:noWrap/>
          </w:tcPr>
          <w:p w14:paraId="109AE59A" w14:textId="325B1CEA" w:rsidR="004965B5" w:rsidRPr="00355507" w:rsidRDefault="004965B5" w:rsidP="00355507">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1,690</w:t>
            </w:r>
          </w:p>
        </w:tc>
        <w:tc>
          <w:tcPr>
            <w:tcW w:w="543" w:type="pct"/>
            <w:noWrap/>
          </w:tcPr>
          <w:p w14:paraId="21670888" w14:textId="49B7324E" w:rsidR="004965B5" w:rsidRPr="00355507" w:rsidRDefault="004965B5" w:rsidP="0035550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100%</w:t>
            </w:r>
          </w:p>
        </w:tc>
        <w:tc>
          <w:tcPr>
            <w:tcW w:w="584" w:type="pct"/>
            <w:noWrap/>
          </w:tcPr>
          <w:p w14:paraId="08BF1D1B" w14:textId="072B6929" w:rsidR="004965B5" w:rsidRPr="00355507" w:rsidRDefault="004965B5" w:rsidP="00355507">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1,690</w:t>
            </w:r>
          </w:p>
        </w:tc>
        <w:tc>
          <w:tcPr>
            <w:tcW w:w="416" w:type="pct"/>
            <w:noWrap/>
          </w:tcPr>
          <w:p w14:paraId="26CC442A" w14:textId="49413EF8" w:rsidR="004965B5" w:rsidRPr="00355507" w:rsidRDefault="003F66E2" w:rsidP="0035550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Varies</w:t>
            </w:r>
          </w:p>
        </w:tc>
        <w:tc>
          <w:tcPr>
            <w:tcW w:w="664" w:type="pct"/>
          </w:tcPr>
          <w:p w14:paraId="055FD14F" w14:textId="1734C2CF" w:rsidR="004965B5" w:rsidRPr="00355507" w:rsidRDefault="004965B5" w:rsidP="0035550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1,632</w:t>
            </w:r>
          </w:p>
        </w:tc>
      </w:tr>
      <w:tr w:rsidR="004965B5" w:rsidRPr="00071D60" w14:paraId="586195EE" w14:textId="77777777" w:rsidTr="00C31724">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279718E1" w14:textId="77777777" w:rsidR="004965B5" w:rsidRPr="00CA13E6" w:rsidRDefault="004965B5" w:rsidP="00355507">
            <w:pPr>
              <w:keepNext/>
              <w:keepLines/>
              <w:rPr>
                <w:rFonts w:ascii="Arial Narrow" w:hAnsi="Arial Narrow"/>
                <w:color w:val="000000"/>
              </w:rPr>
            </w:pPr>
          </w:p>
        </w:tc>
        <w:tc>
          <w:tcPr>
            <w:tcW w:w="1299" w:type="pct"/>
          </w:tcPr>
          <w:p w14:paraId="6AA2314C" w14:textId="5E223D9D"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Direct Install - DAC</w:t>
            </w:r>
          </w:p>
        </w:tc>
        <w:tc>
          <w:tcPr>
            <w:tcW w:w="725" w:type="pct"/>
            <w:noWrap/>
          </w:tcPr>
          <w:p w14:paraId="6B4A2E56" w14:textId="62A295A3"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39</w:t>
            </w:r>
          </w:p>
        </w:tc>
        <w:tc>
          <w:tcPr>
            <w:tcW w:w="543" w:type="pct"/>
            <w:noWrap/>
          </w:tcPr>
          <w:p w14:paraId="17E09181" w14:textId="125373BF"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99%</w:t>
            </w:r>
          </w:p>
        </w:tc>
        <w:tc>
          <w:tcPr>
            <w:tcW w:w="584" w:type="pct"/>
            <w:noWrap/>
          </w:tcPr>
          <w:p w14:paraId="1D3AC9DF" w14:textId="268C1E96" w:rsidR="004965B5" w:rsidRPr="00355507" w:rsidRDefault="004965B5" w:rsidP="00355507">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39</w:t>
            </w:r>
          </w:p>
        </w:tc>
        <w:tc>
          <w:tcPr>
            <w:tcW w:w="416" w:type="pct"/>
            <w:noWrap/>
          </w:tcPr>
          <w:p w14:paraId="735F38D7" w14:textId="089A5993" w:rsidR="004965B5" w:rsidRPr="00355507" w:rsidRDefault="000D4110"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Varies</w:t>
            </w:r>
          </w:p>
        </w:tc>
        <w:tc>
          <w:tcPr>
            <w:tcW w:w="664" w:type="pct"/>
          </w:tcPr>
          <w:p w14:paraId="27147F3A" w14:textId="49241381"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39</w:t>
            </w:r>
          </w:p>
        </w:tc>
      </w:tr>
      <w:tr w:rsidR="00136CC4" w:rsidRPr="00071D60" w14:paraId="49730A2C" w14:textId="77777777" w:rsidTr="00C31724">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7B6971DF" w14:textId="23ED340D" w:rsidR="00136CC4" w:rsidRPr="00CA13E6" w:rsidRDefault="00136CC4" w:rsidP="00136CC4">
            <w:pPr>
              <w:keepNext/>
              <w:keepLines/>
              <w:spacing w:before="0" w:after="0"/>
              <w:jc w:val="left"/>
              <w:rPr>
                <w:rFonts w:ascii="Arial Narrow" w:hAnsi="Arial Narrow"/>
                <w:color w:val="000000"/>
              </w:rPr>
            </w:pPr>
          </w:p>
        </w:tc>
        <w:tc>
          <w:tcPr>
            <w:tcW w:w="1299" w:type="pct"/>
          </w:tcPr>
          <w:p w14:paraId="64695B7F" w14:textId="7AD2575E" w:rsidR="00136CC4" w:rsidRPr="00355507" w:rsidRDefault="00136CC4" w:rsidP="00136CC4">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Partner Trade Ally</w:t>
            </w:r>
          </w:p>
        </w:tc>
        <w:tc>
          <w:tcPr>
            <w:tcW w:w="725" w:type="pct"/>
            <w:noWrap/>
          </w:tcPr>
          <w:p w14:paraId="17426C01" w14:textId="1A7168A3" w:rsidR="00136CC4" w:rsidRPr="00355507" w:rsidRDefault="00136CC4" w:rsidP="00136CC4">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745,154</w:t>
            </w:r>
          </w:p>
        </w:tc>
        <w:tc>
          <w:tcPr>
            <w:tcW w:w="543" w:type="pct"/>
            <w:noWrap/>
          </w:tcPr>
          <w:p w14:paraId="6A361CBB" w14:textId="0FF45771" w:rsidR="00136CC4" w:rsidRPr="00355507" w:rsidRDefault="00136CC4" w:rsidP="00136CC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100%</w:t>
            </w:r>
          </w:p>
        </w:tc>
        <w:tc>
          <w:tcPr>
            <w:tcW w:w="584" w:type="pct"/>
            <w:noWrap/>
          </w:tcPr>
          <w:p w14:paraId="38F91EE1" w14:textId="4C368AF5" w:rsidR="00136CC4" w:rsidRPr="00136CC4" w:rsidRDefault="00136CC4" w:rsidP="00136CC4">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36CC4">
              <w:rPr>
                <w:rFonts w:ascii="Arial Narrow" w:hAnsi="Arial Narrow" w:cs="Calibri"/>
                <w:color w:val="000000"/>
                <w:szCs w:val="22"/>
              </w:rPr>
              <w:t>743,996</w:t>
            </w:r>
          </w:p>
        </w:tc>
        <w:tc>
          <w:tcPr>
            <w:tcW w:w="416" w:type="pct"/>
            <w:noWrap/>
          </w:tcPr>
          <w:p w14:paraId="48227BA0" w14:textId="6981EBC9" w:rsidR="00136CC4" w:rsidRPr="00136CC4" w:rsidRDefault="00136CC4" w:rsidP="00136CC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36CC4">
              <w:rPr>
                <w:rFonts w:ascii="Arial Narrow" w:hAnsi="Arial Narrow" w:cs="Calibri"/>
                <w:color w:val="000000"/>
                <w:szCs w:val="22"/>
              </w:rPr>
              <w:t>0.87</w:t>
            </w:r>
          </w:p>
        </w:tc>
        <w:tc>
          <w:tcPr>
            <w:tcW w:w="664" w:type="pct"/>
          </w:tcPr>
          <w:p w14:paraId="6DED7374" w14:textId="71794053" w:rsidR="00136CC4" w:rsidRPr="00136CC4" w:rsidRDefault="00136CC4" w:rsidP="00136CC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36CC4">
              <w:rPr>
                <w:rFonts w:ascii="Arial Narrow" w:hAnsi="Arial Narrow" w:cs="Calibri"/>
                <w:color w:val="000000"/>
                <w:szCs w:val="22"/>
              </w:rPr>
              <w:t>647,277</w:t>
            </w:r>
          </w:p>
        </w:tc>
      </w:tr>
      <w:tr w:rsidR="004965B5" w:rsidRPr="00071D60" w14:paraId="3BD9886B" w14:textId="77777777" w:rsidTr="00C31724">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619062DD" w14:textId="77777777" w:rsidR="004965B5" w:rsidRPr="00CA13E6" w:rsidRDefault="004965B5" w:rsidP="00355507">
            <w:pPr>
              <w:keepNext/>
              <w:keepLines/>
              <w:rPr>
                <w:rFonts w:ascii="Arial Narrow" w:hAnsi="Arial Narrow"/>
                <w:bCs/>
                <w:iCs/>
                <w:color w:val="000000"/>
              </w:rPr>
            </w:pPr>
          </w:p>
        </w:tc>
        <w:tc>
          <w:tcPr>
            <w:tcW w:w="1299" w:type="pct"/>
          </w:tcPr>
          <w:p w14:paraId="7B2DB304" w14:textId="1F95B266"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Partner Trade Ally - DAC</w:t>
            </w:r>
          </w:p>
        </w:tc>
        <w:tc>
          <w:tcPr>
            <w:tcW w:w="725" w:type="pct"/>
            <w:noWrap/>
          </w:tcPr>
          <w:p w14:paraId="23398E86" w14:textId="4CE9C27A"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101,211</w:t>
            </w:r>
          </w:p>
        </w:tc>
        <w:tc>
          <w:tcPr>
            <w:tcW w:w="543" w:type="pct"/>
            <w:noWrap/>
          </w:tcPr>
          <w:p w14:paraId="721D7E12" w14:textId="3ED6B0D7"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100%</w:t>
            </w:r>
          </w:p>
        </w:tc>
        <w:tc>
          <w:tcPr>
            <w:tcW w:w="584" w:type="pct"/>
            <w:noWrap/>
          </w:tcPr>
          <w:p w14:paraId="707A7F1C" w14:textId="4D4AFEDF" w:rsidR="004965B5" w:rsidRPr="00355507" w:rsidRDefault="004965B5" w:rsidP="00355507">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101,211</w:t>
            </w:r>
          </w:p>
        </w:tc>
        <w:tc>
          <w:tcPr>
            <w:tcW w:w="416" w:type="pct"/>
            <w:noWrap/>
          </w:tcPr>
          <w:p w14:paraId="266B37B4" w14:textId="512097E3"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1.00</w:t>
            </w:r>
          </w:p>
        </w:tc>
        <w:tc>
          <w:tcPr>
            <w:tcW w:w="664" w:type="pct"/>
          </w:tcPr>
          <w:p w14:paraId="7A44C8D5" w14:textId="6A6FC85D"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101,211</w:t>
            </w:r>
          </w:p>
        </w:tc>
      </w:tr>
      <w:tr w:rsidR="004965B5" w:rsidRPr="00071D60" w14:paraId="2FC079C5" w14:textId="77777777" w:rsidTr="00C31724">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5D5A1C83" w14:textId="6EDC5DFE" w:rsidR="004965B5" w:rsidRPr="00CA13E6" w:rsidRDefault="004965B5" w:rsidP="00355507">
            <w:pPr>
              <w:keepNext/>
              <w:keepLines/>
              <w:jc w:val="left"/>
              <w:rPr>
                <w:rFonts w:ascii="Arial Narrow" w:hAnsi="Arial Narrow"/>
                <w:bCs/>
                <w:iCs/>
                <w:color w:val="000000"/>
              </w:rPr>
            </w:pPr>
          </w:p>
        </w:tc>
        <w:tc>
          <w:tcPr>
            <w:tcW w:w="1299" w:type="pct"/>
          </w:tcPr>
          <w:p w14:paraId="3981058A" w14:textId="3FD6C524" w:rsidR="004965B5" w:rsidRPr="00355507" w:rsidRDefault="004965B5" w:rsidP="0035550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Prescriptive</w:t>
            </w:r>
          </w:p>
        </w:tc>
        <w:tc>
          <w:tcPr>
            <w:tcW w:w="725" w:type="pct"/>
            <w:noWrap/>
          </w:tcPr>
          <w:p w14:paraId="6504C852" w14:textId="4E22128C" w:rsidR="004965B5" w:rsidRPr="00355507" w:rsidRDefault="004965B5" w:rsidP="0035550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87,366</w:t>
            </w:r>
          </w:p>
        </w:tc>
        <w:tc>
          <w:tcPr>
            <w:tcW w:w="543" w:type="pct"/>
            <w:noWrap/>
          </w:tcPr>
          <w:p w14:paraId="0385DFDD" w14:textId="681C5FE8"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100%</w:t>
            </w:r>
          </w:p>
        </w:tc>
        <w:tc>
          <w:tcPr>
            <w:tcW w:w="584" w:type="pct"/>
            <w:noWrap/>
          </w:tcPr>
          <w:p w14:paraId="41E9CE3E" w14:textId="21B68BD8" w:rsidR="004965B5" w:rsidRPr="00355507" w:rsidRDefault="004965B5" w:rsidP="00355507">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87,409</w:t>
            </w:r>
          </w:p>
        </w:tc>
        <w:tc>
          <w:tcPr>
            <w:tcW w:w="416" w:type="pct"/>
            <w:noWrap/>
          </w:tcPr>
          <w:p w14:paraId="4199F9C3" w14:textId="20FC3811"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0.87</w:t>
            </w:r>
          </w:p>
        </w:tc>
        <w:tc>
          <w:tcPr>
            <w:tcW w:w="664" w:type="pct"/>
          </w:tcPr>
          <w:p w14:paraId="4B0F947E" w14:textId="17722772"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76,046</w:t>
            </w:r>
          </w:p>
        </w:tc>
      </w:tr>
      <w:tr w:rsidR="004965B5" w:rsidRPr="00071D60" w14:paraId="3A5A725E" w14:textId="77777777" w:rsidTr="00C31724">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4566BDB3" w14:textId="77777777" w:rsidR="004965B5" w:rsidRPr="00CA13E6" w:rsidRDefault="004965B5" w:rsidP="00355507">
            <w:pPr>
              <w:keepNext/>
              <w:keepLines/>
              <w:rPr>
                <w:rFonts w:ascii="Arial Narrow" w:hAnsi="Arial Narrow"/>
                <w:b/>
                <w:color w:val="000000"/>
              </w:rPr>
            </w:pPr>
          </w:p>
        </w:tc>
        <w:tc>
          <w:tcPr>
            <w:tcW w:w="1299" w:type="pct"/>
          </w:tcPr>
          <w:p w14:paraId="118849F5" w14:textId="115FF7F0"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Prescriptive - DAC</w:t>
            </w:r>
          </w:p>
        </w:tc>
        <w:tc>
          <w:tcPr>
            <w:tcW w:w="725" w:type="pct"/>
            <w:noWrap/>
          </w:tcPr>
          <w:p w14:paraId="3489EBE2" w14:textId="29B77C85" w:rsidR="004965B5" w:rsidRPr="00355507" w:rsidRDefault="004965B5" w:rsidP="0035550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6,644</w:t>
            </w:r>
          </w:p>
        </w:tc>
        <w:tc>
          <w:tcPr>
            <w:tcW w:w="543" w:type="pct"/>
            <w:noWrap/>
          </w:tcPr>
          <w:p w14:paraId="2A2B1991" w14:textId="7F30B4FB"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100%</w:t>
            </w:r>
          </w:p>
        </w:tc>
        <w:tc>
          <w:tcPr>
            <w:tcW w:w="584" w:type="pct"/>
            <w:noWrap/>
          </w:tcPr>
          <w:p w14:paraId="528088B2" w14:textId="0A9C0A02" w:rsidR="004965B5" w:rsidRPr="00355507" w:rsidRDefault="004965B5" w:rsidP="00355507">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6,644</w:t>
            </w:r>
          </w:p>
        </w:tc>
        <w:tc>
          <w:tcPr>
            <w:tcW w:w="416" w:type="pct"/>
            <w:noWrap/>
          </w:tcPr>
          <w:p w14:paraId="2808F745" w14:textId="1F3895EB"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1.00</w:t>
            </w:r>
          </w:p>
        </w:tc>
        <w:tc>
          <w:tcPr>
            <w:tcW w:w="664" w:type="pct"/>
          </w:tcPr>
          <w:p w14:paraId="7B02ED67" w14:textId="58DC0BC5" w:rsidR="004965B5" w:rsidRPr="00355507" w:rsidRDefault="004965B5" w:rsidP="0035550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55507">
              <w:rPr>
                <w:rFonts w:ascii="Arial Narrow" w:hAnsi="Arial Narrow"/>
              </w:rPr>
              <w:t>6,644</w:t>
            </w:r>
          </w:p>
        </w:tc>
      </w:tr>
      <w:tr w:rsidR="004965B5" w:rsidRPr="00071D60" w14:paraId="40D5685C" w14:textId="77777777" w:rsidTr="00C31724">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769" w:type="pct"/>
            <w:vMerge/>
            <w:vAlign w:val="top"/>
          </w:tcPr>
          <w:p w14:paraId="060C45CC" w14:textId="170EC433" w:rsidR="004965B5" w:rsidRPr="00CA13E6" w:rsidRDefault="004965B5" w:rsidP="00355507">
            <w:pPr>
              <w:keepNext/>
              <w:keepLines/>
              <w:jc w:val="left"/>
              <w:rPr>
                <w:rFonts w:ascii="Arial Narrow" w:hAnsi="Arial Narrow"/>
                <w:b/>
                <w:color w:val="000000"/>
              </w:rPr>
            </w:pPr>
          </w:p>
        </w:tc>
        <w:tc>
          <w:tcPr>
            <w:tcW w:w="1299" w:type="pct"/>
          </w:tcPr>
          <w:p w14:paraId="1079B060" w14:textId="34F9A55D" w:rsidR="004965B5" w:rsidRPr="00355507" w:rsidRDefault="004965B5" w:rsidP="0035550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Custom</w:t>
            </w:r>
          </w:p>
        </w:tc>
        <w:tc>
          <w:tcPr>
            <w:tcW w:w="725" w:type="pct"/>
            <w:noWrap/>
          </w:tcPr>
          <w:p w14:paraId="1FDE64AD" w14:textId="6DBD727D" w:rsidR="004965B5" w:rsidRPr="00355507" w:rsidRDefault="004965B5" w:rsidP="0035550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3,014</w:t>
            </w:r>
          </w:p>
        </w:tc>
        <w:tc>
          <w:tcPr>
            <w:tcW w:w="543" w:type="pct"/>
            <w:noWrap/>
          </w:tcPr>
          <w:p w14:paraId="31C8F1DA" w14:textId="3B98C05C"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89%</w:t>
            </w:r>
          </w:p>
        </w:tc>
        <w:tc>
          <w:tcPr>
            <w:tcW w:w="584" w:type="pct"/>
            <w:noWrap/>
          </w:tcPr>
          <w:p w14:paraId="04F30A19" w14:textId="35C7D3FE" w:rsidR="004965B5" w:rsidRPr="00355507" w:rsidRDefault="004965B5" w:rsidP="00355507">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2,694</w:t>
            </w:r>
          </w:p>
        </w:tc>
        <w:tc>
          <w:tcPr>
            <w:tcW w:w="416" w:type="pct"/>
            <w:noWrap/>
          </w:tcPr>
          <w:p w14:paraId="7AD702A6" w14:textId="356B8013"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0.87</w:t>
            </w:r>
          </w:p>
        </w:tc>
        <w:tc>
          <w:tcPr>
            <w:tcW w:w="664" w:type="pct"/>
          </w:tcPr>
          <w:p w14:paraId="258D8288" w14:textId="12CEB918" w:rsidR="004965B5" w:rsidRPr="00355507" w:rsidRDefault="004965B5" w:rsidP="0035550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55507">
              <w:rPr>
                <w:rFonts w:ascii="Arial Narrow" w:hAnsi="Arial Narrow"/>
              </w:rPr>
              <w:t>2,343</w:t>
            </w:r>
          </w:p>
        </w:tc>
      </w:tr>
      <w:tr w:rsidR="00AE634E" w:rsidRPr="007508F0" w14:paraId="4CCC6E3E" w14:textId="77777777" w:rsidTr="00F86CE7">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2068" w:type="pct"/>
            <w:gridSpan w:val="2"/>
            <w:hideMark/>
          </w:tcPr>
          <w:p w14:paraId="07A93C7E" w14:textId="51008F4D" w:rsidR="00AE634E" w:rsidRPr="006D1FF6" w:rsidRDefault="00AE634E" w:rsidP="00AE634E">
            <w:pPr>
              <w:keepNext/>
              <w:keepLines/>
              <w:ind w:right="72"/>
              <w:jc w:val="left"/>
              <w:rPr>
                <w:rFonts w:ascii="Arial Narrow" w:hAnsi="Arial Narrow"/>
                <w:b/>
                <w:color w:val="000000"/>
              </w:rPr>
            </w:pPr>
            <w:r w:rsidRPr="007508F0">
              <w:rPr>
                <w:rFonts w:ascii="Arial Narrow" w:hAnsi="Arial Narrow"/>
                <w:b/>
                <w:color w:val="000000"/>
              </w:rPr>
              <w:t>Total</w:t>
            </w:r>
          </w:p>
        </w:tc>
        <w:tc>
          <w:tcPr>
            <w:tcW w:w="725" w:type="pct"/>
            <w:noWrap/>
          </w:tcPr>
          <w:p w14:paraId="554659E2" w14:textId="53A90E9D" w:rsidR="00AE634E" w:rsidRPr="00355507" w:rsidRDefault="00AE634E" w:rsidP="00AE634E">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355507">
              <w:rPr>
                <w:rFonts w:ascii="Arial Narrow" w:hAnsi="Arial Narrow"/>
                <w:b/>
                <w:bCs/>
              </w:rPr>
              <w:t>945,118</w:t>
            </w:r>
          </w:p>
        </w:tc>
        <w:tc>
          <w:tcPr>
            <w:tcW w:w="543" w:type="pct"/>
            <w:noWrap/>
          </w:tcPr>
          <w:p w14:paraId="06F32885" w14:textId="17A27886" w:rsidR="00AE634E" w:rsidRPr="00355507" w:rsidRDefault="00AE634E" w:rsidP="00AE634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355507">
              <w:rPr>
                <w:rFonts w:ascii="Arial Narrow" w:hAnsi="Arial Narrow"/>
                <w:b/>
                <w:bCs/>
              </w:rPr>
              <w:t>100%</w:t>
            </w:r>
          </w:p>
        </w:tc>
        <w:tc>
          <w:tcPr>
            <w:tcW w:w="584" w:type="pct"/>
            <w:noWrap/>
          </w:tcPr>
          <w:p w14:paraId="39661BA2" w14:textId="1C23EDDD" w:rsidR="00AE634E" w:rsidRPr="00AE634E" w:rsidRDefault="00AE634E" w:rsidP="00AE634E">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AE634E">
              <w:rPr>
                <w:rFonts w:ascii="Arial Narrow" w:hAnsi="Arial Narrow" w:cs="Calibri"/>
                <w:b/>
                <w:bCs/>
                <w:color w:val="000000"/>
                <w:szCs w:val="22"/>
              </w:rPr>
              <w:t>943,683</w:t>
            </w:r>
          </w:p>
        </w:tc>
        <w:tc>
          <w:tcPr>
            <w:tcW w:w="416" w:type="pct"/>
            <w:noWrap/>
          </w:tcPr>
          <w:p w14:paraId="1D3EDADD" w14:textId="3A421E28" w:rsidR="00AE634E" w:rsidRPr="00AE634E" w:rsidRDefault="00AE634E" w:rsidP="00AE634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AE634E">
              <w:rPr>
                <w:rFonts w:ascii="Arial Narrow" w:hAnsi="Arial Narrow" w:cs="Calibri"/>
                <w:b/>
                <w:bCs/>
                <w:color w:val="000000"/>
                <w:szCs w:val="22"/>
              </w:rPr>
              <w:t>0.89</w:t>
            </w:r>
          </w:p>
        </w:tc>
        <w:tc>
          <w:tcPr>
            <w:tcW w:w="664" w:type="pct"/>
          </w:tcPr>
          <w:p w14:paraId="0F5F0EEE" w14:textId="028939EB" w:rsidR="00AE634E" w:rsidRPr="00AE634E" w:rsidRDefault="00AE634E" w:rsidP="00AE634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AE634E">
              <w:rPr>
                <w:rFonts w:ascii="Arial Narrow" w:hAnsi="Arial Narrow" w:cs="Calibri"/>
                <w:b/>
                <w:bCs/>
                <w:color w:val="000000"/>
                <w:szCs w:val="22"/>
              </w:rPr>
              <w:t>835,19</w:t>
            </w:r>
            <w:r w:rsidR="001C41EC">
              <w:rPr>
                <w:rFonts w:ascii="Arial Narrow" w:hAnsi="Arial Narrow" w:cs="Calibri"/>
                <w:b/>
                <w:bCs/>
                <w:color w:val="000000"/>
                <w:szCs w:val="22"/>
              </w:rPr>
              <w:t>2</w:t>
            </w:r>
          </w:p>
        </w:tc>
      </w:tr>
    </w:tbl>
    <w:p w14:paraId="59AE19B0" w14:textId="77777777" w:rsidR="00E93A62" w:rsidRPr="00F65903" w:rsidRDefault="00E93A62" w:rsidP="00E93A62">
      <w:pPr>
        <w:pStyle w:val="GraphFootnote"/>
        <w:rPr>
          <w:rFonts w:ascii="Arial" w:hAnsi="Arial" w:cs="Arial"/>
          <w:szCs w:val="18"/>
        </w:rPr>
      </w:pPr>
      <w:bookmarkStart w:id="30" w:name="_Hlk500574807"/>
      <w:r w:rsidRPr="00F65903">
        <w:rPr>
          <w:rFonts w:ascii="Arial" w:hAnsi="Arial" w:cs="Arial"/>
          <w:szCs w:val="18"/>
        </w:rPr>
        <w:t>* Realization Rate (RR) is the ratio of verified gross savings to ex ante gross savings, based on evaluation research findings.</w:t>
      </w:r>
    </w:p>
    <w:p w14:paraId="071C54A0" w14:textId="0A6E0050"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1" w:history="1">
        <w:r w:rsidR="00585001" w:rsidRPr="00CD476B">
          <w:rPr>
            <w:rStyle w:val="Hyperlink"/>
            <w:rFonts w:cs="Arial"/>
            <w:sz w:val="18"/>
            <w:szCs w:val="18"/>
          </w:rPr>
          <w:t>https://www.ilsag.info/evaluator-ntg-recommendations-for-2023/</w:t>
        </w:r>
      </w:hyperlink>
      <w:r w:rsidRPr="00F65903">
        <w:rPr>
          <w:rFonts w:ascii="Arial" w:hAnsi="Arial" w:cs="Arial"/>
          <w:szCs w:val="18"/>
        </w:rPr>
        <w:t>.</w:t>
      </w:r>
      <w:r w:rsidR="008A1D26" w:rsidRPr="008A1D26">
        <w:t xml:space="preserve"> </w:t>
      </w:r>
      <w:r w:rsidR="008A1D26" w:rsidRPr="008A1D26">
        <w:rPr>
          <w:rFonts w:ascii="Arial" w:hAnsi="Arial" w:cs="Arial"/>
          <w:szCs w:val="18"/>
        </w:rPr>
        <w:t>Disadvantaged communities (DAC) designated sites based on zip codes used a NTG of 1.0</w:t>
      </w:r>
      <w:r w:rsidR="000D4110">
        <w:rPr>
          <w:rFonts w:ascii="Arial" w:hAnsi="Arial" w:cs="Arial"/>
          <w:szCs w:val="18"/>
        </w:rPr>
        <w:t>,</w:t>
      </w:r>
      <w:r w:rsidR="003F66E2">
        <w:rPr>
          <w:rFonts w:ascii="Arial" w:hAnsi="Arial" w:cs="Arial"/>
          <w:szCs w:val="18"/>
        </w:rPr>
        <w:t xml:space="preserve"> </w:t>
      </w:r>
      <w:bookmarkStart w:id="31" w:name="_Hlk162562267"/>
      <w:r w:rsidR="003F66E2">
        <w:rPr>
          <w:rFonts w:ascii="Arial" w:hAnsi="Arial" w:cs="Arial"/>
          <w:szCs w:val="18"/>
        </w:rPr>
        <w:t xml:space="preserve">but </w:t>
      </w:r>
      <w:r w:rsidR="001C41EC">
        <w:rPr>
          <w:rFonts w:ascii="Arial" w:hAnsi="Arial" w:cs="Arial"/>
          <w:szCs w:val="18"/>
        </w:rPr>
        <w:t>direct install wa</w:t>
      </w:r>
      <w:r w:rsidR="003F66E2">
        <w:rPr>
          <w:rFonts w:ascii="Arial" w:hAnsi="Arial" w:cs="Arial"/>
          <w:szCs w:val="18"/>
        </w:rPr>
        <w:t xml:space="preserve">ter efficient measures </w:t>
      </w:r>
      <w:r w:rsidR="000D4110">
        <w:rPr>
          <w:rFonts w:ascii="Arial" w:hAnsi="Arial" w:cs="Arial"/>
          <w:szCs w:val="18"/>
        </w:rPr>
        <w:t>with deemed NTG of 1.01 used th</w:t>
      </w:r>
      <w:r w:rsidR="001C41EC">
        <w:rPr>
          <w:rFonts w:ascii="Arial" w:hAnsi="Arial" w:cs="Arial"/>
          <w:szCs w:val="18"/>
        </w:rPr>
        <w:t>e value</w:t>
      </w:r>
      <w:r w:rsidR="000D4110">
        <w:rPr>
          <w:rFonts w:ascii="Arial" w:hAnsi="Arial" w:cs="Arial"/>
          <w:szCs w:val="18"/>
        </w:rPr>
        <w:t xml:space="preserve"> 1.01.</w:t>
      </w:r>
    </w:p>
    <w:bookmarkEnd w:id="30"/>
    <w:bookmarkEnd w:id="31"/>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5A8BAD4D" w14:textId="7F2B307B" w:rsidR="00E93A62" w:rsidRDefault="00E93A62" w:rsidP="00E93A62">
      <w:r>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1D0EE4" w:rsidRPr="001D0EE4">
        <w:t>Multi-family Market Rate</w:t>
      </w:r>
      <w:r>
        <w:t xml:space="preserve"> P</w:t>
      </w:r>
      <w:r w:rsidRPr="00A90B62">
        <w:t>rogram</w:t>
      </w:r>
      <w:r>
        <w:t xml:space="preserve"> achieved by path in </w:t>
      </w:r>
      <w:r w:rsidR="00F65903">
        <w:t>202</w:t>
      </w:r>
      <w:r w:rsidR="004D5CB9">
        <w:t>3</w:t>
      </w:r>
      <w:r>
        <w:t>.</w:t>
      </w:r>
    </w:p>
    <w:p w14:paraId="3B844EF2" w14:textId="77777777" w:rsidR="00E93A62" w:rsidRDefault="00E93A62" w:rsidP="00E93A62"/>
    <w:p w14:paraId="5DD569F0" w14:textId="56820191" w:rsidR="00E93A62" w:rsidRDefault="00E93A62" w:rsidP="00E93A62">
      <w:pPr>
        <w:pStyle w:val="Caption"/>
        <w:keepLines/>
      </w:pPr>
      <w:bookmarkStart w:id="32" w:name="_Ref51682914"/>
      <w:bookmarkStart w:id="33" w:name="_Toc61360477"/>
      <w:bookmarkStart w:id="34" w:name="_Toc162562600"/>
      <w:r>
        <w:t xml:space="preserve">Table </w:t>
      </w:r>
      <w:r w:rsidR="00591190">
        <w:fldChar w:fldCharType="begin"/>
      </w:r>
      <w:r w:rsidR="00591190">
        <w:instrText xml:space="preserve"> STYLEREF 1 \s </w:instrText>
      </w:r>
      <w:r w:rsidR="00591190">
        <w:fldChar w:fldCharType="separate"/>
      </w:r>
      <w:r>
        <w:rPr>
          <w:noProof/>
        </w:rPr>
        <w:t>3</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2</w:t>
      </w:r>
      <w:r w:rsidR="00591190">
        <w:rPr>
          <w:noProof/>
        </w:rPr>
        <w:fldChar w:fldCharType="end"/>
      </w:r>
      <w:bookmarkEnd w:id="32"/>
      <w:r>
        <w:t xml:space="preserve">. </w:t>
      </w:r>
      <w:r w:rsidR="00F65903">
        <w:t>202</w:t>
      </w:r>
      <w:r w:rsidR="004D5CB9">
        <w:t>3</w:t>
      </w:r>
      <w:r>
        <w:t xml:space="preserve"> Annual Energy Savings Summary for NSG</w:t>
      </w:r>
      <w:bookmarkEnd w:id="33"/>
      <w:bookmarkEnd w:id="34"/>
    </w:p>
    <w:tbl>
      <w:tblPr>
        <w:tblStyle w:val="EnergyTable1"/>
        <w:tblW w:w="5000" w:type="pct"/>
        <w:tblLayout w:type="fixed"/>
        <w:tblLook w:val="04A0" w:firstRow="1" w:lastRow="0" w:firstColumn="1" w:lastColumn="0" w:noHBand="0" w:noVBand="1"/>
      </w:tblPr>
      <w:tblGrid>
        <w:gridCol w:w="2251"/>
        <w:gridCol w:w="1763"/>
        <w:gridCol w:w="1179"/>
        <w:gridCol w:w="1024"/>
        <w:gridCol w:w="1103"/>
        <w:gridCol w:w="786"/>
        <w:gridCol w:w="1254"/>
      </w:tblGrid>
      <w:tr w:rsidR="00AC04C1" w:rsidRPr="00CF33FA" w14:paraId="4BA5BE50" w14:textId="77777777" w:rsidTr="00AC04C1">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02" w:type="pct"/>
            <w:hideMark/>
          </w:tcPr>
          <w:p w14:paraId="5F4DF5BA" w14:textId="42E44425" w:rsidR="00AC04C1" w:rsidRPr="00095E7D" w:rsidRDefault="00AC04C1" w:rsidP="00AC04C1">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942" w:type="pct"/>
          </w:tcPr>
          <w:p w14:paraId="4DC0FAE4" w14:textId="4A17189B"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630" w:type="pct"/>
            <w:hideMark/>
          </w:tcPr>
          <w:p w14:paraId="4CD8BCBB" w14:textId="5987E74A"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31CD3BCF"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297C40ED"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1ED39DF0"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375ED1DC"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8B4D40" w:rsidRPr="00071D60" w14:paraId="5C2A719C" w14:textId="77777777" w:rsidTr="004965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6D9E246" w14:textId="12CAEEB6" w:rsidR="008B4D40" w:rsidRPr="00C31724" w:rsidRDefault="004965B5" w:rsidP="004965B5">
            <w:pPr>
              <w:keepNext/>
              <w:keepLines/>
              <w:spacing w:before="0" w:after="0"/>
              <w:jc w:val="left"/>
              <w:rPr>
                <w:rFonts w:ascii="Arial Narrow" w:hAnsi="Arial Narrow"/>
                <w:b/>
                <w:bCs/>
                <w:color w:val="000000"/>
              </w:rPr>
            </w:pPr>
            <w:r w:rsidRPr="00C31724">
              <w:rPr>
                <w:rFonts w:ascii="Arial Narrow" w:hAnsi="Arial Narrow"/>
                <w:b/>
                <w:bCs/>
                <w:color w:val="000000"/>
              </w:rPr>
              <w:t>Multi-Family</w:t>
            </w:r>
          </w:p>
        </w:tc>
        <w:tc>
          <w:tcPr>
            <w:tcW w:w="942" w:type="pct"/>
          </w:tcPr>
          <w:p w14:paraId="242FF91C" w14:textId="7181E897" w:rsidR="008B4D40" w:rsidRPr="008B4D40" w:rsidRDefault="008B4D40" w:rsidP="008B4D4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Partner Trade Ally</w:t>
            </w:r>
          </w:p>
        </w:tc>
        <w:tc>
          <w:tcPr>
            <w:tcW w:w="630" w:type="pct"/>
            <w:noWrap/>
          </w:tcPr>
          <w:p w14:paraId="5FCA7709" w14:textId="1FC4CF49" w:rsidR="008B4D40" w:rsidRPr="008B4D40" w:rsidRDefault="008B4D40" w:rsidP="008B4D4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63,321</w:t>
            </w:r>
          </w:p>
        </w:tc>
        <w:tc>
          <w:tcPr>
            <w:tcW w:w="547" w:type="pct"/>
            <w:noWrap/>
          </w:tcPr>
          <w:p w14:paraId="75458BC7" w14:textId="5C50E2AF" w:rsidR="008B4D40" w:rsidRPr="008B4D40" w:rsidRDefault="008B4D40" w:rsidP="008B4D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100%</w:t>
            </w:r>
          </w:p>
        </w:tc>
        <w:tc>
          <w:tcPr>
            <w:tcW w:w="589" w:type="pct"/>
            <w:noWrap/>
          </w:tcPr>
          <w:p w14:paraId="081046A2" w14:textId="26153223" w:rsidR="008B4D40" w:rsidRPr="008B4D40" w:rsidRDefault="008B4D40" w:rsidP="008B4D40">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63,292</w:t>
            </w:r>
          </w:p>
        </w:tc>
        <w:tc>
          <w:tcPr>
            <w:tcW w:w="420" w:type="pct"/>
            <w:noWrap/>
          </w:tcPr>
          <w:p w14:paraId="737279B5" w14:textId="16312509" w:rsidR="008B4D40" w:rsidRPr="008B4D40" w:rsidRDefault="008B4D40" w:rsidP="008B4D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0.87</w:t>
            </w:r>
          </w:p>
        </w:tc>
        <w:tc>
          <w:tcPr>
            <w:tcW w:w="670" w:type="pct"/>
          </w:tcPr>
          <w:p w14:paraId="09B41230" w14:textId="76668636" w:rsidR="008B4D40" w:rsidRPr="008B4D40" w:rsidRDefault="008B4D40" w:rsidP="008B4D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8B4D40">
              <w:rPr>
                <w:rFonts w:ascii="Arial Narrow" w:hAnsi="Arial Narrow"/>
              </w:rPr>
              <w:t>55,064</w:t>
            </w:r>
          </w:p>
        </w:tc>
      </w:tr>
      <w:tr w:rsidR="00E373E4" w:rsidRPr="00A16575" w14:paraId="78021E85" w14:textId="77777777" w:rsidTr="008B4D4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4" w:type="pct"/>
            <w:gridSpan w:val="2"/>
            <w:vAlign w:val="top"/>
          </w:tcPr>
          <w:p w14:paraId="1B0D4D9D" w14:textId="5637AB72" w:rsidR="00E373E4" w:rsidRPr="00A16575" w:rsidRDefault="00E373E4" w:rsidP="00E373E4">
            <w:pPr>
              <w:keepNext/>
              <w:keepLines/>
              <w:ind w:right="72"/>
              <w:jc w:val="left"/>
              <w:rPr>
                <w:rFonts w:ascii="Arial Narrow" w:hAnsi="Arial Narrow"/>
                <w:b/>
                <w:bCs/>
                <w:color w:val="000000"/>
              </w:rPr>
            </w:pPr>
            <w:r w:rsidRPr="00A16575">
              <w:rPr>
                <w:rFonts w:ascii="Arial Narrow" w:hAnsi="Arial Narrow"/>
                <w:b/>
                <w:bCs/>
              </w:rPr>
              <w:t>Total</w:t>
            </w:r>
          </w:p>
        </w:tc>
        <w:tc>
          <w:tcPr>
            <w:tcW w:w="630" w:type="pct"/>
            <w:noWrap/>
          </w:tcPr>
          <w:p w14:paraId="1DF9E7C2" w14:textId="3E818A59" w:rsidR="00E373E4" w:rsidRPr="00A16575" w:rsidRDefault="00E373E4" w:rsidP="00E373E4">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A16575">
              <w:rPr>
                <w:rFonts w:ascii="Arial Narrow" w:hAnsi="Arial Narrow"/>
                <w:b/>
                <w:bCs/>
              </w:rPr>
              <w:t>63,321</w:t>
            </w:r>
          </w:p>
        </w:tc>
        <w:tc>
          <w:tcPr>
            <w:tcW w:w="547" w:type="pct"/>
            <w:noWrap/>
          </w:tcPr>
          <w:p w14:paraId="173CAF75" w14:textId="01ECA391" w:rsidR="00E373E4" w:rsidRPr="00A16575" w:rsidRDefault="00E373E4" w:rsidP="00E373E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A16575">
              <w:rPr>
                <w:rFonts w:ascii="Arial Narrow" w:hAnsi="Arial Narrow"/>
                <w:b/>
                <w:bCs/>
              </w:rPr>
              <w:t>100%</w:t>
            </w:r>
          </w:p>
        </w:tc>
        <w:tc>
          <w:tcPr>
            <w:tcW w:w="589" w:type="pct"/>
            <w:noWrap/>
          </w:tcPr>
          <w:p w14:paraId="0E23D4E7" w14:textId="6833AD85" w:rsidR="00E373E4" w:rsidRPr="00A16575" w:rsidRDefault="00E373E4" w:rsidP="00E373E4">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A16575">
              <w:rPr>
                <w:rFonts w:ascii="Arial Narrow" w:hAnsi="Arial Narrow"/>
                <w:b/>
                <w:bCs/>
              </w:rPr>
              <w:t>63,292</w:t>
            </w:r>
          </w:p>
        </w:tc>
        <w:tc>
          <w:tcPr>
            <w:tcW w:w="420" w:type="pct"/>
            <w:noWrap/>
          </w:tcPr>
          <w:p w14:paraId="0FAB5AA4" w14:textId="60F9AA8B" w:rsidR="00E373E4" w:rsidRPr="00A16575" w:rsidRDefault="00E373E4" w:rsidP="00E373E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A16575">
              <w:rPr>
                <w:rFonts w:ascii="Arial Narrow" w:hAnsi="Arial Narrow"/>
                <w:b/>
                <w:bCs/>
              </w:rPr>
              <w:t>0.87</w:t>
            </w:r>
          </w:p>
        </w:tc>
        <w:tc>
          <w:tcPr>
            <w:tcW w:w="670" w:type="pct"/>
          </w:tcPr>
          <w:p w14:paraId="3BC10C50" w14:textId="78C2E018" w:rsidR="00E373E4" w:rsidRPr="00A16575" w:rsidRDefault="00E373E4" w:rsidP="00E373E4">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A16575">
              <w:rPr>
                <w:rFonts w:ascii="Arial Narrow" w:hAnsi="Arial Narrow"/>
                <w:b/>
                <w:bCs/>
              </w:rPr>
              <w:t>55,064</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21A97905"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2" w:history="1">
        <w:r w:rsidR="00585001" w:rsidRPr="00CD476B">
          <w:rPr>
            <w:rStyle w:val="Hyperlink"/>
            <w:rFonts w:cs="Arial"/>
            <w:sz w:val="18"/>
            <w:szCs w:val="18"/>
          </w:rPr>
          <w:t>https://www.ilsag.info/evaluator-ntg-recommendations-for-2023/</w:t>
        </w:r>
      </w:hyperlink>
      <w:r w:rsidR="00585001">
        <w:rPr>
          <w:rFonts w:ascii="Arial" w:hAnsi="Arial" w:cs="Arial"/>
          <w:szCs w:val="18"/>
        </w:rPr>
        <w:t>.</w:t>
      </w:r>
      <w:r w:rsidR="008A1D26" w:rsidRPr="008A1D26">
        <w:t xml:space="preserve"> </w:t>
      </w:r>
    </w:p>
    <w:p w14:paraId="2D523AB4" w14:textId="27F33F96" w:rsidR="00087749"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39DB1D08" w14:textId="77777777" w:rsidR="00087749" w:rsidRDefault="00087749">
      <w:pPr>
        <w:rPr>
          <w:rFonts w:cs="Arial"/>
          <w:i/>
          <w:color w:val="000000" w:themeColor="text1"/>
          <w:sz w:val="18"/>
          <w:szCs w:val="18"/>
        </w:rPr>
      </w:pPr>
      <w:r>
        <w:rPr>
          <w:rFonts w:cs="Arial"/>
          <w:sz w:val="18"/>
          <w:szCs w:val="18"/>
        </w:rPr>
        <w:br w:type="page"/>
      </w:r>
    </w:p>
    <w:p w14:paraId="61C740B2" w14:textId="7C7AABDA" w:rsidR="001B2B93" w:rsidRDefault="00F20206" w:rsidP="001B2B93">
      <w:pPr>
        <w:pStyle w:val="Heading1"/>
      </w:pPr>
      <w:bookmarkStart w:id="35" w:name="_Toc162562589"/>
      <w:r>
        <w:t>Program Savings by Measure</w:t>
      </w:r>
      <w:bookmarkEnd w:id="35"/>
    </w:p>
    <w:p w14:paraId="452D5E43" w14:textId="5644BF5F" w:rsidR="00E93A62" w:rsidRDefault="00E93A62" w:rsidP="004E564B">
      <w:bookmarkStart w:id="36" w:name="_Toc398546640"/>
      <w:bookmarkStart w:id="37" w:name="_Toc423009489"/>
      <w:bookmarkStart w:id="38" w:name="_Toc459627231"/>
      <w:bookmarkStart w:id="39" w:name="_Toc61360800"/>
      <w:bookmarkEnd w:id="2"/>
      <w:bookmarkEnd w:id="3"/>
      <w:r>
        <w:t xml:space="preserve">The PGL program includes </w:t>
      </w:r>
      <w:r w:rsidR="00E439F2" w:rsidRPr="00CF3F92">
        <w:rPr>
          <w:rStyle w:val="BodyTextChar"/>
        </w:rPr>
        <w:t>26</w:t>
      </w:r>
      <w:r>
        <w:t xml:space="preserve"> measures as shown in the following table. The </w:t>
      </w:r>
      <w:r w:rsidR="00FC43DD">
        <w:t xml:space="preserve">Steam Trap and Pipe Insulation measures </w:t>
      </w:r>
      <w:r w:rsidR="00891536">
        <w:t xml:space="preserve">contributed </w:t>
      </w:r>
      <w:r w:rsidR="004E0F1E">
        <w:t>the most savings.</w:t>
      </w:r>
    </w:p>
    <w:p w14:paraId="46EE5327" w14:textId="09EA6785" w:rsidR="00E93A62" w:rsidRPr="00A90B62" w:rsidRDefault="00E93A62" w:rsidP="004E564B">
      <w:pPr>
        <w:pStyle w:val="Caption"/>
        <w:keepLines/>
        <w:spacing w:before="240"/>
      </w:pPr>
      <w:bookmarkStart w:id="40" w:name="_Toc398546655"/>
      <w:bookmarkStart w:id="41" w:name="_Toc423009517"/>
      <w:bookmarkStart w:id="42" w:name="_Toc426278635"/>
      <w:bookmarkStart w:id="43" w:name="_Toc61360478"/>
      <w:bookmarkStart w:id="44" w:name="_Toc162562601"/>
      <w:bookmarkStart w:id="45" w:name="_Hlk29910940"/>
      <w:r>
        <w:t xml:space="preserve">Table </w:t>
      </w:r>
      <w:r w:rsidR="00591190">
        <w:fldChar w:fldCharType="begin"/>
      </w:r>
      <w:r w:rsidR="00591190">
        <w:instrText xml:space="preserve"> STYLEREF 1 \s </w:instrText>
      </w:r>
      <w:r w:rsidR="00591190">
        <w:fldChar w:fldCharType="separate"/>
      </w:r>
      <w:r>
        <w:rPr>
          <w:noProof/>
        </w:rPr>
        <w:t>4</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1</w:t>
      </w:r>
      <w:r w:rsidR="00591190">
        <w:rPr>
          <w:noProof/>
        </w:rPr>
        <w:fldChar w:fldCharType="end"/>
      </w:r>
      <w:r>
        <w:t xml:space="preserve">. </w:t>
      </w:r>
      <w:r w:rsidR="00F65903">
        <w:t>202</w:t>
      </w:r>
      <w:r w:rsidR="004D5CB9">
        <w:t>3</w:t>
      </w:r>
      <w:r w:rsidRPr="00A90B62">
        <w:t xml:space="preserve"> </w:t>
      </w:r>
      <w:r>
        <w:t>Annual Energy Savings by Measure</w:t>
      </w:r>
      <w:bookmarkEnd w:id="40"/>
      <w:bookmarkEnd w:id="41"/>
      <w:bookmarkEnd w:id="42"/>
      <w:r>
        <w:t xml:space="preserve"> for PGL</w:t>
      </w:r>
      <w:bookmarkEnd w:id="43"/>
      <w:bookmarkEnd w:id="44"/>
    </w:p>
    <w:tbl>
      <w:tblPr>
        <w:tblStyle w:val="EnergyTable"/>
        <w:tblpPr w:leftFromText="180" w:rightFromText="180" w:vertAnchor="text" w:tblpXSpec="center" w:tblpY="1"/>
        <w:tblOverlap w:val="never"/>
        <w:tblW w:w="5000" w:type="pct"/>
        <w:jc w:val="left"/>
        <w:tblLayout w:type="fixed"/>
        <w:tblLook w:val="04A0" w:firstRow="1" w:lastRow="0" w:firstColumn="1" w:lastColumn="0" w:noHBand="0" w:noVBand="1"/>
      </w:tblPr>
      <w:tblGrid>
        <w:gridCol w:w="991"/>
        <w:gridCol w:w="1172"/>
        <w:gridCol w:w="2699"/>
        <w:gridCol w:w="990"/>
        <w:gridCol w:w="900"/>
        <w:gridCol w:w="990"/>
        <w:gridCol w:w="631"/>
        <w:gridCol w:w="987"/>
      </w:tblGrid>
      <w:tr w:rsidR="00F33C79" w:rsidRPr="004D0A29" w14:paraId="28B25D8B" w14:textId="77777777" w:rsidTr="00E000DF">
        <w:trPr>
          <w:cnfStyle w:val="100000000000" w:firstRow="1" w:lastRow="0" w:firstColumn="0" w:lastColumn="0" w:oddVBand="0" w:evenVBand="0" w:oddHBand="0" w:evenHBand="0" w:firstRowFirstColumn="0" w:firstRowLastColumn="0" w:lastRowFirstColumn="0" w:lastRowLastColumn="0"/>
          <w:trHeight w:val="1044"/>
          <w:jc w:val="left"/>
        </w:trPr>
        <w:tc>
          <w:tcPr>
            <w:cnfStyle w:val="001000000000" w:firstRow="0" w:lastRow="0" w:firstColumn="1" w:lastColumn="0" w:oddVBand="0" w:evenVBand="0" w:oddHBand="0" w:evenHBand="0" w:firstRowFirstColumn="0" w:firstRowLastColumn="0" w:lastRowFirstColumn="0" w:lastRowLastColumn="0"/>
            <w:tcW w:w="529" w:type="pct"/>
          </w:tcPr>
          <w:p w14:paraId="3FF8E1B3" w14:textId="3B6E4C6A" w:rsidR="009E039B" w:rsidRPr="004D0A29" w:rsidRDefault="009E039B" w:rsidP="006B4E5A">
            <w:pPr>
              <w:keepNext/>
              <w:keepLines/>
              <w:jc w:val="left"/>
              <w:rPr>
                <w:rFonts w:ascii="Arial Narrow" w:hAnsi="Arial Narrow"/>
                <w:b w:val="0"/>
                <w:bCs/>
              </w:rPr>
            </w:pPr>
            <w:r w:rsidRPr="004D0A29">
              <w:rPr>
                <w:rFonts w:ascii="Arial Narrow" w:hAnsi="Arial Narrow"/>
                <w:b w:val="0"/>
                <w:bCs/>
              </w:rPr>
              <w:t>Program Category</w:t>
            </w:r>
          </w:p>
        </w:tc>
        <w:tc>
          <w:tcPr>
            <w:tcW w:w="626" w:type="pct"/>
          </w:tcPr>
          <w:p w14:paraId="1B36039D" w14:textId="07074617" w:rsidR="009E039B" w:rsidRPr="004D0A29" w:rsidRDefault="009E039B" w:rsidP="006B4E5A">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4D0A29">
              <w:rPr>
                <w:rFonts w:ascii="Arial Narrow" w:hAnsi="Arial Narrow"/>
                <w:b w:val="0"/>
              </w:rPr>
              <w:t>Program Path</w:t>
            </w:r>
          </w:p>
        </w:tc>
        <w:tc>
          <w:tcPr>
            <w:tcW w:w="1442" w:type="pct"/>
            <w:hideMark/>
          </w:tcPr>
          <w:p w14:paraId="49F76465" w14:textId="5E73CAC0" w:rsidR="009E039B" w:rsidRPr="004D0A29" w:rsidRDefault="009E039B" w:rsidP="006B4E5A">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D0A29">
              <w:rPr>
                <w:rFonts w:ascii="Arial Narrow" w:hAnsi="Arial Narrow"/>
                <w:b w:val="0"/>
                <w:bCs/>
              </w:rPr>
              <w:t>Savings Category</w:t>
            </w:r>
          </w:p>
        </w:tc>
        <w:tc>
          <w:tcPr>
            <w:tcW w:w="529" w:type="pct"/>
            <w:hideMark/>
          </w:tcPr>
          <w:p w14:paraId="32D364C3" w14:textId="77777777" w:rsidR="009E039B" w:rsidRPr="004D0A29" w:rsidRDefault="009E039B" w:rsidP="006B4E5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D0A29">
              <w:rPr>
                <w:rFonts w:ascii="Arial Narrow" w:hAnsi="Arial Narrow"/>
                <w:b w:val="0"/>
                <w:bCs/>
              </w:rPr>
              <w:t>Ex Ante Gross Savings</w:t>
            </w:r>
            <w:r w:rsidRPr="004D0A29">
              <w:rPr>
                <w:rFonts w:ascii="Arial Narrow" w:hAnsi="Arial Narrow"/>
                <w:b w:val="0"/>
              </w:rPr>
              <w:t xml:space="preserve"> (Therms)</w:t>
            </w:r>
          </w:p>
        </w:tc>
        <w:tc>
          <w:tcPr>
            <w:tcW w:w="481" w:type="pct"/>
          </w:tcPr>
          <w:p w14:paraId="72CD6028" w14:textId="77777777" w:rsidR="009E039B" w:rsidRPr="004D0A29" w:rsidRDefault="009E039B" w:rsidP="006B4E5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0A29">
              <w:rPr>
                <w:rFonts w:ascii="Arial Narrow" w:hAnsi="Arial Narrow" w:cs="Arial"/>
                <w:b w:val="0"/>
                <w:bCs/>
                <w:color w:val="FFFFFF"/>
              </w:rPr>
              <w:t>Verified Gross RR*</w:t>
            </w:r>
          </w:p>
        </w:tc>
        <w:tc>
          <w:tcPr>
            <w:tcW w:w="529" w:type="pct"/>
          </w:tcPr>
          <w:p w14:paraId="4BEEDE22" w14:textId="77777777" w:rsidR="009E039B" w:rsidRPr="004D0A29" w:rsidRDefault="009E039B" w:rsidP="006B4E5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0A29">
              <w:rPr>
                <w:rFonts w:ascii="Arial Narrow" w:hAnsi="Arial Narrow" w:cs="Arial"/>
                <w:b w:val="0"/>
                <w:bCs/>
                <w:color w:val="FFFFFF"/>
              </w:rPr>
              <w:t>Verified Gross Savings (Therms)</w:t>
            </w:r>
          </w:p>
        </w:tc>
        <w:tc>
          <w:tcPr>
            <w:tcW w:w="337" w:type="pct"/>
          </w:tcPr>
          <w:p w14:paraId="25CCA515" w14:textId="77777777" w:rsidR="009E039B" w:rsidRPr="004D0A29" w:rsidRDefault="009E039B" w:rsidP="006B4E5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0A29">
              <w:rPr>
                <w:rFonts w:ascii="Arial Narrow" w:hAnsi="Arial Narrow" w:cs="Arial"/>
                <w:b w:val="0"/>
                <w:bCs/>
                <w:color w:val="FFFFFF"/>
              </w:rPr>
              <w:t>NTG</w:t>
            </w:r>
            <w:r w:rsidRPr="004D0A29">
              <w:rPr>
                <w:rFonts w:ascii="Arial Narrow" w:hAnsi="Arial Narrow" w:cs="Arial"/>
                <w:b w:val="0"/>
              </w:rPr>
              <w:t>†</w:t>
            </w:r>
          </w:p>
        </w:tc>
        <w:tc>
          <w:tcPr>
            <w:tcW w:w="527" w:type="pct"/>
          </w:tcPr>
          <w:p w14:paraId="36E5CB3B" w14:textId="77777777" w:rsidR="009E039B" w:rsidRPr="004D0A29" w:rsidRDefault="009E039B" w:rsidP="006B4E5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0A29">
              <w:rPr>
                <w:rFonts w:ascii="Arial Narrow" w:hAnsi="Arial Narrow"/>
                <w:b w:val="0"/>
                <w:bCs/>
              </w:rPr>
              <w:t>Verified Net Savings</w:t>
            </w:r>
            <w:r w:rsidRPr="004D0A29">
              <w:rPr>
                <w:rFonts w:ascii="Arial Narrow" w:hAnsi="Arial Narrow"/>
                <w:b w:val="0"/>
              </w:rPr>
              <w:t xml:space="preserve"> (Therms)</w:t>
            </w:r>
          </w:p>
        </w:tc>
      </w:tr>
      <w:tr w:rsidR="00F33C79" w:rsidRPr="004D0A29" w14:paraId="5E6CF517"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7113FE53" w14:textId="62CA13E1" w:rsidR="00AF4EF1" w:rsidRPr="00C31724" w:rsidRDefault="00AF4EF1" w:rsidP="00AF4EF1">
            <w:pPr>
              <w:keepNext/>
              <w:keepLines/>
              <w:jc w:val="left"/>
              <w:rPr>
                <w:rFonts w:ascii="Arial Narrow" w:hAnsi="Arial Narrow"/>
                <w:b/>
                <w:bCs/>
              </w:rPr>
            </w:pPr>
            <w:r w:rsidRPr="00C31724">
              <w:rPr>
                <w:rFonts w:ascii="Arial Narrow" w:hAnsi="Arial Narrow"/>
                <w:b/>
                <w:bCs/>
              </w:rPr>
              <w:t>Multi-Family</w:t>
            </w:r>
          </w:p>
        </w:tc>
        <w:tc>
          <w:tcPr>
            <w:tcW w:w="626" w:type="pct"/>
            <w:vMerge w:val="restart"/>
          </w:tcPr>
          <w:p w14:paraId="27109936" w14:textId="7D697B45"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0A29">
              <w:rPr>
                <w:rFonts w:ascii="Arial Narrow" w:hAnsi="Arial Narrow"/>
              </w:rPr>
              <w:t>Direct Install</w:t>
            </w:r>
          </w:p>
        </w:tc>
        <w:tc>
          <w:tcPr>
            <w:tcW w:w="1442" w:type="pct"/>
            <w:noWrap/>
          </w:tcPr>
          <w:p w14:paraId="42D26530" w14:textId="1211BD0D"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Showerhead (IU)</w:t>
            </w:r>
          </w:p>
        </w:tc>
        <w:tc>
          <w:tcPr>
            <w:tcW w:w="529" w:type="pct"/>
            <w:noWrap/>
          </w:tcPr>
          <w:p w14:paraId="1C80C199" w14:textId="6A8C2626"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556</w:t>
            </w:r>
          </w:p>
        </w:tc>
        <w:tc>
          <w:tcPr>
            <w:tcW w:w="481" w:type="pct"/>
          </w:tcPr>
          <w:p w14:paraId="128FD849" w14:textId="30A6868C"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336929DC" w14:textId="182F8ED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556</w:t>
            </w:r>
          </w:p>
        </w:tc>
        <w:tc>
          <w:tcPr>
            <w:tcW w:w="337" w:type="pct"/>
          </w:tcPr>
          <w:p w14:paraId="64779F62" w14:textId="5B28579F"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1.01</w:t>
            </w:r>
          </w:p>
        </w:tc>
        <w:tc>
          <w:tcPr>
            <w:tcW w:w="527" w:type="pct"/>
          </w:tcPr>
          <w:p w14:paraId="5C2A50DC" w14:textId="2D0C0D9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562</w:t>
            </w:r>
          </w:p>
        </w:tc>
      </w:tr>
      <w:tr w:rsidR="00F33C79" w:rsidRPr="004D0A29" w14:paraId="03796BA0"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5036626" w14:textId="77777777" w:rsidR="00AF4EF1" w:rsidRPr="004D0A29" w:rsidRDefault="00AF4EF1" w:rsidP="00AF4EF1">
            <w:pPr>
              <w:keepNext/>
              <w:keepLines/>
              <w:rPr>
                <w:rFonts w:ascii="Arial Narrow" w:hAnsi="Arial Narrow"/>
              </w:rPr>
            </w:pPr>
          </w:p>
        </w:tc>
        <w:tc>
          <w:tcPr>
            <w:tcW w:w="626" w:type="pct"/>
            <w:vMerge/>
          </w:tcPr>
          <w:p w14:paraId="3E727DC5" w14:textId="777777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494FD0B9" w14:textId="5A62F69B"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Programmable Thermostat</w:t>
            </w:r>
          </w:p>
        </w:tc>
        <w:tc>
          <w:tcPr>
            <w:tcW w:w="529" w:type="pct"/>
            <w:noWrap/>
          </w:tcPr>
          <w:p w14:paraId="1607211A" w14:textId="671A4393"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405</w:t>
            </w:r>
          </w:p>
        </w:tc>
        <w:tc>
          <w:tcPr>
            <w:tcW w:w="481" w:type="pct"/>
          </w:tcPr>
          <w:p w14:paraId="2A8D9865" w14:textId="794BA809"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151C2C24" w14:textId="7F5937F1"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405</w:t>
            </w:r>
          </w:p>
        </w:tc>
        <w:tc>
          <w:tcPr>
            <w:tcW w:w="337" w:type="pct"/>
          </w:tcPr>
          <w:p w14:paraId="74D6258F" w14:textId="2B0789A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0.96</w:t>
            </w:r>
          </w:p>
        </w:tc>
        <w:tc>
          <w:tcPr>
            <w:tcW w:w="527" w:type="pct"/>
          </w:tcPr>
          <w:p w14:paraId="566BDFE6" w14:textId="224A166A"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389</w:t>
            </w:r>
          </w:p>
        </w:tc>
      </w:tr>
      <w:tr w:rsidR="00F33C79" w:rsidRPr="004D0A29" w14:paraId="465CD49C"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64229045" w14:textId="77777777" w:rsidR="00AF4EF1" w:rsidRPr="004D0A29" w:rsidRDefault="00AF4EF1" w:rsidP="00AF4EF1">
            <w:pPr>
              <w:keepNext/>
              <w:keepLines/>
              <w:rPr>
                <w:rFonts w:ascii="Arial Narrow" w:hAnsi="Arial Narrow"/>
              </w:rPr>
            </w:pPr>
          </w:p>
        </w:tc>
        <w:tc>
          <w:tcPr>
            <w:tcW w:w="626" w:type="pct"/>
            <w:vMerge/>
          </w:tcPr>
          <w:p w14:paraId="1D059B48"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7B22E86D" w14:textId="40771E88"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Advanced Thermostat</w:t>
            </w:r>
          </w:p>
        </w:tc>
        <w:tc>
          <w:tcPr>
            <w:tcW w:w="529" w:type="pct"/>
            <w:noWrap/>
          </w:tcPr>
          <w:p w14:paraId="053BA48C" w14:textId="5424703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400</w:t>
            </w:r>
          </w:p>
        </w:tc>
        <w:tc>
          <w:tcPr>
            <w:tcW w:w="481" w:type="pct"/>
          </w:tcPr>
          <w:p w14:paraId="5C244794" w14:textId="41E6AFAD"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6DAE5DC" w14:textId="54EE4966"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400</w:t>
            </w:r>
          </w:p>
        </w:tc>
        <w:tc>
          <w:tcPr>
            <w:tcW w:w="337" w:type="pct"/>
          </w:tcPr>
          <w:p w14:paraId="46B114BE" w14:textId="32C6357F"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0.90</w:t>
            </w:r>
          </w:p>
        </w:tc>
        <w:tc>
          <w:tcPr>
            <w:tcW w:w="527" w:type="pct"/>
          </w:tcPr>
          <w:p w14:paraId="1275A58D" w14:textId="6B0DEF1B"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360</w:t>
            </w:r>
          </w:p>
        </w:tc>
      </w:tr>
      <w:tr w:rsidR="00F33C79" w:rsidRPr="004D0A29" w14:paraId="1E9CF78F"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72553BF6" w14:textId="77777777" w:rsidR="00AF4EF1" w:rsidRPr="004D0A29" w:rsidRDefault="00AF4EF1" w:rsidP="00AF4EF1">
            <w:pPr>
              <w:keepNext/>
              <w:keepLines/>
              <w:rPr>
                <w:rFonts w:ascii="Arial Narrow" w:hAnsi="Arial Narrow"/>
              </w:rPr>
            </w:pPr>
          </w:p>
        </w:tc>
        <w:tc>
          <w:tcPr>
            <w:tcW w:w="626" w:type="pct"/>
            <w:vMerge/>
          </w:tcPr>
          <w:p w14:paraId="4AEA3DA9" w14:textId="777777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174C4873" w14:textId="20B5047A"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Shower Timer (IU)</w:t>
            </w:r>
          </w:p>
        </w:tc>
        <w:tc>
          <w:tcPr>
            <w:tcW w:w="529" w:type="pct"/>
            <w:noWrap/>
          </w:tcPr>
          <w:p w14:paraId="64842543" w14:textId="5EED7DD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212</w:t>
            </w:r>
          </w:p>
        </w:tc>
        <w:tc>
          <w:tcPr>
            <w:tcW w:w="481" w:type="pct"/>
          </w:tcPr>
          <w:p w14:paraId="3C96721A" w14:textId="309041B8"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2A42576" w14:textId="18A2B5CF"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212</w:t>
            </w:r>
          </w:p>
        </w:tc>
        <w:tc>
          <w:tcPr>
            <w:tcW w:w="337" w:type="pct"/>
          </w:tcPr>
          <w:p w14:paraId="1E3E0DCA" w14:textId="7D37AB4C"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0.96</w:t>
            </w:r>
          </w:p>
        </w:tc>
        <w:tc>
          <w:tcPr>
            <w:tcW w:w="527" w:type="pct"/>
          </w:tcPr>
          <w:p w14:paraId="4DA3C3D7" w14:textId="0E44330B"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204</w:t>
            </w:r>
          </w:p>
        </w:tc>
      </w:tr>
      <w:tr w:rsidR="00F33C79" w:rsidRPr="004D0A29" w14:paraId="355E838C"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6D1E45F" w14:textId="77777777" w:rsidR="00AF4EF1" w:rsidRPr="004D0A29" w:rsidRDefault="00AF4EF1" w:rsidP="00AF4EF1">
            <w:pPr>
              <w:keepNext/>
              <w:keepLines/>
              <w:rPr>
                <w:rFonts w:ascii="Arial Narrow" w:hAnsi="Arial Narrow"/>
              </w:rPr>
            </w:pPr>
          </w:p>
        </w:tc>
        <w:tc>
          <w:tcPr>
            <w:tcW w:w="626" w:type="pct"/>
            <w:vMerge/>
          </w:tcPr>
          <w:p w14:paraId="3D32C590"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5FD1EFDD" w14:textId="2B39EE12"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Faucet Aerator - Bathroom (IU)</w:t>
            </w:r>
          </w:p>
        </w:tc>
        <w:tc>
          <w:tcPr>
            <w:tcW w:w="529" w:type="pct"/>
            <w:noWrap/>
          </w:tcPr>
          <w:p w14:paraId="13EBE73A" w14:textId="021A9EB0"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66</w:t>
            </w:r>
          </w:p>
        </w:tc>
        <w:tc>
          <w:tcPr>
            <w:tcW w:w="481" w:type="pct"/>
          </w:tcPr>
          <w:p w14:paraId="5C124BCC" w14:textId="72DDDE00"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44F2C5FF" w14:textId="7B3A7265"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66</w:t>
            </w:r>
          </w:p>
        </w:tc>
        <w:tc>
          <w:tcPr>
            <w:tcW w:w="337" w:type="pct"/>
          </w:tcPr>
          <w:p w14:paraId="30A2AF44" w14:textId="144AB87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1.01</w:t>
            </w:r>
          </w:p>
        </w:tc>
        <w:tc>
          <w:tcPr>
            <w:tcW w:w="527" w:type="pct"/>
          </w:tcPr>
          <w:p w14:paraId="6C2A7F32" w14:textId="0923FFEA"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67</w:t>
            </w:r>
          </w:p>
        </w:tc>
      </w:tr>
      <w:tr w:rsidR="00F33C79" w:rsidRPr="004D0A29" w14:paraId="2954D01B"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5E9585F" w14:textId="77777777" w:rsidR="00AF4EF1" w:rsidRPr="004D0A29" w:rsidRDefault="00AF4EF1" w:rsidP="00AF4EF1">
            <w:pPr>
              <w:keepNext/>
              <w:keepLines/>
              <w:rPr>
                <w:rFonts w:ascii="Arial Narrow" w:hAnsi="Arial Narrow"/>
              </w:rPr>
            </w:pPr>
          </w:p>
        </w:tc>
        <w:tc>
          <w:tcPr>
            <w:tcW w:w="626" w:type="pct"/>
            <w:vMerge/>
          </w:tcPr>
          <w:p w14:paraId="63EFE510" w14:textId="777777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05338BA1" w14:textId="1293C32E"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Faucet Aerator - Kitchen (IU)</w:t>
            </w:r>
          </w:p>
        </w:tc>
        <w:tc>
          <w:tcPr>
            <w:tcW w:w="529" w:type="pct"/>
            <w:noWrap/>
          </w:tcPr>
          <w:p w14:paraId="258059C9" w14:textId="068ED5A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51</w:t>
            </w:r>
          </w:p>
        </w:tc>
        <w:tc>
          <w:tcPr>
            <w:tcW w:w="481" w:type="pct"/>
          </w:tcPr>
          <w:p w14:paraId="480133A2" w14:textId="15EE8A6F"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126AFDB" w14:textId="1D04BDF6"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51</w:t>
            </w:r>
          </w:p>
        </w:tc>
        <w:tc>
          <w:tcPr>
            <w:tcW w:w="337" w:type="pct"/>
          </w:tcPr>
          <w:p w14:paraId="743554E0" w14:textId="255987EA"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1.01</w:t>
            </w:r>
          </w:p>
        </w:tc>
        <w:tc>
          <w:tcPr>
            <w:tcW w:w="527" w:type="pct"/>
          </w:tcPr>
          <w:p w14:paraId="3D05FA01" w14:textId="3B9DEAA5"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51</w:t>
            </w:r>
          </w:p>
        </w:tc>
      </w:tr>
      <w:tr w:rsidR="00F33C79" w:rsidRPr="004D0A29" w14:paraId="4D079110"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7AABEAE4" w14:textId="77777777" w:rsidR="00AF4EF1" w:rsidRPr="004D0A29" w:rsidRDefault="00AF4EF1" w:rsidP="00AF4EF1">
            <w:pPr>
              <w:keepNext/>
              <w:keepLines/>
              <w:rPr>
                <w:rFonts w:ascii="Arial Narrow" w:hAnsi="Arial Narrow"/>
              </w:rPr>
            </w:pPr>
          </w:p>
        </w:tc>
        <w:tc>
          <w:tcPr>
            <w:tcW w:w="626" w:type="pct"/>
            <w:vMerge/>
          </w:tcPr>
          <w:p w14:paraId="305F3114"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4EEA96AB" w14:textId="6B2C6D81"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Showerhead (IU) - DAC</w:t>
            </w:r>
          </w:p>
        </w:tc>
        <w:tc>
          <w:tcPr>
            <w:tcW w:w="529" w:type="pct"/>
            <w:noWrap/>
          </w:tcPr>
          <w:p w14:paraId="18A30620" w14:textId="034907A8"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25</w:t>
            </w:r>
          </w:p>
        </w:tc>
        <w:tc>
          <w:tcPr>
            <w:tcW w:w="481" w:type="pct"/>
          </w:tcPr>
          <w:p w14:paraId="412EB199" w14:textId="67607329" w:rsidR="00AF4EF1" w:rsidRPr="00AF4EF1" w:rsidRDefault="00F33C79"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r w:rsidR="00AF4EF1" w:rsidRPr="00AF4EF1">
              <w:rPr>
                <w:rFonts w:ascii="Arial Narrow" w:hAnsi="Arial Narrow"/>
              </w:rPr>
              <w:t>%</w:t>
            </w:r>
          </w:p>
        </w:tc>
        <w:tc>
          <w:tcPr>
            <w:tcW w:w="529" w:type="pct"/>
          </w:tcPr>
          <w:p w14:paraId="3760085C" w14:textId="76829BD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25</w:t>
            </w:r>
          </w:p>
        </w:tc>
        <w:tc>
          <w:tcPr>
            <w:tcW w:w="337" w:type="pct"/>
          </w:tcPr>
          <w:p w14:paraId="7A2D79B9" w14:textId="09574F0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w:t>
            </w:r>
            <w:r w:rsidR="001C41EC">
              <w:rPr>
                <w:rFonts w:ascii="Arial Narrow" w:hAnsi="Arial Narrow"/>
              </w:rPr>
              <w:t>1</w:t>
            </w:r>
          </w:p>
        </w:tc>
        <w:tc>
          <w:tcPr>
            <w:tcW w:w="527" w:type="pct"/>
          </w:tcPr>
          <w:p w14:paraId="3DA3B946" w14:textId="076AB8C8"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25</w:t>
            </w:r>
          </w:p>
        </w:tc>
      </w:tr>
      <w:tr w:rsidR="00F33C79" w:rsidRPr="004D0A29" w14:paraId="54C0E8DE"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3654FC76" w14:textId="77777777" w:rsidR="00AF4EF1" w:rsidRPr="004D0A29" w:rsidRDefault="00AF4EF1" w:rsidP="00AF4EF1">
            <w:pPr>
              <w:keepNext/>
              <w:keepLines/>
              <w:rPr>
                <w:rFonts w:ascii="Arial Narrow" w:hAnsi="Arial Narrow"/>
              </w:rPr>
            </w:pPr>
          </w:p>
        </w:tc>
        <w:tc>
          <w:tcPr>
            <w:tcW w:w="626" w:type="pct"/>
            <w:vMerge/>
          </w:tcPr>
          <w:p w14:paraId="7566190D"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68DBEDEC" w14:textId="34FBEFAB"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Shower Timer (IU) - DAC</w:t>
            </w:r>
          </w:p>
        </w:tc>
        <w:tc>
          <w:tcPr>
            <w:tcW w:w="529" w:type="pct"/>
            <w:noWrap/>
          </w:tcPr>
          <w:p w14:paraId="58436DA5" w14:textId="18C226C6"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8</w:t>
            </w:r>
          </w:p>
        </w:tc>
        <w:tc>
          <w:tcPr>
            <w:tcW w:w="481" w:type="pct"/>
          </w:tcPr>
          <w:p w14:paraId="2DD236E6" w14:textId="1CA3E1B1" w:rsidR="00AF4EF1" w:rsidRPr="00AF4EF1" w:rsidRDefault="00F33C79"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r w:rsidR="00AF4EF1" w:rsidRPr="00AF4EF1">
              <w:rPr>
                <w:rFonts w:ascii="Arial Narrow" w:hAnsi="Arial Narrow"/>
              </w:rPr>
              <w:t>%</w:t>
            </w:r>
          </w:p>
        </w:tc>
        <w:tc>
          <w:tcPr>
            <w:tcW w:w="529" w:type="pct"/>
          </w:tcPr>
          <w:p w14:paraId="7490D4DE" w14:textId="7BBB5C8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8</w:t>
            </w:r>
          </w:p>
        </w:tc>
        <w:tc>
          <w:tcPr>
            <w:tcW w:w="337" w:type="pct"/>
          </w:tcPr>
          <w:p w14:paraId="73433524" w14:textId="00260254"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7" w:type="pct"/>
          </w:tcPr>
          <w:p w14:paraId="745AA6E1" w14:textId="6198014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8</w:t>
            </w:r>
          </w:p>
        </w:tc>
      </w:tr>
      <w:tr w:rsidR="00F33C79" w:rsidRPr="004D0A29" w14:paraId="4A3B50B1"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7B2727B" w14:textId="77777777" w:rsidR="00AF4EF1" w:rsidRPr="004D0A29" w:rsidRDefault="00AF4EF1" w:rsidP="00AF4EF1">
            <w:pPr>
              <w:keepNext/>
              <w:keepLines/>
              <w:rPr>
                <w:rFonts w:ascii="Arial Narrow" w:hAnsi="Arial Narrow"/>
              </w:rPr>
            </w:pPr>
          </w:p>
        </w:tc>
        <w:tc>
          <w:tcPr>
            <w:tcW w:w="626" w:type="pct"/>
            <w:vMerge/>
          </w:tcPr>
          <w:p w14:paraId="63DE8663"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6AD67C86" w14:textId="0B5EFBD7"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Faucet Aerator - Bathroom (IU) - DAC</w:t>
            </w:r>
          </w:p>
        </w:tc>
        <w:tc>
          <w:tcPr>
            <w:tcW w:w="529" w:type="pct"/>
            <w:noWrap/>
          </w:tcPr>
          <w:p w14:paraId="4174047C" w14:textId="786C29F6"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w:t>
            </w:r>
          </w:p>
        </w:tc>
        <w:tc>
          <w:tcPr>
            <w:tcW w:w="481" w:type="pct"/>
          </w:tcPr>
          <w:p w14:paraId="1ADCE0CA" w14:textId="134C9BDB" w:rsidR="00AF4EF1" w:rsidRPr="00AF4EF1" w:rsidRDefault="00F33C79"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r w:rsidR="00AF4EF1" w:rsidRPr="00AF4EF1">
              <w:rPr>
                <w:rFonts w:ascii="Arial Narrow" w:hAnsi="Arial Narrow"/>
              </w:rPr>
              <w:t>%</w:t>
            </w:r>
          </w:p>
        </w:tc>
        <w:tc>
          <w:tcPr>
            <w:tcW w:w="529" w:type="pct"/>
          </w:tcPr>
          <w:p w14:paraId="26A873C2" w14:textId="692DF3EF"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w:t>
            </w:r>
          </w:p>
        </w:tc>
        <w:tc>
          <w:tcPr>
            <w:tcW w:w="337" w:type="pct"/>
          </w:tcPr>
          <w:p w14:paraId="276DB32B" w14:textId="4295785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w:t>
            </w:r>
            <w:r w:rsidR="001C41EC">
              <w:rPr>
                <w:rFonts w:ascii="Arial Narrow" w:hAnsi="Arial Narrow"/>
              </w:rPr>
              <w:t>1</w:t>
            </w:r>
          </w:p>
        </w:tc>
        <w:tc>
          <w:tcPr>
            <w:tcW w:w="527" w:type="pct"/>
          </w:tcPr>
          <w:p w14:paraId="367F3C5B" w14:textId="72293E4C"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w:t>
            </w:r>
          </w:p>
        </w:tc>
      </w:tr>
      <w:tr w:rsidR="00F33C79" w:rsidRPr="004D0A29" w14:paraId="244CF851"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609363C6" w14:textId="77777777" w:rsidR="00AF4EF1" w:rsidRPr="004D0A29" w:rsidRDefault="00AF4EF1" w:rsidP="00AF4EF1">
            <w:pPr>
              <w:keepNext/>
              <w:keepLines/>
              <w:rPr>
                <w:rFonts w:ascii="Arial Narrow" w:hAnsi="Arial Narrow"/>
              </w:rPr>
            </w:pPr>
          </w:p>
        </w:tc>
        <w:tc>
          <w:tcPr>
            <w:tcW w:w="626" w:type="pct"/>
            <w:vMerge/>
          </w:tcPr>
          <w:p w14:paraId="11679C18"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4EDBED2E" w14:textId="65B426D5"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Faucet Aerator - Kitchen (IU) - DAC</w:t>
            </w:r>
          </w:p>
        </w:tc>
        <w:tc>
          <w:tcPr>
            <w:tcW w:w="529" w:type="pct"/>
            <w:noWrap/>
          </w:tcPr>
          <w:p w14:paraId="6626DAD8" w14:textId="5652A34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w:t>
            </w:r>
          </w:p>
        </w:tc>
        <w:tc>
          <w:tcPr>
            <w:tcW w:w="481" w:type="pct"/>
          </w:tcPr>
          <w:p w14:paraId="7BA68833" w14:textId="319A826C" w:rsidR="00AF4EF1" w:rsidRPr="00AF4EF1" w:rsidRDefault="00F33C79"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r w:rsidR="00AF4EF1" w:rsidRPr="00AF4EF1">
              <w:rPr>
                <w:rFonts w:ascii="Arial Narrow" w:hAnsi="Arial Narrow"/>
              </w:rPr>
              <w:t>%</w:t>
            </w:r>
          </w:p>
        </w:tc>
        <w:tc>
          <w:tcPr>
            <w:tcW w:w="529" w:type="pct"/>
          </w:tcPr>
          <w:p w14:paraId="3EC416C5" w14:textId="7DA9623A"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w:t>
            </w:r>
          </w:p>
        </w:tc>
        <w:tc>
          <w:tcPr>
            <w:tcW w:w="337" w:type="pct"/>
          </w:tcPr>
          <w:p w14:paraId="03AA625B" w14:textId="13C5ED4F"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w:t>
            </w:r>
            <w:r w:rsidR="001C41EC">
              <w:rPr>
                <w:rFonts w:ascii="Arial Narrow" w:hAnsi="Arial Narrow"/>
              </w:rPr>
              <w:t>1</w:t>
            </w:r>
          </w:p>
        </w:tc>
        <w:tc>
          <w:tcPr>
            <w:tcW w:w="527" w:type="pct"/>
          </w:tcPr>
          <w:p w14:paraId="3A8BE7EB" w14:textId="0A4D69C8"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w:t>
            </w:r>
          </w:p>
        </w:tc>
      </w:tr>
      <w:tr w:rsidR="00F33C79" w:rsidRPr="004D0A29" w14:paraId="5D7BF59A"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32E6593B" w14:textId="77777777" w:rsidR="00BE2EE3" w:rsidRPr="004D0A29" w:rsidRDefault="00BE2EE3" w:rsidP="00BE2EE3">
            <w:pPr>
              <w:keepNext/>
              <w:keepLines/>
              <w:rPr>
                <w:rFonts w:ascii="Arial Narrow" w:hAnsi="Arial Narrow"/>
              </w:rPr>
            </w:pPr>
          </w:p>
        </w:tc>
        <w:tc>
          <w:tcPr>
            <w:tcW w:w="626" w:type="pct"/>
          </w:tcPr>
          <w:p w14:paraId="49F9F543" w14:textId="58CA2884" w:rsidR="00BE2EE3" w:rsidRPr="004D0A29" w:rsidRDefault="00BE2EE3" w:rsidP="00BE2EE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1542FA76" w14:textId="1FD8DBF1" w:rsidR="00BE2EE3" w:rsidRPr="007874C4" w:rsidRDefault="00BE2EE3" w:rsidP="00BE2EE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b/>
                <w:bCs/>
                <w:i/>
                <w:iCs/>
              </w:rPr>
              <w:t>Direct Install Subtotal</w:t>
            </w:r>
          </w:p>
        </w:tc>
        <w:tc>
          <w:tcPr>
            <w:tcW w:w="529" w:type="pct"/>
            <w:noWrap/>
          </w:tcPr>
          <w:p w14:paraId="458F42A7" w14:textId="480A1ABA" w:rsidR="00BE2EE3" w:rsidRPr="00BE2EE3" w:rsidRDefault="00BE2EE3" w:rsidP="00BE2E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BE2EE3">
              <w:rPr>
                <w:rFonts w:ascii="Arial Narrow" w:hAnsi="Arial Narrow"/>
                <w:b/>
                <w:bCs/>
                <w:i/>
                <w:iCs/>
              </w:rPr>
              <w:t>1,729</w:t>
            </w:r>
          </w:p>
        </w:tc>
        <w:tc>
          <w:tcPr>
            <w:tcW w:w="481" w:type="pct"/>
          </w:tcPr>
          <w:p w14:paraId="23FCECF1" w14:textId="46B036E0" w:rsidR="00BE2EE3" w:rsidRPr="00BE2EE3" w:rsidRDefault="00BE2EE3" w:rsidP="00BE2E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BE2EE3">
              <w:rPr>
                <w:rFonts w:ascii="Arial Narrow" w:hAnsi="Arial Narrow"/>
                <w:b/>
                <w:bCs/>
                <w:i/>
                <w:iCs/>
              </w:rPr>
              <w:t>100%</w:t>
            </w:r>
          </w:p>
        </w:tc>
        <w:tc>
          <w:tcPr>
            <w:tcW w:w="529" w:type="pct"/>
          </w:tcPr>
          <w:p w14:paraId="391A9F16" w14:textId="7135F907" w:rsidR="00BE2EE3" w:rsidRPr="00BE2EE3" w:rsidRDefault="00BE2EE3" w:rsidP="00BE2E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BE2EE3">
              <w:rPr>
                <w:rFonts w:ascii="Arial Narrow" w:hAnsi="Arial Narrow"/>
                <w:b/>
                <w:bCs/>
                <w:i/>
                <w:iCs/>
              </w:rPr>
              <w:t>1,729</w:t>
            </w:r>
          </w:p>
        </w:tc>
        <w:tc>
          <w:tcPr>
            <w:tcW w:w="337" w:type="pct"/>
          </w:tcPr>
          <w:p w14:paraId="4D55D80C" w14:textId="5E60434A" w:rsidR="00BE2EE3" w:rsidRPr="00BE2EE3" w:rsidRDefault="00BE2EE3" w:rsidP="00BE2E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p>
        </w:tc>
        <w:tc>
          <w:tcPr>
            <w:tcW w:w="527" w:type="pct"/>
          </w:tcPr>
          <w:p w14:paraId="714E2204" w14:textId="05AF0BD4" w:rsidR="00BE2EE3" w:rsidRPr="00BE2EE3" w:rsidRDefault="00BE2EE3" w:rsidP="00BE2E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BE2EE3">
              <w:rPr>
                <w:rFonts w:ascii="Arial Narrow" w:hAnsi="Arial Narrow"/>
                <w:b/>
                <w:bCs/>
                <w:i/>
                <w:iCs/>
              </w:rPr>
              <w:t>1,671</w:t>
            </w:r>
          </w:p>
        </w:tc>
      </w:tr>
      <w:tr w:rsidR="00F33C79" w:rsidRPr="004D0A29" w14:paraId="5F9CAC86"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53721FF" w14:textId="77777777" w:rsidR="00AF4EF1" w:rsidRPr="004D0A29" w:rsidRDefault="00AF4EF1" w:rsidP="00AF4EF1">
            <w:pPr>
              <w:keepNext/>
              <w:keepLines/>
              <w:rPr>
                <w:rFonts w:ascii="Arial Narrow" w:hAnsi="Arial Narrow"/>
              </w:rPr>
            </w:pPr>
          </w:p>
        </w:tc>
        <w:tc>
          <w:tcPr>
            <w:tcW w:w="626" w:type="pct"/>
            <w:vMerge w:val="restart"/>
          </w:tcPr>
          <w:p w14:paraId="2F1FEBFC" w14:textId="0904A59B"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D0A29">
              <w:rPr>
                <w:rFonts w:ascii="Arial Narrow" w:hAnsi="Arial Narrow"/>
              </w:rPr>
              <w:t>Partner Trade Ally</w:t>
            </w:r>
          </w:p>
        </w:tc>
        <w:tc>
          <w:tcPr>
            <w:tcW w:w="1442" w:type="pct"/>
            <w:noWrap/>
          </w:tcPr>
          <w:p w14:paraId="76ACECCC" w14:textId="38C474BF"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Steam Trap</w:t>
            </w:r>
          </w:p>
        </w:tc>
        <w:tc>
          <w:tcPr>
            <w:tcW w:w="529" w:type="pct"/>
            <w:noWrap/>
          </w:tcPr>
          <w:p w14:paraId="63054E89" w14:textId="456D74DE"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453,341</w:t>
            </w:r>
          </w:p>
        </w:tc>
        <w:tc>
          <w:tcPr>
            <w:tcW w:w="481" w:type="pct"/>
          </w:tcPr>
          <w:p w14:paraId="5DA2C47F" w14:textId="31C2FD41"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48591719" w14:textId="159BFF74"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453,341</w:t>
            </w:r>
          </w:p>
        </w:tc>
        <w:tc>
          <w:tcPr>
            <w:tcW w:w="337" w:type="pct"/>
          </w:tcPr>
          <w:p w14:paraId="1CD8078E" w14:textId="53B42B9E"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26A69486" w14:textId="33FE8AD1"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394,407</w:t>
            </w:r>
          </w:p>
        </w:tc>
      </w:tr>
      <w:tr w:rsidR="00F33C79" w:rsidRPr="004D0A29" w14:paraId="42953CBC"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8937456" w14:textId="77777777" w:rsidR="00AF4EF1" w:rsidRPr="004D0A29" w:rsidRDefault="00AF4EF1" w:rsidP="00AF4EF1">
            <w:pPr>
              <w:keepNext/>
              <w:keepLines/>
              <w:rPr>
                <w:rFonts w:ascii="Arial Narrow" w:hAnsi="Arial Narrow"/>
              </w:rPr>
            </w:pPr>
          </w:p>
        </w:tc>
        <w:tc>
          <w:tcPr>
            <w:tcW w:w="626" w:type="pct"/>
            <w:vMerge/>
          </w:tcPr>
          <w:p w14:paraId="6BE2D10B"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777A8FF9" w14:textId="3C1DB7D8"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Pipe Insulation</w:t>
            </w:r>
          </w:p>
        </w:tc>
        <w:tc>
          <w:tcPr>
            <w:tcW w:w="529" w:type="pct"/>
            <w:noWrap/>
          </w:tcPr>
          <w:p w14:paraId="33F242C3" w14:textId="5AEA0A87"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108,023</w:t>
            </w:r>
          </w:p>
        </w:tc>
        <w:tc>
          <w:tcPr>
            <w:tcW w:w="481" w:type="pct"/>
          </w:tcPr>
          <w:p w14:paraId="6FF7FDB1" w14:textId="0373A99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17CC5AC0" w14:textId="42F916CA"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108,023</w:t>
            </w:r>
          </w:p>
        </w:tc>
        <w:tc>
          <w:tcPr>
            <w:tcW w:w="337" w:type="pct"/>
          </w:tcPr>
          <w:p w14:paraId="15C23D83" w14:textId="44C26A09"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57BE822F" w14:textId="24DE0E6A"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93,980</w:t>
            </w:r>
          </w:p>
        </w:tc>
      </w:tr>
      <w:tr w:rsidR="00F33C79" w:rsidRPr="004D0A29" w14:paraId="59E09599"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5DBB5F6E" w14:textId="647EA0D7" w:rsidR="00AF4EF1" w:rsidRPr="004D0A29" w:rsidRDefault="00AF4EF1" w:rsidP="00AF4EF1">
            <w:pPr>
              <w:keepNext/>
              <w:keepLines/>
              <w:jc w:val="left"/>
              <w:rPr>
                <w:rFonts w:ascii="Arial Narrow" w:hAnsi="Arial Narrow"/>
              </w:rPr>
            </w:pPr>
          </w:p>
        </w:tc>
        <w:tc>
          <w:tcPr>
            <w:tcW w:w="626" w:type="pct"/>
            <w:vMerge/>
          </w:tcPr>
          <w:p w14:paraId="567E727B" w14:textId="09AD9D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7848F92A" w14:textId="0CC57625" w:rsidR="00AF4EF1" w:rsidRPr="00AF4EF1" w:rsidRDefault="00AF4EF1" w:rsidP="00AF4EF1">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Boiler Tune Up</w:t>
            </w:r>
          </w:p>
        </w:tc>
        <w:tc>
          <w:tcPr>
            <w:tcW w:w="529" w:type="pct"/>
            <w:noWrap/>
          </w:tcPr>
          <w:p w14:paraId="228BCA47" w14:textId="01A49898"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86,148</w:t>
            </w:r>
          </w:p>
        </w:tc>
        <w:tc>
          <w:tcPr>
            <w:tcW w:w="481" w:type="pct"/>
          </w:tcPr>
          <w:p w14:paraId="67DBCFBF" w14:textId="73A550CC"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6BDB6F0" w14:textId="78F20A3D"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86,148</w:t>
            </w:r>
          </w:p>
        </w:tc>
        <w:tc>
          <w:tcPr>
            <w:tcW w:w="337" w:type="pct"/>
          </w:tcPr>
          <w:p w14:paraId="67200C3F" w14:textId="573D62E0"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5382BEDA" w14:textId="4F70C8DB"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74,949</w:t>
            </w:r>
          </w:p>
        </w:tc>
      </w:tr>
      <w:tr w:rsidR="00F33C79" w:rsidRPr="004D0A29" w14:paraId="41F3CE96"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34CD653A" w14:textId="77777777" w:rsidR="00AF4EF1" w:rsidRPr="004D0A29" w:rsidRDefault="00AF4EF1" w:rsidP="00AF4EF1">
            <w:pPr>
              <w:keepNext/>
              <w:keepLines/>
              <w:rPr>
                <w:rFonts w:ascii="Arial Narrow" w:hAnsi="Arial Narrow"/>
              </w:rPr>
            </w:pPr>
          </w:p>
        </w:tc>
        <w:tc>
          <w:tcPr>
            <w:tcW w:w="626" w:type="pct"/>
            <w:vMerge/>
          </w:tcPr>
          <w:p w14:paraId="46B1267B"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151E104E" w14:textId="1E91F2FC"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Advanced Thermostat</w:t>
            </w:r>
          </w:p>
        </w:tc>
        <w:tc>
          <w:tcPr>
            <w:tcW w:w="529" w:type="pct"/>
            <w:noWrap/>
          </w:tcPr>
          <w:p w14:paraId="3D644F16" w14:textId="4C9243B5"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34,744</w:t>
            </w:r>
          </w:p>
        </w:tc>
        <w:tc>
          <w:tcPr>
            <w:tcW w:w="481" w:type="pct"/>
          </w:tcPr>
          <w:p w14:paraId="4C3AD529" w14:textId="7FE3DDC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97%</w:t>
            </w:r>
          </w:p>
        </w:tc>
        <w:tc>
          <w:tcPr>
            <w:tcW w:w="529" w:type="pct"/>
          </w:tcPr>
          <w:p w14:paraId="08105B64" w14:textId="493C8015"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33,586</w:t>
            </w:r>
          </w:p>
        </w:tc>
        <w:tc>
          <w:tcPr>
            <w:tcW w:w="337" w:type="pct"/>
          </w:tcPr>
          <w:p w14:paraId="768EC877" w14:textId="7A53159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5EAD85D3" w14:textId="27A6A0A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29,220</w:t>
            </w:r>
          </w:p>
        </w:tc>
      </w:tr>
      <w:tr w:rsidR="00F33C79" w:rsidRPr="004D0A29" w14:paraId="03BA8EC5"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41492FA7" w14:textId="77777777" w:rsidR="00AF4EF1" w:rsidRPr="004D0A29" w:rsidRDefault="00AF4EF1" w:rsidP="00AF4EF1">
            <w:pPr>
              <w:keepNext/>
              <w:keepLines/>
              <w:rPr>
                <w:rFonts w:ascii="Arial Narrow" w:hAnsi="Arial Narrow"/>
              </w:rPr>
            </w:pPr>
          </w:p>
        </w:tc>
        <w:tc>
          <w:tcPr>
            <w:tcW w:w="626" w:type="pct"/>
            <w:vMerge/>
            <w:vAlign w:val="top"/>
          </w:tcPr>
          <w:p w14:paraId="2FB5E75F"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7079E8D9" w14:textId="7CDF5FEE"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On Demand DHW Controls</w:t>
            </w:r>
          </w:p>
        </w:tc>
        <w:tc>
          <w:tcPr>
            <w:tcW w:w="529" w:type="pct"/>
            <w:noWrap/>
          </w:tcPr>
          <w:p w14:paraId="0FE6B5A9" w14:textId="0B9FF868"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30,848</w:t>
            </w:r>
          </w:p>
        </w:tc>
        <w:tc>
          <w:tcPr>
            <w:tcW w:w="481" w:type="pct"/>
          </w:tcPr>
          <w:p w14:paraId="20D3CC5E" w14:textId="69E212C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853FFEC" w14:textId="477161B0"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30,848</w:t>
            </w:r>
          </w:p>
        </w:tc>
        <w:tc>
          <w:tcPr>
            <w:tcW w:w="337" w:type="pct"/>
          </w:tcPr>
          <w:p w14:paraId="498DEF67" w14:textId="74ED343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65262732" w14:textId="36A8D8E6"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26,838</w:t>
            </w:r>
          </w:p>
        </w:tc>
      </w:tr>
      <w:tr w:rsidR="00F33C79" w:rsidRPr="004D0A29" w14:paraId="331D1E96"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2703DABC" w14:textId="77777777" w:rsidR="00AF4EF1" w:rsidRPr="004D0A29" w:rsidRDefault="00AF4EF1" w:rsidP="00AF4EF1">
            <w:pPr>
              <w:keepNext/>
              <w:keepLines/>
              <w:rPr>
                <w:rFonts w:ascii="Arial Narrow" w:hAnsi="Arial Narrow"/>
              </w:rPr>
            </w:pPr>
          </w:p>
        </w:tc>
        <w:tc>
          <w:tcPr>
            <w:tcW w:w="626" w:type="pct"/>
            <w:vMerge/>
            <w:vAlign w:val="top"/>
          </w:tcPr>
          <w:p w14:paraId="59EB167E"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2ACAC275" w14:textId="38EC356D"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Steam Pipe Averaging Controls</w:t>
            </w:r>
          </w:p>
        </w:tc>
        <w:tc>
          <w:tcPr>
            <w:tcW w:w="529" w:type="pct"/>
            <w:noWrap/>
          </w:tcPr>
          <w:p w14:paraId="3F92BE72" w14:textId="6B00169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6,720</w:t>
            </w:r>
          </w:p>
        </w:tc>
        <w:tc>
          <w:tcPr>
            <w:tcW w:w="481" w:type="pct"/>
          </w:tcPr>
          <w:p w14:paraId="7BA1013D" w14:textId="1EE4DCF7"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6AB97B97" w14:textId="3925FD08"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6,720</w:t>
            </w:r>
          </w:p>
        </w:tc>
        <w:tc>
          <w:tcPr>
            <w:tcW w:w="337" w:type="pct"/>
          </w:tcPr>
          <w:p w14:paraId="68C74890" w14:textId="302A4EC5"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4037AE0E" w14:textId="0176BED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5,846</w:t>
            </w:r>
          </w:p>
        </w:tc>
      </w:tr>
      <w:tr w:rsidR="00F33C79" w:rsidRPr="004D0A29" w14:paraId="532F8EF2"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7F2B2F9D" w14:textId="77777777" w:rsidR="00AF4EF1" w:rsidRPr="004D0A29" w:rsidRDefault="00AF4EF1" w:rsidP="00AF4EF1">
            <w:pPr>
              <w:keepNext/>
              <w:keepLines/>
              <w:rPr>
                <w:rFonts w:ascii="Arial Narrow" w:hAnsi="Arial Narrow"/>
              </w:rPr>
            </w:pPr>
          </w:p>
        </w:tc>
        <w:tc>
          <w:tcPr>
            <w:tcW w:w="626" w:type="pct"/>
            <w:vMerge/>
            <w:vAlign w:val="top"/>
          </w:tcPr>
          <w:p w14:paraId="36CE930C"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2DEBF453" w14:textId="1D5AC3E2"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Draft Controls</w:t>
            </w:r>
          </w:p>
        </w:tc>
        <w:tc>
          <w:tcPr>
            <w:tcW w:w="529" w:type="pct"/>
            <w:noWrap/>
          </w:tcPr>
          <w:p w14:paraId="5008DA22" w14:textId="73CD1965"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732</w:t>
            </w:r>
          </w:p>
        </w:tc>
        <w:tc>
          <w:tcPr>
            <w:tcW w:w="481" w:type="pct"/>
          </w:tcPr>
          <w:p w14:paraId="7EA53D37" w14:textId="13FC20B1" w:rsidR="00AF4EF1" w:rsidRPr="00AF4EF1" w:rsidRDefault="00963F8D"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r w:rsidR="00AF4EF1" w:rsidRPr="00AF4EF1">
              <w:rPr>
                <w:rFonts w:ascii="Arial Narrow" w:hAnsi="Arial Narrow"/>
              </w:rPr>
              <w:t>%</w:t>
            </w:r>
          </w:p>
        </w:tc>
        <w:tc>
          <w:tcPr>
            <w:tcW w:w="529" w:type="pct"/>
          </w:tcPr>
          <w:p w14:paraId="242A5248" w14:textId="0F5BE06B" w:rsidR="00AF4EF1" w:rsidRPr="00AF4EF1" w:rsidRDefault="00963F8D"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732</w:t>
            </w:r>
          </w:p>
        </w:tc>
        <w:tc>
          <w:tcPr>
            <w:tcW w:w="337" w:type="pct"/>
          </w:tcPr>
          <w:p w14:paraId="06A34BD5" w14:textId="2FB8CBEE"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41A0DC48" w14:textId="735EBF55" w:rsidR="00AF4EF1" w:rsidRPr="00AF4EF1" w:rsidRDefault="00963F8D"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637</w:t>
            </w:r>
          </w:p>
        </w:tc>
      </w:tr>
      <w:tr w:rsidR="00F33C79" w:rsidRPr="004D0A29" w14:paraId="784D476B"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628BBD1E" w14:textId="77777777" w:rsidR="00AF4EF1" w:rsidRPr="004D0A29" w:rsidRDefault="00AF4EF1" w:rsidP="00AF4EF1">
            <w:pPr>
              <w:keepNext/>
              <w:keepLines/>
              <w:rPr>
                <w:rFonts w:ascii="Arial Narrow" w:hAnsi="Arial Narrow"/>
              </w:rPr>
            </w:pPr>
          </w:p>
        </w:tc>
        <w:tc>
          <w:tcPr>
            <w:tcW w:w="626" w:type="pct"/>
            <w:vMerge/>
            <w:vAlign w:val="top"/>
          </w:tcPr>
          <w:p w14:paraId="25E3149F"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139AE0BF" w14:textId="29652E56"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Boiler Reset Controls</w:t>
            </w:r>
          </w:p>
        </w:tc>
        <w:tc>
          <w:tcPr>
            <w:tcW w:w="529" w:type="pct"/>
            <w:noWrap/>
          </w:tcPr>
          <w:p w14:paraId="37ACAFB7" w14:textId="47C841DD"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1,196</w:t>
            </w:r>
          </w:p>
        </w:tc>
        <w:tc>
          <w:tcPr>
            <w:tcW w:w="481" w:type="pct"/>
          </w:tcPr>
          <w:p w14:paraId="76DDDF63" w14:textId="03D7BB4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38CFC5FC" w14:textId="14B90C2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1,196</w:t>
            </w:r>
          </w:p>
        </w:tc>
        <w:tc>
          <w:tcPr>
            <w:tcW w:w="337" w:type="pct"/>
          </w:tcPr>
          <w:p w14:paraId="15EB397A" w14:textId="2F815747"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7C08CA7E" w14:textId="1EA8573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1,040</w:t>
            </w:r>
          </w:p>
        </w:tc>
      </w:tr>
      <w:tr w:rsidR="00F33C79" w:rsidRPr="004D0A29" w14:paraId="38F6E6BE"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47B9D99E" w14:textId="77777777" w:rsidR="00AF4EF1" w:rsidRPr="004D0A29" w:rsidRDefault="00AF4EF1" w:rsidP="00AF4EF1">
            <w:pPr>
              <w:keepNext/>
              <w:keepLines/>
              <w:rPr>
                <w:rFonts w:ascii="Arial Narrow" w:hAnsi="Arial Narrow"/>
              </w:rPr>
            </w:pPr>
          </w:p>
        </w:tc>
        <w:tc>
          <w:tcPr>
            <w:tcW w:w="626" w:type="pct"/>
            <w:vMerge/>
            <w:vAlign w:val="top"/>
          </w:tcPr>
          <w:p w14:paraId="3FDE6514"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51D89292" w14:textId="34C69A23"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Central Water Heater</w:t>
            </w:r>
          </w:p>
        </w:tc>
        <w:tc>
          <w:tcPr>
            <w:tcW w:w="529" w:type="pct"/>
            <w:noWrap/>
          </w:tcPr>
          <w:p w14:paraId="7C7BD0DD" w14:textId="165B95F5"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522</w:t>
            </w:r>
          </w:p>
        </w:tc>
        <w:tc>
          <w:tcPr>
            <w:tcW w:w="481" w:type="pct"/>
          </w:tcPr>
          <w:p w14:paraId="3508A8B8" w14:textId="2B1338B0"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283D6D31" w14:textId="148EB9A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522</w:t>
            </w:r>
          </w:p>
        </w:tc>
        <w:tc>
          <w:tcPr>
            <w:tcW w:w="337" w:type="pct"/>
          </w:tcPr>
          <w:p w14:paraId="5792BC2D" w14:textId="7F598EE6"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334A0036" w14:textId="12F98B8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454</w:t>
            </w:r>
          </w:p>
        </w:tc>
      </w:tr>
      <w:tr w:rsidR="00F33C79" w:rsidRPr="004D0A29" w14:paraId="1138FB22"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72FED9AB" w14:textId="77777777" w:rsidR="00AF4EF1" w:rsidRPr="004D0A29" w:rsidRDefault="00AF4EF1" w:rsidP="00AF4EF1">
            <w:pPr>
              <w:keepNext/>
              <w:keepLines/>
              <w:rPr>
                <w:rFonts w:ascii="Arial Narrow" w:hAnsi="Arial Narrow"/>
              </w:rPr>
            </w:pPr>
          </w:p>
        </w:tc>
        <w:tc>
          <w:tcPr>
            <w:tcW w:w="626" w:type="pct"/>
            <w:vMerge/>
            <w:vAlign w:val="top"/>
          </w:tcPr>
          <w:p w14:paraId="35F15C60"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07718E0B" w14:textId="12B849E3"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High Efficiency Boiler</w:t>
            </w:r>
          </w:p>
        </w:tc>
        <w:tc>
          <w:tcPr>
            <w:tcW w:w="529" w:type="pct"/>
            <w:noWrap/>
          </w:tcPr>
          <w:p w14:paraId="2A62F432" w14:textId="20E426F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22,878</w:t>
            </w:r>
          </w:p>
        </w:tc>
        <w:tc>
          <w:tcPr>
            <w:tcW w:w="481" w:type="pct"/>
          </w:tcPr>
          <w:p w14:paraId="313EDE7C" w14:textId="272031DB"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53E9F6FD" w14:textId="4D77738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22,879</w:t>
            </w:r>
          </w:p>
        </w:tc>
        <w:tc>
          <w:tcPr>
            <w:tcW w:w="337" w:type="pct"/>
          </w:tcPr>
          <w:p w14:paraId="51B52DBD" w14:textId="0A40646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2EA87FBB" w14:textId="326B81BD"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19,904</w:t>
            </w:r>
          </w:p>
        </w:tc>
      </w:tr>
      <w:tr w:rsidR="00F33C79" w:rsidRPr="004D0A29" w14:paraId="1490FEE5"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3DABCDC6" w14:textId="77777777" w:rsidR="00AF4EF1" w:rsidRPr="004D0A29" w:rsidRDefault="00AF4EF1" w:rsidP="00AF4EF1">
            <w:pPr>
              <w:keepNext/>
              <w:keepLines/>
              <w:rPr>
                <w:rFonts w:ascii="Arial Narrow" w:hAnsi="Arial Narrow"/>
              </w:rPr>
            </w:pPr>
          </w:p>
        </w:tc>
        <w:tc>
          <w:tcPr>
            <w:tcW w:w="626" w:type="pct"/>
            <w:vMerge/>
          </w:tcPr>
          <w:p w14:paraId="0301F52F"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7D27ADCA" w14:textId="250625A1"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Steam Trap - DAC</w:t>
            </w:r>
          </w:p>
        </w:tc>
        <w:tc>
          <w:tcPr>
            <w:tcW w:w="529" w:type="pct"/>
            <w:noWrap/>
          </w:tcPr>
          <w:p w14:paraId="7643148B" w14:textId="27BA6A5E"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90,826</w:t>
            </w:r>
          </w:p>
        </w:tc>
        <w:tc>
          <w:tcPr>
            <w:tcW w:w="481" w:type="pct"/>
          </w:tcPr>
          <w:p w14:paraId="06781A80" w14:textId="568B7CD4"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489D59AC" w14:textId="0E208BA1"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90,826</w:t>
            </w:r>
          </w:p>
        </w:tc>
        <w:tc>
          <w:tcPr>
            <w:tcW w:w="337" w:type="pct"/>
          </w:tcPr>
          <w:p w14:paraId="5785E5AA" w14:textId="4072B207"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7" w:type="pct"/>
          </w:tcPr>
          <w:p w14:paraId="46C87DDA" w14:textId="11A4B53B"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90,826</w:t>
            </w:r>
          </w:p>
        </w:tc>
      </w:tr>
      <w:tr w:rsidR="00E000DF" w:rsidRPr="004D0A29" w14:paraId="0C8C7DE9"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98F63D9" w14:textId="77777777" w:rsidR="00AF4EF1" w:rsidRPr="004D0A29" w:rsidRDefault="00AF4EF1" w:rsidP="00AF4EF1">
            <w:pPr>
              <w:keepNext/>
              <w:keepLines/>
              <w:rPr>
                <w:rFonts w:ascii="Arial Narrow" w:hAnsi="Arial Narrow"/>
              </w:rPr>
            </w:pPr>
          </w:p>
        </w:tc>
        <w:tc>
          <w:tcPr>
            <w:tcW w:w="626" w:type="pct"/>
            <w:vMerge/>
          </w:tcPr>
          <w:p w14:paraId="2CF62857"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7A766765" w14:textId="22978526"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Boiler Tune Up - DAC</w:t>
            </w:r>
          </w:p>
        </w:tc>
        <w:tc>
          <w:tcPr>
            <w:tcW w:w="529" w:type="pct"/>
            <w:noWrap/>
          </w:tcPr>
          <w:p w14:paraId="2B698D12" w14:textId="6DD2AF7B"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9,006</w:t>
            </w:r>
          </w:p>
        </w:tc>
        <w:tc>
          <w:tcPr>
            <w:tcW w:w="481" w:type="pct"/>
          </w:tcPr>
          <w:p w14:paraId="0B55BD4A" w14:textId="73111B4D"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734B79E0" w14:textId="32CBE81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9,006</w:t>
            </w:r>
          </w:p>
        </w:tc>
        <w:tc>
          <w:tcPr>
            <w:tcW w:w="337" w:type="pct"/>
          </w:tcPr>
          <w:p w14:paraId="318F76D8" w14:textId="3DC01A67"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7" w:type="pct"/>
          </w:tcPr>
          <w:p w14:paraId="67CF08AB" w14:textId="58CA0C39"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9,006</w:t>
            </w:r>
          </w:p>
        </w:tc>
      </w:tr>
      <w:tr w:rsidR="00F33C79" w:rsidRPr="004D0A29" w14:paraId="5C27271F"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4C71BCE" w14:textId="77777777" w:rsidR="00AF4EF1" w:rsidRPr="004D0A29" w:rsidRDefault="00AF4EF1" w:rsidP="00AF4EF1">
            <w:pPr>
              <w:keepNext/>
              <w:keepLines/>
              <w:rPr>
                <w:rFonts w:ascii="Arial Narrow" w:hAnsi="Arial Narrow"/>
              </w:rPr>
            </w:pPr>
          </w:p>
        </w:tc>
        <w:tc>
          <w:tcPr>
            <w:tcW w:w="626" w:type="pct"/>
            <w:vMerge/>
          </w:tcPr>
          <w:p w14:paraId="65825E3D" w14:textId="77777777" w:rsidR="00AF4EF1" w:rsidRPr="004D0A29" w:rsidRDefault="00AF4EF1" w:rsidP="00AF4EF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55663109" w14:textId="736F95D7"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On Demand DHW Controls - DAC</w:t>
            </w:r>
          </w:p>
        </w:tc>
        <w:tc>
          <w:tcPr>
            <w:tcW w:w="529" w:type="pct"/>
            <w:noWrap/>
          </w:tcPr>
          <w:p w14:paraId="4C740F2B" w14:textId="5DDACFCF"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1,379</w:t>
            </w:r>
          </w:p>
        </w:tc>
        <w:tc>
          <w:tcPr>
            <w:tcW w:w="481" w:type="pct"/>
          </w:tcPr>
          <w:p w14:paraId="1B76C9DA" w14:textId="2C279F3E"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372A72E2" w14:textId="462261CC"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1,379</w:t>
            </w:r>
          </w:p>
        </w:tc>
        <w:tc>
          <w:tcPr>
            <w:tcW w:w="337" w:type="pct"/>
          </w:tcPr>
          <w:p w14:paraId="728614E6" w14:textId="3BCDB6F6"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7" w:type="pct"/>
          </w:tcPr>
          <w:p w14:paraId="1CDCC2BA" w14:textId="79EB5289"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1,379</w:t>
            </w:r>
          </w:p>
        </w:tc>
      </w:tr>
      <w:tr w:rsidR="00E000DF" w:rsidRPr="004D0A29" w14:paraId="788A60E8"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7A7E2AAC" w14:textId="77777777" w:rsidR="007E4B1A" w:rsidRPr="004D0A29" w:rsidRDefault="007E4B1A" w:rsidP="007E4B1A">
            <w:pPr>
              <w:keepNext/>
              <w:keepLines/>
              <w:rPr>
                <w:rFonts w:ascii="Arial Narrow" w:hAnsi="Arial Narrow"/>
              </w:rPr>
            </w:pPr>
          </w:p>
        </w:tc>
        <w:tc>
          <w:tcPr>
            <w:tcW w:w="626" w:type="pct"/>
          </w:tcPr>
          <w:p w14:paraId="5537F92D" w14:textId="77777777" w:rsidR="007E4B1A" w:rsidRPr="004D0A29" w:rsidRDefault="007E4B1A" w:rsidP="007E4B1A">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5F5F1461" w14:textId="4436E900" w:rsidR="007E4B1A" w:rsidRPr="00D07860" w:rsidRDefault="007E4B1A" w:rsidP="007E4B1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b/>
                <w:bCs/>
                <w:i/>
                <w:iCs/>
              </w:rPr>
              <w:t>Partner Trade Ally Subtotal</w:t>
            </w:r>
          </w:p>
        </w:tc>
        <w:tc>
          <w:tcPr>
            <w:tcW w:w="529" w:type="pct"/>
            <w:noWrap/>
          </w:tcPr>
          <w:p w14:paraId="5D9DAFB1" w14:textId="41315436" w:rsidR="007E4B1A" w:rsidRPr="007E4B1A" w:rsidRDefault="007E4B1A" w:rsidP="007E4B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7E4B1A">
              <w:rPr>
                <w:rFonts w:ascii="Arial Narrow" w:hAnsi="Arial Narrow" w:cs="Calibri"/>
                <w:b/>
                <w:bCs/>
                <w:i/>
                <w:iCs/>
                <w:color w:val="000000"/>
                <w:szCs w:val="22"/>
              </w:rPr>
              <w:t>846,365</w:t>
            </w:r>
          </w:p>
        </w:tc>
        <w:tc>
          <w:tcPr>
            <w:tcW w:w="481" w:type="pct"/>
          </w:tcPr>
          <w:p w14:paraId="056A0D12" w14:textId="566F61F5" w:rsidR="007E4B1A" w:rsidRPr="007E4B1A" w:rsidRDefault="007E4B1A" w:rsidP="007E4B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7E4B1A">
              <w:rPr>
                <w:rFonts w:ascii="Arial Narrow" w:hAnsi="Arial Narrow" w:cs="Calibri"/>
                <w:b/>
                <w:bCs/>
                <w:i/>
                <w:iCs/>
                <w:color w:val="000000"/>
                <w:szCs w:val="22"/>
              </w:rPr>
              <w:t>100%</w:t>
            </w:r>
          </w:p>
        </w:tc>
        <w:tc>
          <w:tcPr>
            <w:tcW w:w="529" w:type="pct"/>
          </w:tcPr>
          <w:p w14:paraId="50841101" w14:textId="4EDB066D" w:rsidR="007E4B1A" w:rsidRPr="007E4B1A" w:rsidRDefault="007E4B1A" w:rsidP="007E4B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7E4B1A">
              <w:rPr>
                <w:rFonts w:ascii="Arial Narrow" w:hAnsi="Arial Narrow" w:cs="Calibri"/>
                <w:b/>
                <w:bCs/>
                <w:i/>
                <w:iCs/>
                <w:color w:val="000000"/>
                <w:szCs w:val="22"/>
              </w:rPr>
              <w:t>845,207</w:t>
            </w:r>
          </w:p>
        </w:tc>
        <w:tc>
          <w:tcPr>
            <w:tcW w:w="337" w:type="pct"/>
          </w:tcPr>
          <w:p w14:paraId="758D264E" w14:textId="2E025DC1" w:rsidR="007E4B1A" w:rsidRPr="007E4B1A" w:rsidRDefault="007E4B1A" w:rsidP="007E4B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p>
        </w:tc>
        <w:tc>
          <w:tcPr>
            <w:tcW w:w="527" w:type="pct"/>
          </w:tcPr>
          <w:p w14:paraId="43038176" w14:textId="0081A303" w:rsidR="007E4B1A" w:rsidRPr="007E4B1A" w:rsidRDefault="007E4B1A" w:rsidP="007E4B1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7E4B1A">
              <w:rPr>
                <w:rFonts w:ascii="Arial Narrow" w:hAnsi="Arial Narrow" w:cs="Calibri"/>
                <w:b/>
                <w:bCs/>
                <w:i/>
                <w:iCs/>
                <w:color w:val="000000"/>
                <w:szCs w:val="22"/>
              </w:rPr>
              <w:t>748,488</w:t>
            </w:r>
          </w:p>
        </w:tc>
      </w:tr>
      <w:tr w:rsidR="00E000DF" w:rsidRPr="004D0A29" w14:paraId="41DD5E94"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7D7F7B6" w14:textId="5CE1C518" w:rsidR="00AF4EF1" w:rsidRPr="004D0A29" w:rsidRDefault="00AF4EF1" w:rsidP="00AF4EF1">
            <w:pPr>
              <w:keepNext/>
              <w:keepLines/>
              <w:jc w:val="left"/>
              <w:rPr>
                <w:rFonts w:ascii="Arial Narrow" w:hAnsi="Arial Narrow"/>
              </w:rPr>
            </w:pPr>
          </w:p>
        </w:tc>
        <w:tc>
          <w:tcPr>
            <w:tcW w:w="626" w:type="pct"/>
            <w:vMerge w:val="restart"/>
          </w:tcPr>
          <w:p w14:paraId="6B6629F0" w14:textId="17A6F8BB"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D0A29">
              <w:rPr>
                <w:rFonts w:ascii="Arial Narrow" w:hAnsi="Arial Narrow"/>
              </w:rPr>
              <w:t>Prescriptive</w:t>
            </w:r>
          </w:p>
        </w:tc>
        <w:tc>
          <w:tcPr>
            <w:tcW w:w="1442" w:type="pct"/>
            <w:noWrap/>
          </w:tcPr>
          <w:p w14:paraId="5346AE86" w14:textId="427334F2" w:rsidR="00AF4EF1" w:rsidRPr="00AF4EF1" w:rsidRDefault="00AF4EF1" w:rsidP="00AF4EF1">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Advanced Thermostat</w:t>
            </w:r>
          </w:p>
        </w:tc>
        <w:tc>
          <w:tcPr>
            <w:tcW w:w="529" w:type="pct"/>
            <w:noWrap/>
          </w:tcPr>
          <w:p w14:paraId="59A2275D" w14:textId="49303CED"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28,452</w:t>
            </w:r>
          </w:p>
        </w:tc>
        <w:tc>
          <w:tcPr>
            <w:tcW w:w="481" w:type="pct"/>
          </w:tcPr>
          <w:p w14:paraId="3CCD0F13" w14:textId="02BB56D8"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21C82226" w14:textId="47E7516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28,452</w:t>
            </w:r>
          </w:p>
        </w:tc>
        <w:tc>
          <w:tcPr>
            <w:tcW w:w="337" w:type="pct"/>
          </w:tcPr>
          <w:p w14:paraId="15D2C1E8" w14:textId="344205D6"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51659A4D" w14:textId="254518A8"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24,753</w:t>
            </w:r>
          </w:p>
        </w:tc>
      </w:tr>
      <w:tr w:rsidR="00E000DF" w:rsidRPr="004D0A29" w14:paraId="490B1A1A"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64822F1A" w14:textId="78465069" w:rsidR="00AF4EF1" w:rsidRPr="004D0A29" w:rsidRDefault="00AF4EF1" w:rsidP="00AF4EF1">
            <w:pPr>
              <w:keepNext/>
              <w:keepLines/>
              <w:jc w:val="left"/>
              <w:rPr>
                <w:rFonts w:ascii="Arial Narrow" w:hAnsi="Arial Narrow"/>
              </w:rPr>
            </w:pPr>
          </w:p>
        </w:tc>
        <w:tc>
          <w:tcPr>
            <w:tcW w:w="626" w:type="pct"/>
            <w:vMerge/>
          </w:tcPr>
          <w:p w14:paraId="16782099"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7155E264" w14:textId="4905B7C3" w:rsidR="00AF4EF1" w:rsidRPr="00AF4EF1" w:rsidRDefault="00AF4EF1" w:rsidP="00AF4EF1">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Steam Pipe Averaging Controls</w:t>
            </w:r>
          </w:p>
        </w:tc>
        <w:tc>
          <w:tcPr>
            <w:tcW w:w="529" w:type="pct"/>
            <w:noWrap/>
          </w:tcPr>
          <w:p w14:paraId="06DB1064" w14:textId="51901CE7" w:rsidR="00AF4EF1" w:rsidRPr="00AF4EF1" w:rsidRDefault="00AF4EF1" w:rsidP="00AF4EF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28,100</w:t>
            </w:r>
          </w:p>
        </w:tc>
        <w:tc>
          <w:tcPr>
            <w:tcW w:w="481" w:type="pct"/>
          </w:tcPr>
          <w:p w14:paraId="1D107BC3" w14:textId="5D53B393" w:rsidR="00AF4EF1" w:rsidRPr="00AF4EF1" w:rsidRDefault="00AF4EF1" w:rsidP="00AF4EF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1C689A7E" w14:textId="43B2DC70"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28,100</w:t>
            </w:r>
          </w:p>
        </w:tc>
        <w:tc>
          <w:tcPr>
            <w:tcW w:w="337" w:type="pct"/>
          </w:tcPr>
          <w:p w14:paraId="73FBA584" w14:textId="3030C0B8" w:rsidR="00AF4EF1" w:rsidRPr="00AF4EF1" w:rsidRDefault="00AF4EF1" w:rsidP="00AF4EF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1809BFAD" w14:textId="0C60CD33" w:rsidR="00AF4EF1" w:rsidRPr="00AF4EF1" w:rsidRDefault="00AF4EF1" w:rsidP="00AF4EF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24,447</w:t>
            </w:r>
          </w:p>
        </w:tc>
      </w:tr>
      <w:tr w:rsidR="00E000DF" w:rsidRPr="004D0A29" w14:paraId="287E99F2"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49F53182" w14:textId="3C87C5E7" w:rsidR="00AF4EF1" w:rsidRPr="004D0A29" w:rsidRDefault="00AF4EF1" w:rsidP="00AF4EF1">
            <w:pPr>
              <w:keepNext/>
              <w:keepLines/>
              <w:jc w:val="both"/>
              <w:rPr>
                <w:rFonts w:ascii="Arial Narrow" w:hAnsi="Arial Narrow"/>
                <w:b/>
                <w:bCs/>
              </w:rPr>
            </w:pPr>
          </w:p>
        </w:tc>
        <w:tc>
          <w:tcPr>
            <w:tcW w:w="626" w:type="pct"/>
            <w:vMerge/>
          </w:tcPr>
          <w:p w14:paraId="7786AF36" w14:textId="777777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1442" w:type="pct"/>
            <w:noWrap/>
          </w:tcPr>
          <w:p w14:paraId="5E792ECD" w14:textId="187369B2" w:rsidR="00AF4EF1" w:rsidRPr="00AF4EF1"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Pipe Insulation</w:t>
            </w:r>
          </w:p>
        </w:tc>
        <w:tc>
          <w:tcPr>
            <w:tcW w:w="529" w:type="pct"/>
            <w:noWrap/>
          </w:tcPr>
          <w:p w14:paraId="6A0561DC" w14:textId="0DF39111"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10,449</w:t>
            </w:r>
          </w:p>
        </w:tc>
        <w:tc>
          <w:tcPr>
            <w:tcW w:w="481" w:type="pct"/>
          </w:tcPr>
          <w:p w14:paraId="6B882AA2" w14:textId="26BB66B5"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100%</w:t>
            </w:r>
          </w:p>
        </w:tc>
        <w:tc>
          <w:tcPr>
            <w:tcW w:w="529" w:type="pct"/>
          </w:tcPr>
          <w:p w14:paraId="61D87067" w14:textId="40B4D61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10,448</w:t>
            </w:r>
          </w:p>
        </w:tc>
        <w:tc>
          <w:tcPr>
            <w:tcW w:w="337" w:type="pct"/>
          </w:tcPr>
          <w:p w14:paraId="475CFA75" w14:textId="36A052A3"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0.87</w:t>
            </w:r>
          </w:p>
        </w:tc>
        <w:tc>
          <w:tcPr>
            <w:tcW w:w="527" w:type="pct"/>
          </w:tcPr>
          <w:p w14:paraId="55012894" w14:textId="6EC7952B"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AF4EF1">
              <w:rPr>
                <w:rFonts w:ascii="Arial Narrow" w:hAnsi="Arial Narrow"/>
              </w:rPr>
              <w:t>9,090</w:t>
            </w:r>
          </w:p>
        </w:tc>
      </w:tr>
      <w:tr w:rsidR="00E000DF" w:rsidRPr="004D0A29" w14:paraId="02C4BD29"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1BE4AD23" w14:textId="77777777" w:rsidR="00AF4EF1" w:rsidRPr="004D0A29" w:rsidRDefault="00AF4EF1" w:rsidP="00AF4EF1">
            <w:pPr>
              <w:keepNext/>
              <w:keepLines/>
              <w:jc w:val="both"/>
              <w:rPr>
                <w:rFonts w:ascii="Arial Narrow" w:hAnsi="Arial Narrow"/>
              </w:rPr>
            </w:pPr>
          </w:p>
        </w:tc>
        <w:tc>
          <w:tcPr>
            <w:tcW w:w="626" w:type="pct"/>
            <w:vMerge/>
          </w:tcPr>
          <w:p w14:paraId="6841195A" w14:textId="77777777"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2ED2D17C" w14:textId="51CBC501"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High Efficiency Boiler</w:t>
            </w:r>
          </w:p>
        </w:tc>
        <w:tc>
          <w:tcPr>
            <w:tcW w:w="529" w:type="pct"/>
            <w:noWrap/>
          </w:tcPr>
          <w:p w14:paraId="68BB5D9B" w14:textId="011F8ADC"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8,568</w:t>
            </w:r>
          </w:p>
        </w:tc>
        <w:tc>
          <w:tcPr>
            <w:tcW w:w="481" w:type="pct"/>
          </w:tcPr>
          <w:p w14:paraId="77030229" w14:textId="63168F96"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101%</w:t>
            </w:r>
          </w:p>
        </w:tc>
        <w:tc>
          <w:tcPr>
            <w:tcW w:w="529" w:type="pct"/>
          </w:tcPr>
          <w:p w14:paraId="4976CC97" w14:textId="5F94314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8,611</w:t>
            </w:r>
          </w:p>
        </w:tc>
        <w:tc>
          <w:tcPr>
            <w:tcW w:w="337" w:type="pct"/>
          </w:tcPr>
          <w:p w14:paraId="6D9393B2" w14:textId="6238AD8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51960182" w14:textId="4F70A823"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7,491</w:t>
            </w:r>
          </w:p>
        </w:tc>
      </w:tr>
      <w:tr w:rsidR="00E000DF" w:rsidRPr="004D0A29" w14:paraId="013D2F8D"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509974B5" w14:textId="52E9DCD0" w:rsidR="00AF4EF1" w:rsidRPr="004D0A29" w:rsidRDefault="00AF4EF1" w:rsidP="00AF4EF1">
            <w:pPr>
              <w:keepNext/>
              <w:keepLines/>
              <w:jc w:val="left"/>
              <w:rPr>
                <w:rFonts w:ascii="Arial Narrow" w:hAnsi="Arial Narrow"/>
              </w:rPr>
            </w:pPr>
          </w:p>
        </w:tc>
        <w:tc>
          <w:tcPr>
            <w:tcW w:w="626" w:type="pct"/>
            <w:vMerge/>
          </w:tcPr>
          <w:p w14:paraId="7204AA87" w14:textId="074DE8D5"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2A1F210B" w14:textId="01E94E79" w:rsidR="00AF4EF1" w:rsidRPr="00AF4EF1" w:rsidRDefault="00AF4EF1" w:rsidP="00AF4EF1">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Central Water Heater</w:t>
            </w:r>
          </w:p>
        </w:tc>
        <w:tc>
          <w:tcPr>
            <w:tcW w:w="529" w:type="pct"/>
            <w:noWrap/>
          </w:tcPr>
          <w:p w14:paraId="074372F3" w14:textId="776E6D1F"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5,792</w:t>
            </w:r>
          </w:p>
        </w:tc>
        <w:tc>
          <w:tcPr>
            <w:tcW w:w="481" w:type="pct"/>
          </w:tcPr>
          <w:p w14:paraId="419D807C" w14:textId="2A1BDC0E"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5256F554" w14:textId="68A5CC02"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5,792</w:t>
            </w:r>
          </w:p>
        </w:tc>
        <w:tc>
          <w:tcPr>
            <w:tcW w:w="337" w:type="pct"/>
          </w:tcPr>
          <w:p w14:paraId="6D0E8103" w14:textId="28A9E299"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607846B3" w14:textId="3D27E650"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5,039</w:t>
            </w:r>
          </w:p>
        </w:tc>
      </w:tr>
      <w:tr w:rsidR="00E000DF" w:rsidRPr="004D0A29" w14:paraId="61EE0D53"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2355E4A1" w14:textId="01A8DAC9" w:rsidR="00AF4EF1" w:rsidRPr="004D0A29" w:rsidRDefault="00AF4EF1" w:rsidP="00AF4EF1">
            <w:pPr>
              <w:keepNext/>
              <w:keepLines/>
              <w:jc w:val="left"/>
              <w:rPr>
                <w:rFonts w:ascii="Arial Narrow" w:hAnsi="Arial Narrow"/>
              </w:rPr>
            </w:pPr>
          </w:p>
        </w:tc>
        <w:tc>
          <w:tcPr>
            <w:tcW w:w="626" w:type="pct"/>
            <w:vMerge/>
          </w:tcPr>
          <w:p w14:paraId="313E9542" w14:textId="6A741079" w:rsidR="00AF4EF1" w:rsidRPr="004D0A29"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3130B501" w14:textId="35EFA588"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Boiler Tune Up</w:t>
            </w:r>
          </w:p>
        </w:tc>
        <w:tc>
          <w:tcPr>
            <w:tcW w:w="529" w:type="pct"/>
            <w:noWrap/>
          </w:tcPr>
          <w:p w14:paraId="349CB567" w14:textId="4396F91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5,379</w:t>
            </w:r>
          </w:p>
        </w:tc>
        <w:tc>
          <w:tcPr>
            <w:tcW w:w="481" w:type="pct"/>
          </w:tcPr>
          <w:p w14:paraId="7AE7FDEE" w14:textId="0CF6174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31057CEC" w14:textId="60079B8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5,379</w:t>
            </w:r>
          </w:p>
        </w:tc>
        <w:tc>
          <w:tcPr>
            <w:tcW w:w="337" w:type="pct"/>
          </w:tcPr>
          <w:p w14:paraId="3A9649B8" w14:textId="6BD3C656"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3296E578" w14:textId="04619A2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4,680</w:t>
            </w:r>
          </w:p>
        </w:tc>
      </w:tr>
      <w:tr w:rsidR="00E000DF" w:rsidRPr="004D0A29" w14:paraId="49240DA2"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482161A" w14:textId="7208E62D" w:rsidR="00AF4EF1" w:rsidRPr="004D0A29" w:rsidRDefault="00AF4EF1" w:rsidP="00AF4EF1">
            <w:pPr>
              <w:keepNext/>
              <w:keepLines/>
              <w:jc w:val="left"/>
              <w:rPr>
                <w:rFonts w:ascii="Arial Narrow" w:hAnsi="Arial Narrow"/>
              </w:rPr>
            </w:pPr>
          </w:p>
        </w:tc>
        <w:tc>
          <w:tcPr>
            <w:tcW w:w="626" w:type="pct"/>
            <w:vMerge/>
          </w:tcPr>
          <w:p w14:paraId="5BE2E69F" w14:textId="77777777" w:rsidR="00AF4EF1" w:rsidRPr="004D0A29" w:rsidRDefault="00AF4EF1" w:rsidP="00AF4EF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0D969AF8" w14:textId="79196B32" w:rsidR="00AF4EF1" w:rsidRPr="00AF4EF1" w:rsidRDefault="00AF4EF1" w:rsidP="00AF4EF1">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On Demand DHW Controls</w:t>
            </w:r>
          </w:p>
        </w:tc>
        <w:tc>
          <w:tcPr>
            <w:tcW w:w="529" w:type="pct"/>
            <w:noWrap/>
          </w:tcPr>
          <w:p w14:paraId="65C3E66C" w14:textId="279CAEB2"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627</w:t>
            </w:r>
          </w:p>
        </w:tc>
        <w:tc>
          <w:tcPr>
            <w:tcW w:w="481" w:type="pct"/>
          </w:tcPr>
          <w:p w14:paraId="276B9E45" w14:textId="6DB81F98"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66A37928" w14:textId="7B2B0DA3" w:rsidR="00AF4EF1" w:rsidRPr="00AF4EF1" w:rsidRDefault="00AF4EF1" w:rsidP="00AF4EF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627</w:t>
            </w:r>
          </w:p>
        </w:tc>
        <w:tc>
          <w:tcPr>
            <w:tcW w:w="337" w:type="pct"/>
          </w:tcPr>
          <w:p w14:paraId="286BE74C" w14:textId="35BCCF08"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0.87</w:t>
            </w:r>
          </w:p>
        </w:tc>
        <w:tc>
          <w:tcPr>
            <w:tcW w:w="527" w:type="pct"/>
          </w:tcPr>
          <w:p w14:paraId="4E951A70" w14:textId="09E70D8A" w:rsidR="00AF4EF1" w:rsidRPr="00AF4EF1" w:rsidRDefault="00AF4EF1" w:rsidP="00AF4EF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AF4EF1">
              <w:rPr>
                <w:rFonts w:ascii="Arial Narrow" w:hAnsi="Arial Narrow"/>
              </w:rPr>
              <w:t>545</w:t>
            </w:r>
          </w:p>
        </w:tc>
      </w:tr>
      <w:tr w:rsidR="00E000DF" w:rsidRPr="004D0A29" w14:paraId="7F57F583"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20BF1990" w14:textId="77777777" w:rsidR="00AF4EF1" w:rsidRPr="004D0A29" w:rsidRDefault="00AF4EF1" w:rsidP="00AF4EF1">
            <w:pPr>
              <w:keepNext/>
              <w:keepLines/>
              <w:rPr>
                <w:rFonts w:ascii="Arial Narrow" w:hAnsi="Arial Narrow"/>
                <w:b/>
                <w:bCs/>
              </w:rPr>
            </w:pPr>
          </w:p>
        </w:tc>
        <w:tc>
          <w:tcPr>
            <w:tcW w:w="626" w:type="pct"/>
            <w:vMerge/>
          </w:tcPr>
          <w:p w14:paraId="5E445E36" w14:textId="77777777" w:rsidR="00AF4EF1" w:rsidRPr="004D0A29" w:rsidRDefault="00AF4EF1" w:rsidP="00AF4EF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noWrap/>
          </w:tcPr>
          <w:p w14:paraId="7FDF2098" w14:textId="7989FA62" w:rsidR="00AF4EF1" w:rsidRPr="00AF4EF1" w:rsidRDefault="00AF4EF1" w:rsidP="00AF4EF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High Efficiency Boiler - DAC</w:t>
            </w:r>
          </w:p>
        </w:tc>
        <w:tc>
          <w:tcPr>
            <w:tcW w:w="529" w:type="pct"/>
            <w:noWrap/>
          </w:tcPr>
          <w:p w14:paraId="2DF26566" w14:textId="5F7DA034"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6,644</w:t>
            </w:r>
          </w:p>
        </w:tc>
        <w:tc>
          <w:tcPr>
            <w:tcW w:w="481" w:type="pct"/>
          </w:tcPr>
          <w:p w14:paraId="4728CF66" w14:textId="1E6F0151"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9" w:type="pct"/>
          </w:tcPr>
          <w:p w14:paraId="03A951A0" w14:textId="3FD47D6E"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6,644</w:t>
            </w:r>
          </w:p>
        </w:tc>
        <w:tc>
          <w:tcPr>
            <w:tcW w:w="337" w:type="pct"/>
          </w:tcPr>
          <w:p w14:paraId="11AD2B3D" w14:textId="0DBC30BD"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1.00</w:t>
            </w:r>
          </w:p>
        </w:tc>
        <w:tc>
          <w:tcPr>
            <w:tcW w:w="527" w:type="pct"/>
          </w:tcPr>
          <w:p w14:paraId="3B607AE8" w14:textId="18652A82" w:rsidR="00AF4EF1" w:rsidRPr="00AF4EF1" w:rsidRDefault="00AF4EF1" w:rsidP="00AF4EF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4EF1">
              <w:rPr>
                <w:rFonts w:ascii="Arial Narrow" w:hAnsi="Arial Narrow"/>
              </w:rPr>
              <w:t>6,644</w:t>
            </w:r>
          </w:p>
        </w:tc>
      </w:tr>
      <w:tr w:rsidR="00E000DF" w:rsidRPr="004D0A29" w14:paraId="582FC572"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1FBBC38" w14:textId="77777777" w:rsidR="00BE2EE3" w:rsidRPr="004D0A29" w:rsidRDefault="00BE2EE3" w:rsidP="00BE2EE3">
            <w:pPr>
              <w:keepNext/>
              <w:keepLines/>
              <w:rPr>
                <w:rFonts w:ascii="Arial Narrow" w:hAnsi="Arial Narrow"/>
                <w:b/>
                <w:bCs/>
              </w:rPr>
            </w:pPr>
          </w:p>
        </w:tc>
        <w:tc>
          <w:tcPr>
            <w:tcW w:w="626" w:type="pct"/>
          </w:tcPr>
          <w:p w14:paraId="31705E6D" w14:textId="77777777" w:rsidR="00BE2EE3" w:rsidRPr="004D0A29" w:rsidRDefault="00BE2EE3" w:rsidP="00BE2EE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noWrap/>
          </w:tcPr>
          <w:p w14:paraId="3EE34A46" w14:textId="54DB4130" w:rsidR="00BE2EE3" w:rsidRPr="00D07860" w:rsidRDefault="00BE2EE3" w:rsidP="00BE2EE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b/>
                <w:bCs/>
                <w:i/>
                <w:iCs/>
              </w:rPr>
              <w:t>Prescriptive Subtotal</w:t>
            </w:r>
          </w:p>
        </w:tc>
        <w:tc>
          <w:tcPr>
            <w:tcW w:w="529" w:type="pct"/>
            <w:noWrap/>
          </w:tcPr>
          <w:p w14:paraId="30A545A2" w14:textId="1A23E2F3" w:rsidR="00BE2EE3" w:rsidRPr="00BE2EE3" w:rsidRDefault="00BE2EE3" w:rsidP="00BE2E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BE2EE3">
              <w:rPr>
                <w:rFonts w:ascii="Arial Narrow" w:hAnsi="Arial Narrow"/>
                <w:b/>
                <w:bCs/>
                <w:i/>
                <w:iCs/>
              </w:rPr>
              <w:t>94,010</w:t>
            </w:r>
          </w:p>
        </w:tc>
        <w:tc>
          <w:tcPr>
            <w:tcW w:w="481" w:type="pct"/>
          </w:tcPr>
          <w:p w14:paraId="4F6D2866" w14:textId="6DC63979" w:rsidR="00BE2EE3" w:rsidRPr="00BE2EE3" w:rsidRDefault="00BE2EE3" w:rsidP="00BE2E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BE2EE3">
              <w:rPr>
                <w:rFonts w:ascii="Arial Narrow" w:hAnsi="Arial Narrow"/>
                <w:b/>
                <w:bCs/>
                <w:i/>
                <w:iCs/>
              </w:rPr>
              <w:t>100%</w:t>
            </w:r>
          </w:p>
        </w:tc>
        <w:tc>
          <w:tcPr>
            <w:tcW w:w="529" w:type="pct"/>
          </w:tcPr>
          <w:p w14:paraId="29B3B503" w14:textId="6897D5CF" w:rsidR="00BE2EE3" w:rsidRPr="00BE2EE3" w:rsidRDefault="00BE2EE3" w:rsidP="00BE2E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BE2EE3">
              <w:rPr>
                <w:rFonts w:ascii="Arial Narrow" w:hAnsi="Arial Narrow"/>
                <w:b/>
                <w:bCs/>
                <w:i/>
                <w:iCs/>
              </w:rPr>
              <w:t>94,053</w:t>
            </w:r>
          </w:p>
        </w:tc>
        <w:tc>
          <w:tcPr>
            <w:tcW w:w="337" w:type="pct"/>
          </w:tcPr>
          <w:p w14:paraId="6E33F367" w14:textId="2BD36FDC" w:rsidR="00BE2EE3" w:rsidRPr="00BE2EE3" w:rsidRDefault="00BE2EE3" w:rsidP="00BE2E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p>
        </w:tc>
        <w:tc>
          <w:tcPr>
            <w:tcW w:w="527" w:type="pct"/>
          </w:tcPr>
          <w:p w14:paraId="5A0DA2EA" w14:textId="228C2EE8" w:rsidR="00BE2EE3" w:rsidRPr="00BE2EE3" w:rsidRDefault="00BE2EE3" w:rsidP="00BE2EE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BE2EE3">
              <w:rPr>
                <w:rFonts w:ascii="Arial Narrow" w:hAnsi="Arial Narrow"/>
                <w:b/>
                <w:bCs/>
                <w:i/>
                <w:iCs/>
              </w:rPr>
              <w:t>82,690</w:t>
            </w:r>
          </w:p>
        </w:tc>
      </w:tr>
      <w:tr w:rsidR="00E000DF" w:rsidRPr="004D0A29" w14:paraId="7626D3B4" w14:textId="77777777" w:rsidTr="00E000D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9" w:type="pct"/>
            <w:vMerge/>
            <w:vAlign w:val="top"/>
          </w:tcPr>
          <w:p w14:paraId="072BDC9E" w14:textId="5A734A9A" w:rsidR="00831A29" w:rsidRPr="004D0A29" w:rsidRDefault="00831A29" w:rsidP="004D0A29">
            <w:pPr>
              <w:keepNext/>
              <w:keepLines/>
              <w:jc w:val="left"/>
              <w:rPr>
                <w:rFonts w:ascii="Arial Narrow" w:hAnsi="Arial Narrow"/>
                <w:b/>
                <w:bCs/>
              </w:rPr>
            </w:pPr>
          </w:p>
        </w:tc>
        <w:tc>
          <w:tcPr>
            <w:tcW w:w="626" w:type="pct"/>
          </w:tcPr>
          <w:p w14:paraId="2F131259" w14:textId="39ECFF6C" w:rsidR="00831A29" w:rsidRPr="004D0A29" w:rsidRDefault="00831A29" w:rsidP="00A63EE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Custom</w:t>
            </w:r>
          </w:p>
        </w:tc>
        <w:tc>
          <w:tcPr>
            <w:tcW w:w="1442" w:type="pct"/>
            <w:noWrap/>
          </w:tcPr>
          <w:p w14:paraId="38BB47EE" w14:textId="540FAE2C" w:rsidR="00831A29" w:rsidRPr="004D0A29" w:rsidRDefault="00831A29" w:rsidP="004D0A2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Custom</w:t>
            </w:r>
          </w:p>
        </w:tc>
        <w:tc>
          <w:tcPr>
            <w:tcW w:w="529" w:type="pct"/>
            <w:noWrap/>
          </w:tcPr>
          <w:p w14:paraId="03C34796" w14:textId="7899A2F3" w:rsidR="00831A29" w:rsidRPr="004D0A29" w:rsidRDefault="00831A29" w:rsidP="004D0A2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3,014</w:t>
            </w:r>
          </w:p>
        </w:tc>
        <w:tc>
          <w:tcPr>
            <w:tcW w:w="481" w:type="pct"/>
          </w:tcPr>
          <w:p w14:paraId="759DFBF6" w14:textId="390D43BB" w:rsidR="00831A29" w:rsidRPr="004D0A29" w:rsidRDefault="00831A29" w:rsidP="004D0A2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89%</w:t>
            </w:r>
          </w:p>
        </w:tc>
        <w:tc>
          <w:tcPr>
            <w:tcW w:w="529" w:type="pct"/>
          </w:tcPr>
          <w:p w14:paraId="48D80E98" w14:textId="4CEC35B9" w:rsidR="00831A29" w:rsidRPr="004D0A29" w:rsidRDefault="00831A29" w:rsidP="004D0A2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2,694</w:t>
            </w:r>
          </w:p>
        </w:tc>
        <w:tc>
          <w:tcPr>
            <w:tcW w:w="337" w:type="pct"/>
          </w:tcPr>
          <w:p w14:paraId="23B4AB5F" w14:textId="4E857BEB" w:rsidR="00831A29" w:rsidRPr="004D0A29" w:rsidRDefault="00831A29" w:rsidP="004D0A2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0.87</w:t>
            </w:r>
          </w:p>
        </w:tc>
        <w:tc>
          <w:tcPr>
            <w:tcW w:w="527" w:type="pct"/>
          </w:tcPr>
          <w:p w14:paraId="651F204B" w14:textId="539BF1DD" w:rsidR="00831A29" w:rsidRPr="004D0A29" w:rsidRDefault="00831A29" w:rsidP="004D0A2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4D0A29">
              <w:rPr>
                <w:rFonts w:ascii="Arial Narrow" w:hAnsi="Arial Narrow"/>
              </w:rPr>
              <w:t>2,343</w:t>
            </w:r>
          </w:p>
        </w:tc>
      </w:tr>
      <w:tr w:rsidR="00F33C79" w:rsidRPr="00A63EE1" w14:paraId="1223602F" w14:textId="77777777" w:rsidTr="00E000D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597" w:type="pct"/>
            <w:gridSpan w:val="3"/>
          </w:tcPr>
          <w:p w14:paraId="43E18D61" w14:textId="662AE92E" w:rsidR="00A63EE1" w:rsidRPr="00A63EE1" w:rsidRDefault="00A63EE1" w:rsidP="00A63EE1">
            <w:pPr>
              <w:keepNext/>
              <w:keepLines/>
              <w:spacing w:before="0" w:after="0"/>
              <w:jc w:val="left"/>
              <w:rPr>
                <w:rFonts w:ascii="Arial Narrow" w:hAnsi="Arial Narrow"/>
                <w:b/>
                <w:bCs/>
              </w:rPr>
            </w:pPr>
            <w:r w:rsidRPr="00A63EE1">
              <w:rPr>
                <w:rFonts w:ascii="Arial Narrow" w:hAnsi="Arial Narrow"/>
                <w:b/>
                <w:bCs/>
              </w:rPr>
              <w:t>Total</w:t>
            </w:r>
          </w:p>
        </w:tc>
        <w:tc>
          <w:tcPr>
            <w:tcW w:w="529" w:type="pct"/>
            <w:noWrap/>
          </w:tcPr>
          <w:p w14:paraId="3EF9AC7D" w14:textId="639D8B12" w:rsidR="00A63EE1" w:rsidRPr="00A63EE1" w:rsidRDefault="00A63EE1" w:rsidP="00A63EE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A63EE1">
              <w:rPr>
                <w:rFonts w:ascii="Arial Narrow" w:hAnsi="Arial Narrow"/>
                <w:b/>
                <w:bCs/>
              </w:rPr>
              <w:t>945,118</w:t>
            </w:r>
          </w:p>
        </w:tc>
        <w:tc>
          <w:tcPr>
            <w:tcW w:w="481" w:type="pct"/>
          </w:tcPr>
          <w:p w14:paraId="0B5B009E" w14:textId="2DED0DA1" w:rsidR="00A63EE1" w:rsidRPr="00A63EE1" w:rsidRDefault="00A63EE1" w:rsidP="00A63EE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A63EE1">
              <w:rPr>
                <w:rFonts w:ascii="Arial Narrow" w:hAnsi="Arial Narrow"/>
                <w:b/>
                <w:bCs/>
              </w:rPr>
              <w:t>100%</w:t>
            </w:r>
          </w:p>
        </w:tc>
        <w:tc>
          <w:tcPr>
            <w:tcW w:w="529" w:type="pct"/>
          </w:tcPr>
          <w:p w14:paraId="3D3372A2" w14:textId="1EEA60FD" w:rsidR="00A63EE1" w:rsidRPr="00A63EE1" w:rsidRDefault="007E4B1A" w:rsidP="00A63EE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Pr>
                <w:rFonts w:ascii="Arial Narrow" w:hAnsi="Arial Narrow"/>
                <w:b/>
                <w:bCs/>
              </w:rPr>
              <w:t>943,683</w:t>
            </w:r>
          </w:p>
        </w:tc>
        <w:tc>
          <w:tcPr>
            <w:tcW w:w="337" w:type="pct"/>
          </w:tcPr>
          <w:p w14:paraId="79C18465" w14:textId="69770DFB" w:rsidR="00A63EE1" w:rsidRPr="00A63EE1" w:rsidRDefault="00A63EE1" w:rsidP="00A63EE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p>
        </w:tc>
        <w:tc>
          <w:tcPr>
            <w:tcW w:w="527" w:type="pct"/>
          </w:tcPr>
          <w:p w14:paraId="100104D7" w14:textId="08B1EEA0" w:rsidR="00A63EE1" w:rsidRPr="00A63EE1" w:rsidRDefault="007E4B1A" w:rsidP="00A63EE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Pr>
                <w:rFonts w:ascii="Arial Narrow" w:hAnsi="Arial Narrow"/>
                <w:b/>
                <w:bCs/>
              </w:rPr>
              <w:t>835,192</w:t>
            </w:r>
          </w:p>
        </w:tc>
      </w:tr>
    </w:tbl>
    <w:p w14:paraId="722DA7C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2BB39585"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3" w:history="1">
        <w:r w:rsidR="00311DBB" w:rsidRPr="00CD476B">
          <w:rPr>
            <w:rStyle w:val="Hyperlink"/>
            <w:rFonts w:cs="Arial"/>
            <w:sz w:val="18"/>
            <w:szCs w:val="18"/>
          </w:rPr>
          <w:t>https://www.ilsag.info/evaluator-ntg-recommendations-for-2023/</w:t>
        </w:r>
      </w:hyperlink>
      <w:r w:rsidRPr="00F65903">
        <w:rPr>
          <w:rFonts w:ascii="Arial" w:hAnsi="Arial" w:cs="Arial"/>
          <w:szCs w:val="18"/>
        </w:rPr>
        <w:t>.</w:t>
      </w:r>
      <w:r w:rsidR="00F34805" w:rsidRPr="00F34805">
        <w:rPr>
          <w:rFonts w:ascii="Arial" w:hAnsi="Arial" w:cs="Arial"/>
          <w:szCs w:val="18"/>
        </w:rPr>
        <w:t xml:space="preserve"> </w:t>
      </w:r>
      <w:r w:rsidR="00F34805" w:rsidRPr="00704BB2">
        <w:rPr>
          <w:rFonts w:ascii="Arial" w:hAnsi="Arial" w:cs="Arial"/>
          <w:szCs w:val="18"/>
        </w:rPr>
        <w:t>Disadvantaged communities (DAC) designated sites based on zip codes used a NTG of 1.0</w:t>
      </w:r>
      <w:r w:rsidR="00597315">
        <w:rPr>
          <w:rFonts w:ascii="Arial" w:hAnsi="Arial" w:cs="Arial"/>
          <w:szCs w:val="18"/>
        </w:rPr>
        <w:t>,</w:t>
      </w:r>
      <w:r w:rsidR="00597315" w:rsidRPr="00597315">
        <w:t xml:space="preserve"> </w:t>
      </w:r>
      <w:r w:rsidR="00597315" w:rsidRPr="00597315">
        <w:rPr>
          <w:rFonts w:ascii="Arial" w:hAnsi="Arial" w:cs="Arial"/>
          <w:szCs w:val="18"/>
        </w:rPr>
        <w:t>but direct install water efficient measures with deemed NTG of 1.01 used the value 1.01.</w:t>
      </w:r>
    </w:p>
    <w:p w14:paraId="31BC0335" w14:textId="77777777" w:rsidR="00E93A62" w:rsidRPr="00F65903" w:rsidRDefault="00E93A62" w:rsidP="00E93A62">
      <w:pPr>
        <w:pStyle w:val="GraphFootnote"/>
        <w:rPr>
          <w:rFonts w:ascii="Arial" w:hAnsi="Arial" w:cs="Arial"/>
          <w:szCs w:val="18"/>
        </w:rPr>
      </w:pPr>
      <w:r w:rsidRPr="00F65903">
        <w:rPr>
          <w:rFonts w:ascii="Arial" w:hAnsi="Arial" w:cs="Arial"/>
          <w:szCs w:val="18"/>
        </w:rPr>
        <w:t>Source: Peoples Gas tracking data and Guidehouse evaluation team analysis.</w:t>
      </w:r>
    </w:p>
    <w:bookmarkEnd w:id="45"/>
    <w:p w14:paraId="14D3E52B" w14:textId="77777777" w:rsidR="00E93A62" w:rsidRDefault="00E93A62" w:rsidP="00E93A62"/>
    <w:p w14:paraId="200B5F17" w14:textId="4E9F95AB" w:rsidR="00E93A62" w:rsidRDefault="00E93A62" w:rsidP="00E93A62">
      <w:r>
        <w:t xml:space="preserve">The NSG program includes </w:t>
      </w:r>
      <w:r w:rsidR="00BD7788">
        <w:rPr>
          <w:rStyle w:val="BodyTextChar"/>
        </w:rPr>
        <w:t>4</w:t>
      </w:r>
      <w:r>
        <w:t xml:space="preserve"> measures as shown in the following table. The </w:t>
      </w:r>
      <w:r w:rsidR="00A504B8">
        <w:t>Boiler Tune</w:t>
      </w:r>
      <w:r w:rsidR="005E4460">
        <w:t xml:space="preserve"> Up and Pipe Insulation measures </w:t>
      </w:r>
      <w:r>
        <w:t xml:space="preserve">contributed the most savings. </w:t>
      </w:r>
    </w:p>
    <w:p w14:paraId="47F43E62" w14:textId="06C5AE89" w:rsidR="00E93A62" w:rsidRPr="00A90B62" w:rsidRDefault="00E93A62" w:rsidP="005E4460">
      <w:pPr>
        <w:pStyle w:val="Caption"/>
        <w:keepLines/>
        <w:spacing w:before="240"/>
      </w:pPr>
      <w:bookmarkStart w:id="46" w:name="_Toc61360479"/>
      <w:bookmarkStart w:id="47" w:name="_Toc162562602"/>
      <w:r>
        <w:t xml:space="preserve">Table </w:t>
      </w:r>
      <w:r w:rsidR="00591190">
        <w:fldChar w:fldCharType="begin"/>
      </w:r>
      <w:r w:rsidR="00591190">
        <w:instrText xml:space="preserve"> STYLEREF 1 \s </w:instrText>
      </w:r>
      <w:r w:rsidR="00591190">
        <w:fldChar w:fldCharType="separate"/>
      </w:r>
      <w:r>
        <w:rPr>
          <w:noProof/>
        </w:rPr>
        <w:t>4</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2</w:t>
      </w:r>
      <w:r w:rsidR="00591190">
        <w:rPr>
          <w:noProof/>
        </w:rPr>
        <w:fldChar w:fldCharType="end"/>
      </w:r>
      <w:r>
        <w:t xml:space="preserve">. </w:t>
      </w:r>
      <w:r w:rsidR="00F65903">
        <w:t>202</w:t>
      </w:r>
      <w:r w:rsidR="004D5CB9">
        <w:t>3</w:t>
      </w:r>
      <w:r w:rsidRPr="00A90B62">
        <w:t xml:space="preserve"> </w:t>
      </w:r>
      <w:r>
        <w:t>Annual Energy Savings by Measure for NSG</w:t>
      </w:r>
      <w:bookmarkEnd w:id="46"/>
      <w:bookmarkEnd w:id="47"/>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948"/>
        <w:gridCol w:w="908"/>
        <w:gridCol w:w="3134"/>
        <w:gridCol w:w="948"/>
        <w:gridCol w:w="828"/>
        <w:gridCol w:w="948"/>
        <w:gridCol w:w="698"/>
        <w:gridCol w:w="948"/>
      </w:tblGrid>
      <w:tr w:rsidR="003C7BBB" w:rsidRPr="00901C06" w14:paraId="2355D8E9" w14:textId="77777777" w:rsidTr="00831A29">
        <w:trPr>
          <w:cnfStyle w:val="100000000000" w:firstRow="1" w:lastRow="0" w:firstColumn="0" w:lastColumn="0" w:oddVBand="0" w:evenVBand="0" w:oddHBand="0" w:evenHBand="0" w:firstRowFirstColumn="0" w:firstRowLastColumn="0" w:lastRowFirstColumn="0" w:lastRowLastColumn="0"/>
          <w:trHeight w:val="1071"/>
          <w:jc w:val="left"/>
        </w:trPr>
        <w:tc>
          <w:tcPr>
            <w:cnfStyle w:val="001000000000" w:firstRow="0" w:lastRow="0" w:firstColumn="1" w:lastColumn="0" w:oddVBand="0" w:evenVBand="0" w:oddHBand="0" w:evenHBand="0" w:firstRowFirstColumn="0" w:firstRowLastColumn="0" w:lastRowFirstColumn="0" w:lastRowLastColumn="0"/>
            <w:tcW w:w="506" w:type="pct"/>
          </w:tcPr>
          <w:p w14:paraId="000A0A80" w14:textId="77777777" w:rsidR="003C7BBB" w:rsidRPr="00BE7EDD" w:rsidRDefault="003C7BBB" w:rsidP="00BD7788">
            <w:pPr>
              <w:keepNext/>
              <w:keepLines/>
              <w:jc w:val="left"/>
              <w:rPr>
                <w:rFonts w:ascii="Arial Narrow" w:hAnsi="Arial Narrow"/>
                <w:b w:val="0"/>
                <w:bCs/>
              </w:rPr>
            </w:pPr>
            <w:r>
              <w:rPr>
                <w:rFonts w:ascii="Arial Narrow" w:hAnsi="Arial Narrow"/>
                <w:b w:val="0"/>
                <w:bCs/>
              </w:rPr>
              <w:t>Program Category</w:t>
            </w:r>
          </w:p>
        </w:tc>
        <w:tc>
          <w:tcPr>
            <w:tcW w:w="485" w:type="pct"/>
          </w:tcPr>
          <w:p w14:paraId="3C6E9E95" w14:textId="17ED8301" w:rsidR="003C7BBB" w:rsidRDefault="003C7BBB" w:rsidP="00BD778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3C7BBB">
              <w:rPr>
                <w:rFonts w:ascii="Arial Narrow" w:hAnsi="Arial Narrow"/>
                <w:b w:val="0"/>
              </w:rPr>
              <w:t>Program Path</w:t>
            </w:r>
          </w:p>
        </w:tc>
        <w:tc>
          <w:tcPr>
            <w:tcW w:w="1674" w:type="pct"/>
            <w:hideMark/>
          </w:tcPr>
          <w:p w14:paraId="1C417C43" w14:textId="5E4FF4C9" w:rsidR="003C7BBB" w:rsidRPr="00BE7EDD" w:rsidRDefault="003C7BBB" w:rsidP="00BD7788">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06" w:type="pct"/>
            <w:hideMark/>
          </w:tcPr>
          <w:p w14:paraId="1748CCD1" w14:textId="77777777" w:rsidR="003C7BBB" w:rsidRPr="00BE7EDD" w:rsidRDefault="003C7BBB" w:rsidP="00BD778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42" w:type="pct"/>
          </w:tcPr>
          <w:p w14:paraId="5EE6310F" w14:textId="77777777" w:rsidR="003C7BBB" w:rsidRPr="00BE7EDD" w:rsidRDefault="003C7BBB" w:rsidP="00BD778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06" w:type="pct"/>
          </w:tcPr>
          <w:p w14:paraId="3FF50310" w14:textId="77777777" w:rsidR="003C7BBB" w:rsidRPr="00BE7EDD" w:rsidRDefault="003C7BBB" w:rsidP="00BD778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73" w:type="pct"/>
          </w:tcPr>
          <w:p w14:paraId="358344E5" w14:textId="77777777" w:rsidR="003C7BBB" w:rsidRPr="00BE7EDD" w:rsidRDefault="003C7BBB" w:rsidP="00BD778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06" w:type="pct"/>
          </w:tcPr>
          <w:p w14:paraId="07F6D4FE" w14:textId="77777777" w:rsidR="003C7BBB" w:rsidRPr="00BE7EDD" w:rsidRDefault="003C7BBB" w:rsidP="00BD778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831A29" w:rsidRPr="00793A9C" w14:paraId="0460F3E2" w14:textId="77777777" w:rsidTr="00831A29">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06" w:type="pct"/>
            <w:vMerge w:val="restart"/>
          </w:tcPr>
          <w:p w14:paraId="2F6F24CF" w14:textId="7DD1B6BA" w:rsidR="00831A29" w:rsidRPr="00C31724" w:rsidRDefault="00831A29" w:rsidP="00B1688E">
            <w:pPr>
              <w:keepNext/>
              <w:keepLines/>
              <w:jc w:val="left"/>
              <w:rPr>
                <w:rFonts w:ascii="Arial Narrow" w:hAnsi="Arial Narrow"/>
                <w:b/>
                <w:bCs/>
              </w:rPr>
            </w:pPr>
            <w:r w:rsidRPr="00C31724">
              <w:rPr>
                <w:rFonts w:ascii="Arial Narrow" w:hAnsi="Arial Narrow"/>
                <w:b/>
                <w:bCs/>
              </w:rPr>
              <w:t>Multi-Family</w:t>
            </w:r>
          </w:p>
        </w:tc>
        <w:tc>
          <w:tcPr>
            <w:tcW w:w="485" w:type="pct"/>
            <w:vMerge w:val="restart"/>
          </w:tcPr>
          <w:p w14:paraId="2EF3A518" w14:textId="715C045D" w:rsidR="00831A29" w:rsidRPr="00B1688E" w:rsidRDefault="00831A29" w:rsidP="00B1688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Partner Trade Ally</w:t>
            </w:r>
          </w:p>
        </w:tc>
        <w:tc>
          <w:tcPr>
            <w:tcW w:w="1674" w:type="pct"/>
            <w:noWrap/>
          </w:tcPr>
          <w:p w14:paraId="55E3DB96" w14:textId="72205B4B" w:rsidR="00831A29" w:rsidRPr="00B1688E" w:rsidRDefault="00831A29" w:rsidP="00B1688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Boiler Tune Up</w:t>
            </w:r>
          </w:p>
        </w:tc>
        <w:tc>
          <w:tcPr>
            <w:tcW w:w="506" w:type="pct"/>
            <w:noWrap/>
          </w:tcPr>
          <w:p w14:paraId="216BE0C9" w14:textId="5E5B41A8"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47,231</w:t>
            </w:r>
          </w:p>
        </w:tc>
        <w:tc>
          <w:tcPr>
            <w:tcW w:w="442" w:type="pct"/>
          </w:tcPr>
          <w:p w14:paraId="429B49F3" w14:textId="6DF2BC25"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100%</w:t>
            </w:r>
          </w:p>
        </w:tc>
        <w:tc>
          <w:tcPr>
            <w:tcW w:w="506" w:type="pct"/>
          </w:tcPr>
          <w:p w14:paraId="5A70BB54" w14:textId="1428C9C9" w:rsidR="00831A29" w:rsidRPr="00B1688E" w:rsidRDefault="00831A29" w:rsidP="00B1688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47,231</w:t>
            </w:r>
          </w:p>
        </w:tc>
        <w:tc>
          <w:tcPr>
            <w:tcW w:w="373" w:type="pct"/>
          </w:tcPr>
          <w:p w14:paraId="31CF6D5E" w14:textId="7BD1DEAF"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0.87</w:t>
            </w:r>
          </w:p>
        </w:tc>
        <w:tc>
          <w:tcPr>
            <w:tcW w:w="506" w:type="pct"/>
          </w:tcPr>
          <w:p w14:paraId="7DA37F8B" w14:textId="3D58E865"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41,091</w:t>
            </w:r>
          </w:p>
        </w:tc>
      </w:tr>
      <w:tr w:rsidR="00831A29" w:rsidRPr="00793A9C" w14:paraId="5E054D34" w14:textId="77777777" w:rsidTr="00831A29">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1678C64C" w14:textId="10BBFC8A" w:rsidR="00831A29" w:rsidRPr="00B1688E" w:rsidRDefault="00831A29" w:rsidP="00B1688E">
            <w:pPr>
              <w:keepNext/>
              <w:keepLines/>
              <w:jc w:val="left"/>
              <w:rPr>
                <w:rFonts w:ascii="Arial Narrow" w:hAnsi="Arial Narrow"/>
              </w:rPr>
            </w:pPr>
          </w:p>
        </w:tc>
        <w:tc>
          <w:tcPr>
            <w:tcW w:w="485" w:type="pct"/>
            <w:vMerge/>
            <w:vAlign w:val="top"/>
          </w:tcPr>
          <w:p w14:paraId="39B23BCB" w14:textId="06FF71C3" w:rsidR="00831A29" w:rsidRPr="00B1688E" w:rsidRDefault="00831A29" w:rsidP="00B1688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674" w:type="pct"/>
            <w:noWrap/>
          </w:tcPr>
          <w:p w14:paraId="325C16FE" w14:textId="16D8383F" w:rsidR="00831A29" w:rsidRPr="00B1688E" w:rsidRDefault="00831A29" w:rsidP="00B1688E">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Pipe Insulation</w:t>
            </w:r>
          </w:p>
        </w:tc>
        <w:tc>
          <w:tcPr>
            <w:tcW w:w="506" w:type="pct"/>
            <w:noWrap/>
          </w:tcPr>
          <w:p w14:paraId="11EAEFC2" w14:textId="7FF27C49" w:rsidR="00831A29" w:rsidRPr="00B1688E" w:rsidRDefault="00831A29" w:rsidP="00B1688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11,122</w:t>
            </w:r>
          </w:p>
        </w:tc>
        <w:tc>
          <w:tcPr>
            <w:tcW w:w="442" w:type="pct"/>
          </w:tcPr>
          <w:p w14:paraId="7CFCA503" w14:textId="1496ED97" w:rsidR="00831A29" w:rsidRPr="00B1688E" w:rsidRDefault="00831A29" w:rsidP="00B1688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100%</w:t>
            </w:r>
          </w:p>
        </w:tc>
        <w:tc>
          <w:tcPr>
            <w:tcW w:w="506" w:type="pct"/>
          </w:tcPr>
          <w:p w14:paraId="0353657F" w14:textId="7D257113"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11,122</w:t>
            </w:r>
          </w:p>
        </w:tc>
        <w:tc>
          <w:tcPr>
            <w:tcW w:w="373" w:type="pct"/>
          </w:tcPr>
          <w:p w14:paraId="316960ED" w14:textId="206FE116" w:rsidR="00831A29" w:rsidRPr="00B1688E" w:rsidRDefault="00831A29" w:rsidP="00B1688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0.87</w:t>
            </w:r>
          </w:p>
        </w:tc>
        <w:tc>
          <w:tcPr>
            <w:tcW w:w="506" w:type="pct"/>
          </w:tcPr>
          <w:p w14:paraId="32B828E3" w14:textId="7F1AD424" w:rsidR="00831A29" w:rsidRPr="00B1688E" w:rsidRDefault="00831A29" w:rsidP="00B1688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9,676</w:t>
            </w:r>
          </w:p>
        </w:tc>
      </w:tr>
      <w:tr w:rsidR="00831A29" w:rsidRPr="00793A9C" w14:paraId="3F54F506" w14:textId="77777777" w:rsidTr="00831A29">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0C6F9B56" w14:textId="77777777" w:rsidR="00831A29" w:rsidRPr="00B1688E" w:rsidRDefault="00831A29" w:rsidP="00B1688E">
            <w:pPr>
              <w:keepNext/>
              <w:keepLines/>
              <w:rPr>
                <w:rFonts w:ascii="Arial Narrow" w:hAnsi="Arial Narrow"/>
              </w:rPr>
            </w:pPr>
          </w:p>
        </w:tc>
        <w:tc>
          <w:tcPr>
            <w:tcW w:w="485" w:type="pct"/>
            <w:vMerge/>
            <w:vAlign w:val="top"/>
          </w:tcPr>
          <w:p w14:paraId="4F3C5D48" w14:textId="77777777" w:rsidR="00831A29" w:rsidRPr="00B1688E" w:rsidRDefault="00831A29" w:rsidP="00B1688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4" w:type="pct"/>
            <w:noWrap/>
          </w:tcPr>
          <w:p w14:paraId="30A6E4BF" w14:textId="43497066" w:rsidR="00831A29" w:rsidRPr="00B1688E" w:rsidRDefault="00831A29" w:rsidP="00B1688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On Demand DHW Controls</w:t>
            </w:r>
          </w:p>
        </w:tc>
        <w:tc>
          <w:tcPr>
            <w:tcW w:w="506" w:type="pct"/>
            <w:noWrap/>
          </w:tcPr>
          <w:p w14:paraId="0DA23733" w14:textId="7369D4B0"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4,389</w:t>
            </w:r>
          </w:p>
        </w:tc>
        <w:tc>
          <w:tcPr>
            <w:tcW w:w="442" w:type="pct"/>
          </w:tcPr>
          <w:p w14:paraId="232C61C4" w14:textId="3E1169C3"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100%</w:t>
            </w:r>
          </w:p>
        </w:tc>
        <w:tc>
          <w:tcPr>
            <w:tcW w:w="506" w:type="pct"/>
          </w:tcPr>
          <w:p w14:paraId="78AF658E" w14:textId="3D132133" w:rsidR="00831A29" w:rsidRPr="00B1688E" w:rsidRDefault="00831A29" w:rsidP="00B1688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4,389</w:t>
            </w:r>
          </w:p>
        </w:tc>
        <w:tc>
          <w:tcPr>
            <w:tcW w:w="373" w:type="pct"/>
          </w:tcPr>
          <w:p w14:paraId="7BD7F21E" w14:textId="21ED86AF"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0.87</w:t>
            </w:r>
          </w:p>
        </w:tc>
        <w:tc>
          <w:tcPr>
            <w:tcW w:w="506" w:type="pct"/>
          </w:tcPr>
          <w:p w14:paraId="26705AB7" w14:textId="3054A34B" w:rsidR="00831A29" w:rsidRPr="00B1688E" w:rsidRDefault="00831A29"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1688E">
              <w:rPr>
                <w:rFonts w:ascii="Arial Narrow" w:hAnsi="Arial Narrow"/>
              </w:rPr>
              <w:t>3,818</w:t>
            </w:r>
          </w:p>
        </w:tc>
      </w:tr>
      <w:tr w:rsidR="00831A29" w:rsidRPr="00793A9C" w14:paraId="068AA0E5" w14:textId="77777777" w:rsidTr="00831A29">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948B927" w14:textId="5EBEE3C5" w:rsidR="00831A29" w:rsidRPr="00B1688E" w:rsidRDefault="00831A29" w:rsidP="00B1688E">
            <w:pPr>
              <w:keepNext/>
              <w:keepLines/>
              <w:jc w:val="both"/>
              <w:rPr>
                <w:rFonts w:ascii="Arial Narrow" w:hAnsi="Arial Narrow"/>
              </w:rPr>
            </w:pPr>
          </w:p>
        </w:tc>
        <w:tc>
          <w:tcPr>
            <w:tcW w:w="485" w:type="pct"/>
            <w:vMerge/>
            <w:vAlign w:val="top"/>
          </w:tcPr>
          <w:p w14:paraId="20C9B023" w14:textId="77777777" w:rsidR="00831A29" w:rsidRPr="00B1688E" w:rsidRDefault="00831A29" w:rsidP="00B1688E">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674" w:type="pct"/>
            <w:noWrap/>
          </w:tcPr>
          <w:p w14:paraId="35F3DC12" w14:textId="3A09452B" w:rsidR="00831A29" w:rsidRPr="00B1688E" w:rsidRDefault="00831A29" w:rsidP="00B1688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Steam Pipe Averaging Controls</w:t>
            </w:r>
          </w:p>
        </w:tc>
        <w:tc>
          <w:tcPr>
            <w:tcW w:w="506" w:type="pct"/>
            <w:noWrap/>
          </w:tcPr>
          <w:p w14:paraId="674E5C47" w14:textId="10AF630F"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578</w:t>
            </w:r>
          </w:p>
        </w:tc>
        <w:tc>
          <w:tcPr>
            <w:tcW w:w="442" w:type="pct"/>
          </w:tcPr>
          <w:p w14:paraId="44370368" w14:textId="3377E129"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95%</w:t>
            </w:r>
          </w:p>
        </w:tc>
        <w:tc>
          <w:tcPr>
            <w:tcW w:w="506" w:type="pct"/>
          </w:tcPr>
          <w:p w14:paraId="0D8A910A" w14:textId="1905A9E7"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550</w:t>
            </w:r>
          </w:p>
        </w:tc>
        <w:tc>
          <w:tcPr>
            <w:tcW w:w="373" w:type="pct"/>
          </w:tcPr>
          <w:p w14:paraId="17EAE176" w14:textId="0953CBC0"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0.87</w:t>
            </w:r>
          </w:p>
        </w:tc>
        <w:tc>
          <w:tcPr>
            <w:tcW w:w="506" w:type="pct"/>
          </w:tcPr>
          <w:p w14:paraId="28D82185" w14:textId="6EBC4D81" w:rsidR="00831A29" w:rsidRPr="00B1688E" w:rsidRDefault="00831A29" w:rsidP="00B1688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1688E">
              <w:rPr>
                <w:rFonts w:ascii="Arial Narrow" w:hAnsi="Arial Narrow"/>
              </w:rPr>
              <w:t>478</w:t>
            </w:r>
          </w:p>
        </w:tc>
      </w:tr>
      <w:tr w:rsidR="00831A29" w:rsidRPr="00793A9C" w14:paraId="4D1F67D6" w14:textId="77777777" w:rsidTr="00831A29">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666" w:type="pct"/>
            <w:gridSpan w:val="3"/>
          </w:tcPr>
          <w:p w14:paraId="5F66FEF8" w14:textId="5BFDAA92" w:rsidR="00B1688E" w:rsidRPr="00434A88" w:rsidRDefault="00B1688E" w:rsidP="00B1688E">
            <w:pPr>
              <w:keepNext/>
              <w:keepLines/>
              <w:spacing w:before="0" w:after="0"/>
              <w:jc w:val="left"/>
              <w:rPr>
                <w:rFonts w:ascii="Arial Narrow" w:hAnsi="Arial Narrow"/>
                <w:b/>
                <w:bCs/>
              </w:rPr>
            </w:pPr>
            <w:r w:rsidRPr="007508F0">
              <w:rPr>
                <w:rFonts w:ascii="Arial Narrow" w:hAnsi="Arial Narrow"/>
                <w:b/>
                <w:color w:val="000000"/>
              </w:rPr>
              <w:t>Total</w:t>
            </w:r>
          </w:p>
        </w:tc>
        <w:tc>
          <w:tcPr>
            <w:tcW w:w="506" w:type="pct"/>
            <w:noWrap/>
          </w:tcPr>
          <w:p w14:paraId="0D5058B2" w14:textId="66693FD6" w:rsidR="00B1688E" w:rsidRPr="00831A29" w:rsidRDefault="00B1688E"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31A29">
              <w:rPr>
                <w:rFonts w:ascii="Arial Narrow" w:hAnsi="Arial Narrow"/>
                <w:b/>
                <w:bCs/>
              </w:rPr>
              <w:t>63,321</w:t>
            </w:r>
          </w:p>
        </w:tc>
        <w:tc>
          <w:tcPr>
            <w:tcW w:w="442" w:type="pct"/>
          </w:tcPr>
          <w:p w14:paraId="5E676E04" w14:textId="6EC2D4F3" w:rsidR="00B1688E" w:rsidRPr="00831A29" w:rsidRDefault="00B1688E"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31A29">
              <w:rPr>
                <w:rFonts w:ascii="Arial Narrow" w:hAnsi="Arial Narrow"/>
                <w:b/>
                <w:bCs/>
              </w:rPr>
              <w:t>100%</w:t>
            </w:r>
          </w:p>
        </w:tc>
        <w:tc>
          <w:tcPr>
            <w:tcW w:w="506" w:type="pct"/>
          </w:tcPr>
          <w:p w14:paraId="40F488FD" w14:textId="437050CF" w:rsidR="00B1688E" w:rsidRPr="00831A29" w:rsidRDefault="00B1688E" w:rsidP="00B1688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31A29">
              <w:rPr>
                <w:rFonts w:ascii="Arial Narrow" w:hAnsi="Arial Narrow"/>
                <w:b/>
                <w:bCs/>
              </w:rPr>
              <w:t>63,292</w:t>
            </w:r>
          </w:p>
        </w:tc>
        <w:tc>
          <w:tcPr>
            <w:tcW w:w="373" w:type="pct"/>
          </w:tcPr>
          <w:p w14:paraId="00381D38" w14:textId="7EC4F2EC" w:rsidR="00B1688E" w:rsidRPr="00831A29" w:rsidRDefault="00B1688E"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31A29">
              <w:rPr>
                <w:rFonts w:ascii="Arial Narrow" w:hAnsi="Arial Narrow"/>
                <w:b/>
                <w:bCs/>
              </w:rPr>
              <w:t>0.87</w:t>
            </w:r>
          </w:p>
        </w:tc>
        <w:tc>
          <w:tcPr>
            <w:tcW w:w="506" w:type="pct"/>
          </w:tcPr>
          <w:p w14:paraId="03C58F84" w14:textId="0A882D9F" w:rsidR="00B1688E" w:rsidRPr="00831A29" w:rsidRDefault="00B1688E" w:rsidP="00B1688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31A29">
              <w:rPr>
                <w:rFonts w:ascii="Arial Narrow" w:hAnsi="Arial Narrow"/>
                <w:b/>
                <w:bCs/>
              </w:rPr>
              <w:t>55,064</w:t>
            </w:r>
          </w:p>
        </w:tc>
      </w:tr>
    </w:tbl>
    <w:p w14:paraId="48DF5D6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415C7965" w:rsidR="00E93A62"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4" w:history="1">
        <w:r w:rsidR="002C1A16" w:rsidRPr="00CD476B">
          <w:rPr>
            <w:rStyle w:val="Hyperlink"/>
            <w:rFonts w:cs="Arial"/>
            <w:sz w:val="18"/>
            <w:szCs w:val="18"/>
          </w:rPr>
          <w:t>https://www.ilsag.info/evaluator-ntg-recommendations-for-2023/</w:t>
        </w:r>
      </w:hyperlink>
      <w:r w:rsidRPr="00F65903">
        <w:rPr>
          <w:rFonts w:ascii="Arial" w:hAnsi="Arial" w:cs="Arial"/>
          <w:szCs w:val="18"/>
        </w:rPr>
        <w:t>.</w:t>
      </w:r>
    </w:p>
    <w:p w14:paraId="6BAE32EA" w14:textId="77777777" w:rsidR="005E4460" w:rsidRPr="00F65903" w:rsidRDefault="005E4460" w:rsidP="005E4460">
      <w:pPr>
        <w:pStyle w:val="Source"/>
        <w:keepNext/>
        <w:keepLines/>
        <w:rPr>
          <w:rFonts w:cs="Arial"/>
          <w:sz w:val="18"/>
          <w:szCs w:val="18"/>
        </w:rPr>
      </w:pPr>
      <w:r w:rsidRPr="00F65903">
        <w:rPr>
          <w:rFonts w:cs="Arial"/>
          <w:sz w:val="18"/>
          <w:szCs w:val="18"/>
        </w:rPr>
        <w:t>Source: North Shore Gas tracking data and Guidehouse team analysis.</w:t>
      </w:r>
    </w:p>
    <w:p w14:paraId="5135D6C3" w14:textId="77777777" w:rsidR="005E4460" w:rsidRPr="005E4460" w:rsidRDefault="005E4460" w:rsidP="005E4460"/>
    <w:p w14:paraId="2D33C468" w14:textId="77777777" w:rsidR="00F20206" w:rsidRPr="009D4752" w:rsidRDefault="00F20206" w:rsidP="009D4752">
      <w:pPr>
        <w:pStyle w:val="Heading1"/>
      </w:pPr>
      <w:bookmarkStart w:id="48" w:name="_Toc162562590"/>
      <w:r w:rsidRPr="009D4752">
        <w:t>Impact Analysis Findings and Recommendations</w:t>
      </w:r>
      <w:bookmarkEnd w:id="36"/>
      <w:bookmarkEnd w:id="37"/>
      <w:bookmarkEnd w:id="38"/>
      <w:bookmarkEnd w:id="39"/>
      <w:bookmarkEnd w:id="48"/>
    </w:p>
    <w:p w14:paraId="03A52A6C" w14:textId="77777777" w:rsidR="00E93A62" w:rsidRDefault="00E93A62" w:rsidP="00E93A62">
      <w:pPr>
        <w:pStyle w:val="Heading2"/>
      </w:pPr>
      <w:bookmarkStart w:id="49" w:name="_Toc501649913"/>
      <w:bookmarkStart w:id="50" w:name="_Toc61360465"/>
      <w:bookmarkStart w:id="51" w:name="_Toc162562591"/>
      <w:r>
        <w:t>Impact Parameter Estimates</w:t>
      </w:r>
      <w:bookmarkEnd w:id="49"/>
      <w:bookmarkEnd w:id="50"/>
      <w:bookmarkEnd w:id="51"/>
    </w:p>
    <w:bookmarkStart w:id="52" w:name="_Toc381633053"/>
    <w:p w14:paraId="559EE280" w14:textId="7CEAF1D3" w:rsidR="00E93A62" w:rsidRDefault="00E93A62" w:rsidP="00E93A62">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rsidR="00EB04F4">
        <w:t>Therm</w:t>
      </w:r>
      <w:r>
        <w:t xml:space="preserve"> </w:t>
      </w:r>
      <w:r w:rsidRPr="007367D2">
        <w:t xml:space="preserve">savings and realization rate </w:t>
      </w:r>
      <w:r>
        <w:t xml:space="preserve">findings </w:t>
      </w:r>
      <w:r w:rsidRPr="007367D2">
        <w:t xml:space="preserve">by measure from our review. </w:t>
      </w:r>
      <w:r>
        <w:t>The realization rate is the ratio of the verified savings to the ex ante savings. Following the table, we provide findings and recommendations, including discussion of all measures with realization rates above or below 100 percent</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p>
    <w:p w14:paraId="6DF5AE2F" w14:textId="77777777" w:rsidR="00597315" w:rsidRDefault="00597315" w:rsidP="00E93A62">
      <w:pPr>
        <w:keepNext/>
        <w:keepLines/>
      </w:pPr>
    </w:p>
    <w:p w14:paraId="7358B6DB" w14:textId="300049CA" w:rsidR="00E93A62" w:rsidRPr="00E8651B" w:rsidRDefault="00E93A62" w:rsidP="00E93A62">
      <w:pPr>
        <w:pStyle w:val="Caption"/>
        <w:keepLines/>
      </w:pPr>
      <w:bookmarkStart w:id="53" w:name="_Ref503449693"/>
      <w:bookmarkStart w:id="54" w:name="_Toc61360480"/>
      <w:bookmarkStart w:id="55" w:name="_Toc162562603"/>
      <w:bookmarkEnd w:id="52"/>
      <w:r>
        <w:t xml:space="preserve">Table </w:t>
      </w:r>
      <w:r w:rsidR="00591190">
        <w:fldChar w:fldCharType="begin"/>
      </w:r>
      <w:r w:rsidR="00591190">
        <w:instrText xml:space="preserve"> STYLEREF 1 \s </w:instrText>
      </w:r>
      <w:r w:rsidR="00591190">
        <w:fldChar w:fldCharType="separate"/>
      </w:r>
      <w:r>
        <w:rPr>
          <w:noProof/>
        </w:rPr>
        <w:t>5</w:t>
      </w:r>
      <w:r w:rsidR="00591190">
        <w:rPr>
          <w:noProof/>
        </w:rPr>
        <w:fldChar w:fldCharType="end"/>
      </w:r>
      <w:r>
        <w:noBreakHyphen/>
      </w:r>
      <w:r w:rsidR="00591190">
        <w:fldChar w:fldCharType="begin"/>
      </w:r>
      <w:r w:rsidR="00591190">
        <w:instrText xml:space="preserve"> SEQ Table \* ARABIC \s 1 </w:instrText>
      </w:r>
      <w:r w:rsidR="00591190">
        <w:fldChar w:fldCharType="separate"/>
      </w:r>
      <w:r>
        <w:rPr>
          <w:noProof/>
        </w:rPr>
        <w:t>1</w:t>
      </w:r>
      <w:r w:rsidR="00591190">
        <w:rPr>
          <w:noProof/>
        </w:rPr>
        <w:fldChar w:fldCharType="end"/>
      </w:r>
      <w:bookmarkEnd w:id="53"/>
      <w:r>
        <w:t xml:space="preserve">. </w:t>
      </w:r>
      <w:r w:rsidRPr="00E8651B">
        <w:t>Verified Gross Savings Parameters</w:t>
      </w:r>
      <w:bookmarkEnd w:id="54"/>
      <w:bookmarkEnd w:id="55"/>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2"/>
        <w:gridCol w:w="658"/>
        <w:gridCol w:w="1230"/>
        <w:gridCol w:w="1230"/>
        <w:gridCol w:w="1109"/>
        <w:gridCol w:w="2801"/>
      </w:tblGrid>
      <w:tr w:rsidR="00E93A62" w:rsidRPr="00E8651B" w14:paraId="27517C1C" w14:textId="77777777" w:rsidTr="00E000DF">
        <w:trPr>
          <w:cnfStyle w:val="100000000000" w:firstRow="1" w:lastRow="0" w:firstColumn="0" w:lastColumn="0" w:oddVBand="0" w:evenVBand="0" w:oddHBand="0" w:evenHBand="0" w:firstRowFirstColumn="0" w:firstRowLastColumn="0" w:lastRowFirstColumn="0" w:lastRowLastColumn="0"/>
          <w:trHeight w:val="729"/>
          <w:jc w:val="left"/>
        </w:trPr>
        <w:tc>
          <w:tcPr>
            <w:cnfStyle w:val="001000000000" w:firstRow="0" w:lastRow="0" w:firstColumn="1" w:lastColumn="0" w:oddVBand="0" w:evenVBand="0" w:oddHBand="0" w:evenHBand="0" w:firstRowFirstColumn="0" w:firstRowLastColumn="0" w:lastRowFirstColumn="0" w:lastRowLastColumn="0"/>
            <w:tcW w:w="1246" w:type="pct"/>
          </w:tcPr>
          <w:p w14:paraId="2D6BDBD5" w14:textId="77777777" w:rsidR="00E93A62" w:rsidRPr="003602DB" w:rsidRDefault="00E93A62" w:rsidP="000C1E4D">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1DDD3FFD" w14:textId="77777777" w:rsidR="00E93A62" w:rsidRPr="00254ABE" w:rsidRDefault="00E93A62" w:rsidP="000C1E4D">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4BEC9CEF" w14:textId="77777777" w:rsidR="00E93A62" w:rsidRPr="003602DB" w:rsidRDefault="00E93A62" w:rsidP="000C1E4D">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4F4D565D" w14:textId="77777777" w:rsidR="00E93A62" w:rsidRPr="003602DB" w:rsidRDefault="00E93A62" w:rsidP="000C1E4D">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64F709F2" w14:textId="77777777" w:rsidR="00E93A62" w:rsidRPr="00DF2E8A" w:rsidRDefault="00E93A62" w:rsidP="000C1E4D">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744572C9" w14:textId="77777777" w:rsidR="00E93A62" w:rsidRPr="00DF2E8A" w:rsidRDefault="00E93A62" w:rsidP="000C1E4D">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4B294B" w:rsidRPr="00E66083" w14:paraId="2FFBF4B5"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6F7A3A98" w14:textId="1FC25995" w:rsidR="004B294B" w:rsidRPr="004B294B" w:rsidRDefault="004B294B" w:rsidP="004B294B">
            <w:pPr>
              <w:keepNext/>
              <w:keepLines/>
              <w:jc w:val="left"/>
              <w:rPr>
                <w:rFonts w:ascii="Arial Narrow" w:hAnsi="Arial Narrow"/>
              </w:rPr>
            </w:pPr>
            <w:r w:rsidRPr="004B294B">
              <w:rPr>
                <w:rFonts w:ascii="Arial Narrow" w:hAnsi="Arial Narrow"/>
              </w:rPr>
              <w:t>Advanced Thermostat</w:t>
            </w:r>
          </w:p>
        </w:tc>
        <w:tc>
          <w:tcPr>
            <w:tcW w:w="351" w:type="pct"/>
          </w:tcPr>
          <w:p w14:paraId="3F26C005" w14:textId="7DF37EEB"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4CA161BF" w14:textId="0158FCC1"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Varies</w:t>
            </w:r>
          </w:p>
        </w:tc>
        <w:tc>
          <w:tcPr>
            <w:tcW w:w="657" w:type="pct"/>
          </w:tcPr>
          <w:p w14:paraId="662FC5BC" w14:textId="4DE5237F"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Varies</w:t>
            </w:r>
          </w:p>
        </w:tc>
        <w:tc>
          <w:tcPr>
            <w:tcW w:w="592" w:type="pct"/>
          </w:tcPr>
          <w:p w14:paraId="51C1A5F9" w14:textId="6A8F9F7E"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97%</w:t>
            </w:r>
          </w:p>
        </w:tc>
        <w:tc>
          <w:tcPr>
            <w:tcW w:w="1496" w:type="pct"/>
          </w:tcPr>
          <w:p w14:paraId="0D0911C9" w14:textId="5180170D"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Illinois TRM, v11.0†, Section 5.3.16 and PTD*</w:t>
            </w:r>
          </w:p>
        </w:tc>
      </w:tr>
      <w:tr w:rsidR="004B294B" w:rsidRPr="00E66083" w14:paraId="7018ED15"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036B5B0F" w14:textId="37996B3E" w:rsidR="004B294B" w:rsidRPr="004B294B" w:rsidRDefault="004B294B" w:rsidP="004B294B">
            <w:pPr>
              <w:keepNext/>
              <w:keepLines/>
              <w:jc w:val="left"/>
              <w:rPr>
                <w:rFonts w:ascii="Arial Narrow" w:hAnsi="Arial Narrow"/>
              </w:rPr>
            </w:pPr>
            <w:r w:rsidRPr="004B294B">
              <w:rPr>
                <w:rFonts w:ascii="Arial Narrow" w:hAnsi="Arial Narrow"/>
              </w:rPr>
              <w:t>Boiler Reset Controls</w:t>
            </w:r>
          </w:p>
        </w:tc>
        <w:tc>
          <w:tcPr>
            <w:tcW w:w="351" w:type="pct"/>
          </w:tcPr>
          <w:p w14:paraId="48910D50" w14:textId="77777777"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57" w:type="pct"/>
          </w:tcPr>
          <w:p w14:paraId="7FB89F1C" w14:textId="13B3F67A"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1.33</w:t>
            </w:r>
          </w:p>
        </w:tc>
        <w:tc>
          <w:tcPr>
            <w:tcW w:w="657" w:type="pct"/>
          </w:tcPr>
          <w:p w14:paraId="68BCE856" w14:textId="7A036EB3"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1.33</w:t>
            </w:r>
          </w:p>
        </w:tc>
        <w:tc>
          <w:tcPr>
            <w:tcW w:w="592" w:type="pct"/>
          </w:tcPr>
          <w:p w14:paraId="322A0C20" w14:textId="70BAB4B2"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121FFC26" w14:textId="5250CC17"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4.4.4 and PTD*</w:t>
            </w:r>
          </w:p>
        </w:tc>
      </w:tr>
      <w:tr w:rsidR="004B294B" w:rsidRPr="00E66083" w14:paraId="22CA1678"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402CC20" w14:textId="01B7A51B" w:rsidR="004B294B" w:rsidRPr="004B294B" w:rsidRDefault="004B294B" w:rsidP="004B294B">
            <w:pPr>
              <w:keepNext/>
              <w:keepLines/>
              <w:jc w:val="left"/>
              <w:rPr>
                <w:rFonts w:ascii="Arial Narrow" w:hAnsi="Arial Narrow"/>
              </w:rPr>
            </w:pPr>
            <w:r w:rsidRPr="004B294B">
              <w:rPr>
                <w:rFonts w:ascii="Arial Narrow" w:hAnsi="Arial Narrow"/>
              </w:rPr>
              <w:t>Boiler Tune Up</w:t>
            </w:r>
          </w:p>
        </w:tc>
        <w:tc>
          <w:tcPr>
            <w:tcW w:w="351" w:type="pct"/>
          </w:tcPr>
          <w:p w14:paraId="0A5DD2DA" w14:textId="7D45B3F4"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MBH</w:t>
            </w:r>
          </w:p>
        </w:tc>
        <w:tc>
          <w:tcPr>
            <w:tcW w:w="657" w:type="pct"/>
          </w:tcPr>
          <w:p w14:paraId="4C6EA5E6" w14:textId="76158BDB"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0.47</w:t>
            </w:r>
          </w:p>
        </w:tc>
        <w:tc>
          <w:tcPr>
            <w:tcW w:w="657" w:type="pct"/>
          </w:tcPr>
          <w:p w14:paraId="4BDF44F1" w14:textId="33A336D6"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0.47</w:t>
            </w:r>
          </w:p>
        </w:tc>
        <w:tc>
          <w:tcPr>
            <w:tcW w:w="592" w:type="pct"/>
          </w:tcPr>
          <w:p w14:paraId="4F64A9F7" w14:textId="177B8756"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63D94F75" w14:textId="2A509F06"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Illinois TRM, v11.0†, Section 4.4.2 and PTD*</w:t>
            </w:r>
          </w:p>
        </w:tc>
      </w:tr>
      <w:tr w:rsidR="004B294B" w:rsidRPr="00E66083" w14:paraId="3E5187AD"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DCCC0B3" w14:textId="1D512B25" w:rsidR="004B294B" w:rsidRPr="004B294B" w:rsidRDefault="004B294B" w:rsidP="004B294B">
            <w:pPr>
              <w:keepNext/>
              <w:keepLines/>
              <w:jc w:val="left"/>
              <w:rPr>
                <w:rFonts w:ascii="Arial Narrow" w:hAnsi="Arial Narrow"/>
              </w:rPr>
            </w:pPr>
            <w:r w:rsidRPr="004B294B">
              <w:rPr>
                <w:rFonts w:ascii="Arial Narrow" w:hAnsi="Arial Narrow"/>
              </w:rPr>
              <w:t>Central Water Heater</w:t>
            </w:r>
          </w:p>
        </w:tc>
        <w:tc>
          <w:tcPr>
            <w:tcW w:w="351" w:type="pct"/>
          </w:tcPr>
          <w:p w14:paraId="73097B53" w14:textId="4DF0ED80"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4DCD195C" w14:textId="2ED43725"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9.49</w:t>
            </w:r>
          </w:p>
        </w:tc>
        <w:tc>
          <w:tcPr>
            <w:tcW w:w="657" w:type="pct"/>
          </w:tcPr>
          <w:p w14:paraId="5052C227" w14:textId="1E5452A5"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9.49</w:t>
            </w:r>
          </w:p>
        </w:tc>
        <w:tc>
          <w:tcPr>
            <w:tcW w:w="592" w:type="pct"/>
          </w:tcPr>
          <w:p w14:paraId="11EF22F2" w14:textId="23F3535E"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1E1C4A0D" w14:textId="5015BD2C"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4.3.7 and PTD*</w:t>
            </w:r>
          </w:p>
        </w:tc>
      </w:tr>
      <w:tr w:rsidR="004B294B" w:rsidRPr="00E66083" w14:paraId="56BA5C47"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8CEBF1A" w14:textId="3C22581A" w:rsidR="004B294B" w:rsidRPr="004B294B" w:rsidRDefault="004B294B" w:rsidP="004B294B">
            <w:pPr>
              <w:keepNext/>
              <w:keepLines/>
              <w:jc w:val="left"/>
              <w:rPr>
                <w:rFonts w:ascii="Arial Narrow" w:hAnsi="Arial Narrow"/>
              </w:rPr>
            </w:pPr>
            <w:r w:rsidRPr="004B294B">
              <w:rPr>
                <w:rFonts w:ascii="Arial Narrow" w:hAnsi="Arial Narrow"/>
              </w:rPr>
              <w:t>Custom</w:t>
            </w:r>
          </w:p>
        </w:tc>
        <w:tc>
          <w:tcPr>
            <w:tcW w:w="351" w:type="pct"/>
          </w:tcPr>
          <w:p w14:paraId="0E863EAF" w14:textId="0C9AC453"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4F1F8B2D" w14:textId="171801C9" w:rsidR="004B294B" w:rsidRPr="004B294B" w:rsidRDefault="00B4451A"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Varies</w:t>
            </w:r>
          </w:p>
        </w:tc>
        <w:tc>
          <w:tcPr>
            <w:tcW w:w="657" w:type="pct"/>
          </w:tcPr>
          <w:p w14:paraId="082B21C1" w14:textId="5A506FE6" w:rsidR="004B294B" w:rsidRPr="004B294B" w:rsidRDefault="00B4451A"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Varies</w:t>
            </w:r>
          </w:p>
        </w:tc>
        <w:tc>
          <w:tcPr>
            <w:tcW w:w="592" w:type="pct"/>
          </w:tcPr>
          <w:p w14:paraId="79BAABDF" w14:textId="2F6D5B4F"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89%</w:t>
            </w:r>
          </w:p>
        </w:tc>
        <w:tc>
          <w:tcPr>
            <w:tcW w:w="1496" w:type="pct"/>
          </w:tcPr>
          <w:p w14:paraId="09608426" w14:textId="2E934570"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Project File Review, Monthly Billing Data‡</w:t>
            </w:r>
          </w:p>
        </w:tc>
      </w:tr>
      <w:tr w:rsidR="004B294B" w:rsidRPr="00E66083" w14:paraId="5F3F7CFA"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672EBA8" w14:textId="7950B94E" w:rsidR="004B294B" w:rsidRPr="004B294B" w:rsidRDefault="004B294B" w:rsidP="004B294B">
            <w:pPr>
              <w:keepNext/>
              <w:keepLines/>
              <w:jc w:val="left"/>
              <w:rPr>
                <w:rFonts w:ascii="Arial Narrow" w:hAnsi="Arial Narrow"/>
              </w:rPr>
            </w:pPr>
            <w:r w:rsidRPr="004B294B">
              <w:rPr>
                <w:rFonts w:ascii="Arial Narrow" w:hAnsi="Arial Narrow"/>
              </w:rPr>
              <w:t>Draft Controls</w:t>
            </w:r>
          </w:p>
        </w:tc>
        <w:tc>
          <w:tcPr>
            <w:tcW w:w="351" w:type="pct"/>
          </w:tcPr>
          <w:p w14:paraId="41C75A08" w14:textId="28E1D940"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MBH</w:t>
            </w:r>
          </w:p>
        </w:tc>
        <w:tc>
          <w:tcPr>
            <w:tcW w:w="657" w:type="pct"/>
          </w:tcPr>
          <w:p w14:paraId="17D5C21F" w14:textId="7B584616"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0.17</w:t>
            </w:r>
          </w:p>
        </w:tc>
        <w:tc>
          <w:tcPr>
            <w:tcW w:w="657" w:type="pct"/>
          </w:tcPr>
          <w:p w14:paraId="7E84D13C" w14:textId="4EE1BA40"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0.</w:t>
            </w:r>
            <w:r w:rsidR="00325A44">
              <w:rPr>
                <w:rFonts w:ascii="Arial Narrow" w:hAnsi="Arial Narrow"/>
              </w:rPr>
              <w:t>17</w:t>
            </w:r>
          </w:p>
        </w:tc>
        <w:tc>
          <w:tcPr>
            <w:tcW w:w="592" w:type="pct"/>
          </w:tcPr>
          <w:p w14:paraId="485BF0EB" w14:textId="6583072B" w:rsidR="004B294B" w:rsidRPr="004B294B" w:rsidRDefault="00325A44"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100</w:t>
            </w:r>
            <w:r w:rsidR="004B294B" w:rsidRPr="004B294B">
              <w:rPr>
                <w:rFonts w:ascii="Arial Narrow" w:hAnsi="Arial Narrow"/>
              </w:rPr>
              <w:t>%</w:t>
            </w:r>
          </w:p>
        </w:tc>
        <w:tc>
          <w:tcPr>
            <w:tcW w:w="1496" w:type="pct"/>
          </w:tcPr>
          <w:p w14:paraId="0A36469C" w14:textId="5CD4570D"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4.4.21 and PTD*</w:t>
            </w:r>
          </w:p>
        </w:tc>
      </w:tr>
      <w:tr w:rsidR="004B294B" w:rsidRPr="00E66083" w14:paraId="0DA2CC9D"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1AA6667" w14:textId="2A859C42" w:rsidR="004B294B" w:rsidRPr="004B294B" w:rsidRDefault="004B294B" w:rsidP="004B294B">
            <w:pPr>
              <w:keepNext/>
              <w:keepLines/>
              <w:jc w:val="left"/>
              <w:rPr>
                <w:rFonts w:ascii="Arial Narrow" w:hAnsi="Arial Narrow"/>
              </w:rPr>
            </w:pPr>
            <w:r w:rsidRPr="004B294B">
              <w:rPr>
                <w:rFonts w:ascii="Arial Narrow" w:hAnsi="Arial Narrow"/>
              </w:rPr>
              <w:t>Faucet Aerator - Bathroom (IU)</w:t>
            </w:r>
          </w:p>
        </w:tc>
        <w:tc>
          <w:tcPr>
            <w:tcW w:w="351" w:type="pct"/>
          </w:tcPr>
          <w:p w14:paraId="21274042" w14:textId="62C85CB4"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79D8D859" w14:textId="3B993F3B"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1.69</w:t>
            </w:r>
          </w:p>
        </w:tc>
        <w:tc>
          <w:tcPr>
            <w:tcW w:w="657" w:type="pct"/>
          </w:tcPr>
          <w:p w14:paraId="0EF0CD44" w14:textId="011B8C1C"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1.69</w:t>
            </w:r>
          </w:p>
        </w:tc>
        <w:tc>
          <w:tcPr>
            <w:tcW w:w="592" w:type="pct"/>
          </w:tcPr>
          <w:p w14:paraId="46FF51CA" w14:textId="18DAC133"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4BF1930A" w14:textId="6A697B72"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Illinois TRM, v11.0†, Section 5.4.4 and PTD*</w:t>
            </w:r>
          </w:p>
        </w:tc>
      </w:tr>
      <w:tr w:rsidR="004B294B" w:rsidRPr="00E66083" w14:paraId="55B35C47"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39905EAE" w14:textId="7DC1B65D" w:rsidR="004B294B" w:rsidRPr="004B294B" w:rsidRDefault="004B294B" w:rsidP="004B294B">
            <w:pPr>
              <w:keepNext/>
              <w:keepLines/>
              <w:jc w:val="left"/>
              <w:rPr>
                <w:rFonts w:ascii="Arial Narrow" w:hAnsi="Arial Narrow"/>
              </w:rPr>
            </w:pPr>
            <w:r w:rsidRPr="004B294B">
              <w:rPr>
                <w:rFonts w:ascii="Arial Narrow" w:hAnsi="Arial Narrow"/>
              </w:rPr>
              <w:t>Faucet Aerator - Kitchen (IU)</w:t>
            </w:r>
          </w:p>
        </w:tc>
        <w:tc>
          <w:tcPr>
            <w:tcW w:w="351" w:type="pct"/>
          </w:tcPr>
          <w:p w14:paraId="728D032A" w14:textId="0B7E0EC7"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26BF46D0" w14:textId="7E09A342"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2.82</w:t>
            </w:r>
          </w:p>
        </w:tc>
        <w:tc>
          <w:tcPr>
            <w:tcW w:w="657" w:type="pct"/>
          </w:tcPr>
          <w:p w14:paraId="130C6A6A" w14:textId="52C9194E"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2.82</w:t>
            </w:r>
          </w:p>
        </w:tc>
        <w:tc>
          <w:tcPr>
            <w:tcW w:w="592" w:type="pct"/>
          </w:tcPr>
          <w:p w14:paraId="5E5B179B" w14:textId="07DCA8C5"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67A590DD" w14:textId="1CB3DA8E"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5.4.4 and PTD*</w:t>
            </w:r>
          </w:p>
        </w:tc>
      </w:tr>
      <w:tr w:rsidR="004B294B" w:rsidRPr="00E66083" w14:paraId="445FAC58"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CE80282" w14:textId="2A59B236" w:rsidR="004B294B" w:rsidRPr="004B294B" w:rsidRDefault="004B294B" w:rsidP="004B294B">
            <w:pPr>
              <w:keepNext/>
              <w:keepLines/>
              <w:jc w:val="left"/>
              <w:rPr>
                <w:rFonts w:ascii="Arial Narrow" w:hAnsi="Arial Narrow"/>
              </w:rPr>
            </w:pPr>
            <w:r w:rsidRPr="004B294B">
              <w:rPr>
                <w:rFonts w:ascii="Arial Narrow" w:hAnsi="Arial Narrow"/>
              </w:rPr>
              <w:t>High Efficiency Boiler</w:t>
            </w:r>
          </w:p>
        </w:tc>
        <w:tc>
          <w:tcPr>
            <w:tcW w:w="351" w:type="pct"/>
          </w:tcPr>
          <w:p w14:paraId="4BB51296" w14:textId="4E16996F"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7C96EAC4" w14:textId="54090CAB"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Varies</w:t>
            </w:r>
          </w:p>
        </w:tc>
        <w:tc>
          <w:tcPr>
            <w:tcW w:w="657" w:type="pct"/>
          </w:tcPr>
          <w:p w14:paraId="44B95F15" w14:textId="7A37D1B0"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Varies</w:t>
            </w:r>
          </w:p>
        </w:tc>
        <w:tc>
          <w:tcPr>
            <w:tcW w:w="592" w:type="pct"/>
          </w:tcPr>
          <w:p w14:paraId="16818877" w14:textId="4A743769"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025CFCEC" w14:textId="376A3371"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Illinois TRM, v11.0†, Section 4.4.10 and PTD*</w:t>
            </w:r>
          </w:p>
        </w:tc>
      </w:tr>
      <w:tr w:rsidR="004B294B" w:rsidRPr="00E66083" w14:paraId="38037F47"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C131802" w14:textId="7E339DB7" w:rsidR="004B294B" w:rsidRPr="004B294B" w:rsidRDefault="004B294B" w:rsidP="004B294B">
            <w:pPr>
              <w:keepNext/>
              <w:keepLines/>
              <w:jc w:val="left"/>
              <w:rPr>
                <w:rFonts w:ascii="Arial Narrow" w:hAnsi="Arial Narrow"/>
              </w:rPr>
            </w:pPr>
            <w:r w:rsidRPr="004B294B">
              <w:rPr>
                <w:rFonts w:ascii="Arial Narrow" w:hAnsi="Arial Narrow"/>
              </w:rPr>
              <w:t>On Demand DHW Controls</w:t>
            </w:r>
          </w:p>
        </w:tc>
        <w:tc>
          <w:tcPr>
            <w:tcW w:w="351" w:type="pct"/>
          </w:tcPr>
          <w:p w14:paraId="038CFCC4" w14:textId="1D366C65"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52C99E61" w14:textId="4BE91C5B"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62.70</w:t>
            </w:r>
          </w:p>
        </w:tc>
        <w:tc>
          <w:tcPr>
            <w:tcW w:w="657" w:type="pct"/>
          </w:tcPr>
          <w:p w14:paraId="1BCDCB67" w14:textId="48F1BBB4"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62.70</w:t>
            </w:r>
          </w:p>
        </w:tc>
        <w:tc>
          <w:tcPr>
            <w:tcW w:w="592" w:type="pct"/>
          </w:tcPr>
          <w:p w14:paraId="4100F1EE" w14:textId="7CBAD0C3"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5C4E0430" w14:textId="5CDC9F44"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4.3.8 and PTD*</w:t>
            </w:r>
          </w:p>
        </w:tc>
      </w:tr>
      <w:tr w:rsidR="004B294B" w:rsidRPr="00E66083" w14:paraId="0FA43E79"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79369876" w14:textId="483DDAFD" w:rsidR="004B294B" w:rsidRPr="004B294B" w:rsidRDefault="004B294B" w:rsidP="004B294B">
            <w:pPr>
              <w:keepNext/>
              <w:keepLines/>
              <w:jc w:val="left"/>
              <w:rPr>
                <w:rFonts w:ascii="Arial Narrow" w:hAnsi="Arial Narrow"/>
                <w:color w:val="000000"/>
              </w:rPr>
            </w:pPr>
            <w:r w:rsidRPr="004B294B">
              <w:rPr>
                <w:rFonts w:ascii="Arial Narrow" w:hAnsi="Arial Narrow"/>
              </w:rPr>
              <w:t>Pipe Insulation</w:t>
            </w:r>
          </w:p>
        </w:tc>
        <w:tc>
          <w:tcPr>
            <w:tcW w:w="351" w:type="pct"/>
          </w:tcPr>
          <w:p w14:paraId="3E83E69F" w14:textId="0806E618"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Ln Ft</w:t>
            </w:r>
          </w:p>
        </w:tc>
        <w:tc>
          <w:tcPr>
            <w:tcW w:w="657" w:type="pct"/>
          </w:tcPr>
          <w:p w14:paraId="6533300F" w14:textId="0BB5D374"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Varies</w:t>
            </w:r>
          </w:p>
        </w:tc>
        <w:tc>
          <w:tcPr>
            <w:tcW w:w="657" w:type="pct"/>
          </w:tcPr>
          <w:p w14:paraId="77C7A888" w14:textId="597DCD79"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Varies</w:t>
            </w:r>
          </w:p>
        </w:tc>
        <w:tc>
          <w:tcPr>
            <w:tcW w:w="592" w:type="pct"/>
          </w:tcPr>
          <w:p w14:paraId="419957A0" w14:textId="4A408DF9"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32C37675" w14:textId="79B66CD6"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B294B">
              <w:rPr>
                <w:rFonts w:ascii="Arial Narrow" w:hAnsi="Arial Narrow"/>
              </w:rPr>
              <w:t>Illinois TRM, v11.0†, Section 4.4.14 and PTD*</w:t>
            </w:r>
          </w:p>
        </w:tc>
      </w:tr>
      <w:tr w:rsidR="004B294B" w:rsidRPr="00E66083" w14:paraId="41BCB98C"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2AFD64E0" w14:textId="1549D850" w:rsidR="004B294B" w:rsidRPr="004B294B" w:rsidRDefault="004B294B" w:rsidP="004B294B">
            <w:pPr>
              <w:keepNext/>
              <w:keepLines/>
              <w:jc w:val="left"/>
              <w:rPr>
                <w:rFonts w:ascii="Arial Narrow" w:hAnsi="Arial Narrow"/>
                <w:color w:val="000000"/>
              </w:rPr>
            </w:pPr>
            <w:r w:rsidRPr="004B294B">
              <w:rPr>
                <w:rFonts w:ascii="Arial Narrow" w:hAnsi="Arial Narrow"/>
              </w:rPr>
              <w:t>Programmable Thermostat</w:t>
            </w:r>
          </w:p>
        </w:tc>
        <w:tc>
          <w:tcPr>
            <w:tcW w:w="351" w:type="pct"/>
          </w:tcPr>
          <w:p w14:paraId="5613B2B3" w14:textId="4CFC27B7"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Unit</w:t>
            </w:r>
          </w:p>
        </w:tc>
        <w:tc>
          <w:tcPr>
            <w:tcW w:w="657" w:type="pct"/>
          </w:tcPr>
          <w:p w14:paraId="4CBB6840" w14:textId="008C693B"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40.50</w:t>
            </w:r>
          </w:p>
        </w:tc>
        <w:tc>
          <w:tcPr>
            <w:tcW w:w="657" w:type="pct"/>
          </w:tcPr>
          <w:p w14:paraId="4C9B3651" w14:textId="25ADB66E"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40.50</w:t>
            </w:r>
          </w:p>
        </w:tc>
        <w:tc>
          <w:tcPr>
            <w:tcW w:w="592" w:type="pct"/>
          </w:tcPr>
          <w:p w14:paraId="797F9DCF" w14:textId="143C6412"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2FD60CFB" w14:textId="3DA8AA0D"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5.3.11 and PTD*</w:t>
            </w:r>
          </w:p>
        </w:tc>
      </w:tr>
      <w:tr w:rsidR="004B294B" w:rsidRPr="00E66083" w14:paraId="333D3DDE"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00270AD4" w14:textId="4DB330F1" w:rsidR="004B294B" w:rsidRPr="004B294B" w:rsidRDefault="004B294B" w:rsidP="004B294B">
            <w:pPr>
              <w:keepNext/>
              <w:keepLines/>
              <w:jc w:val="left"/>
              <w:rPr>
                <w:rFonts w:ascii="Arial Narrow" w:hAnsi="Arial Narrow"/>
              </w:rPr>
            </w:pPr>
            <w:r w:rsidRPr="004B294B">
              <w:rPr>
                <w:rFonts w:ascii="Arial Narrow" w:hAnsi="Arial Narrow"/>
              </w:rPr>
              <w:t>Shower Timer (IU)</w:t>
            </w:r>
          </w:p>
        </w:tc>
        <w:tc>
          <w:tcPr>
            <w:tcW w:w="351" w:type="pct"/>
          </w:tcPr>
          <w:p w14:paraId="74D707C2" w14:textId="6E695A5A"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785185C6" w14:textId="5ABC0F80"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3.79</w:t>
            </w:r>
          </w:p>
        </w:tc>
        <w:tc>
          <w:tcPr>
            <w:tcW w:w="657" w:type="pct"/>
          </w:tcPr>
          <w:p w14:paraId="6A860586" w14:textId="7BAB9569"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3.79</w:t>
            </w:r>
          </w:p>
        </w:tc>
        <w:tc>
          <w:tcPr>
            <w:tcW w:w="592" w:type="pct"/>
          </w:tcPr>
          <w:p w14:paraId="328EC49D" w14:textId="008FDD47"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100%</w:t>
            </w:r>
          </w:p>
        </w:tc>
        <w:tc>
          <w:tcPr>
            <w:tcW w:w="1496" w:type="pct"/>
          </w:tcPr>
          <w:p w14:paraId="2A199A32" w14:textId="7D470289"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Illinois TRM, v11.0†, Section 5.4.9 and PTD*</w:t>
            </w:r>
          </w:p>
        </w:tc>
      </w:tr>
      <w:tr w:rsidR="004B294B" w:rsidRPr="00E66083" w14:paraId="216220F3"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F7B2EFC" w14:textId="715A629A" w:rsidR="004B294B" w:rsidRPr="004B294B" w:rsidRDefault="004B294B" w:rsidP="004B294B">
            <w:pPr>
              <w:keepNext/>
              <w:keepLines/>
              <w:jc w:val="left"/>
              <w:rPr>
                <w:rFonts w:ascii="Arial Narrow" w:hAnsi="Arial Narrow"/>
              </w:rPr>
            </w:pPr>
            <w:r w:rsidRPr="004B294B">
              <w:rPr>
                <w:rFonts w:ascii="Arial Narrow" w:hAnsi="Arial Narrow"/>
              </w:rPr>
              <w:t>Showerhead (IU)</w:t>
            </w:r>
          </w:p>
        </w:tc>
        <w:tc>
          <w:tcPr>
            <w:tcW w:w="351" w:type="pct"/>
          </w:tcPr>
          <w:p w14:paraId="43C6625F" w14:textId="3385A56B"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2CB8B4C6" w14:textId="2927D8A8"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12.36</w:t>
            </w:r>
          </w:p>
        </w:tc>
        <w:tc>
          <w:tcPr>
            <w:tcW w:w="657" w:type="pct"/>
          </w:tcPr>
          <w:p w14:paraId="44FBD6BD" w14:textId="78AF7640"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12.36</w:t>
            </w:r>
          </w:p>
        </w:tc>
        <w:tc>
          <w:tcPr>
            <w:tcW w:w="592" w:type="pct"/>
          </w:tcPr>
          <w:p w14:paraId="0C69DD17" w14:textId="7E58718D"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100%</w:t>
            </w:r>
          </w:p>
        </w:tc>
        <w:tc>
          <w:tcPr>
            <w:tcW w:w="1496" w:type="pct"/>
          </w:tcPr>
          <w:p w14:paraId="54537952" w14:textId="359CE21D"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Illinois TRM, v11.0†, Section 5.4.5 and PTD*</w:t>
            </w:r>
          </w:p>
        </w:tc>
      </w:tr>
      <w:tr w:rsidR="004B294B" w:rsidRPr="00E66083" w14:paraId="01E1DC15" w14:textId="77777777" w:rsidTr="00E000D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4C96BBCE" w14:textId="5740C695" w:rsidR="004B294B" w:rsidRPr="004B294B" w:rsidRDefault="004B294B" w:rsidP="004B294B">
            <w:pPr>
              <w:keepNext/>
              <w:keepLines/>
              <w:jc w:val="left"/>
              <w:rPr>
                <w:rFonts w:ascii="Arial Narrow" w:hAnsi="Arial Narrow"/>
              </w:rPr>
            </w:pPr>
            <w:r w:rsidRPr="004B294B">
              <w:rPr>
                <w:rFonts w:ascii="Arial Narrow" w:hAnsi="Arial Narrow"/>
              </w:rPr>
              <w:t>Steam Pipe Averaging Controls</w:t>
            </w:r>
          </w:p>
        </w:tc>
        <w:tc>
          <w:tcPr>
            <w:tcW w:w="351" w:type="pct"/>
          </w:tcPr>
          <w:p w14:paraId="4DAFAA26" w14:textId="6B0F2615"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671F4540" w14:textId="3F34D94F"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Varies</w:t>
            </w:r>
          </w:p>
        </w:tc>
        <w:tc>
          <w:tcPr>
            <w:tcW w:w="657" w:type="pct"/>
          </w:tcPr>
          <w:p w14:paraId="35B09319" w14:textId="698171E8"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61.09</w:t>
            </w:r>
          </w:p>
        </w:tc>
        <w:tc>
          <w:tcPr>
            <w:tcW w:w="592" w:type="pct"/>
          </w:tcPr>
          <w:p w14:paraId="520800AB" w14:textId="25FBB2B1" w:rsidR="004B294B" w:rsidRPr="004B294B" w:rsidRDefault="004B294B" w:rsidP="004B294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100%</w:t>
            </w:r>
          </w:p>
        </w:tc>
        <w:tc>
          <w:tcPr>
            <w:tcW w:w="1496" w:type="pct"/>
          </w:tcPr>
          <w:p w14:paraId="180E911E" w14:textId="00CC6384" w:rsidR="004B294B" w:rsidRPr="004B294B" w:rsidRDefault="004B294B" w:rsidP="004B294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B294B">
              <w:rPr>
                <w:rFonts w:ascii="Arial Narrow" w:hAnsi="Arial Narrow"/>
              </w:rPr>
              <w:t>Illinois TRM, v11.0†, Section 4.4.36 and PTD*</w:t>
            </w:r>
          </w:p>
        </w:tc>
      </w:tr>
      <w:tr w:rsidR="004B294B" w:rsidRPr="00E66083" w14:paraId="5196ADF2" w14:textId="77777777" w:rsidTr="00E000D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0C4BD3D" w14:textId="3EAC922C" w:rsidR="004B294B" w:rsidRPr="004B294B" w:rsidRDefault="004B294B" w:rsidP="004B294B">
            <w:pPr>
              <w:keepNext/>
              <w:keepLines/>
              <w:jc w:val="left"/>
              <w:rPr>
                <w:rFonts w:ascii="Arial Narrow" w:hAnsi="Arial Narrow"/>
              </w:rPr>
            </w:pPr>
            <w:r w:rsidRPr="004B294B">
              <w:rPr>
                <w:rFonts w:ascii="Arial Narrow" w:hAnsi="Arial Narrow"/>
              </w:rPr>
              <w:t>Steam Trap</w:t>
            </w:r>
          </w:p>
        </w:tc>
        <w:tc>
          <w:tcPr>
            <w:tcW w:w="351" w:type="pct"/>
          </w:tcPr>
          <w:p w14:paraId="269C9C10" w14:textId="7D706FAE"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Unit</w:t>
            </w:r>
          </w:p>
        </w:tc>
        <w:tc>
          <w:tcPr>
            <w:tcW w:w="657" w:type="pct"/>
          </w:tcPr>
          <w:p w14:paraId="611BE68E" w14:textId="5D797446"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Varies</w:t>
            </w:r>
          </w:p>
        </w:tc>
        <w:tc>
          <w:tcPr>
            <w:tcW w:w="657" w:type="pct"/>
          </w:tcPr>
          <w:p w14:paraId="0668C023" w14:textId="176E8A42"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B294B">
              <w:rPr>
                <w:rFonts w:ascii="Arial Narrow" w:hAnsi="Arial Narrow"/>
              </w:rPr>
              <w:t>Varies</w:t>
            </w:r>
          </w:p>
        </w:tc>
        <w:tc>
          <w:tcPr>
            <w:tcW w:w="592" w:type="pct"/>
          </w:tcPr>
          <w:p w14:paraId="7B9FBD6D" w14:textId="06BABDE0" w:rsidR="004B294B" w:rsidRPr="004B294B" w:rsidRDefault="004B294B" w:rsidP="004B294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100%</w:t>
            </w:r>
          </w:p>
        </w:tc>
        <w:tc>
          <w:tcPr>
            <w:tcW w:w="1496" w:type="pct"/>
          </w:tcPr>
          <w:p w14:paraId="3A330013" w14:textId="3BD3A9C1" w:rsidR="004B294B" w:rsidRPr="004B294B" w:rsidRDefault="004B294B" w:rsidP="004B294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B294B">
              <w:rPr>
                <w:rFonts w:ascii="Arial Narrow" w:hAnsi="Arial Narrow"/>
              </w:rPr>
              <w:t>Illinois TRM, v11.0†, Section 4.4.16 and PTD*</w:t>
            </w:r>
          </w:p>
        </w:tc>
      </w:tr>
    </w:tbl>
    <w:p w14:paraId="1C9BFCFA" w14:textId="74D3E4AF"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5"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6831E1A2"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w:t>
      </w:r>
    </w:p>
    <w:p w14:paraId="79BFE4A3" w14:textId="62890B5F" w:rsidR="00E93A62" w:rsidRDefault="00E93A62" w:rsidP="00E93A62">
      <w:pPr>
        <w:pStyle w:val="Heading2"/>
      </w:pPr>
      <w:bookmarkStart w:id="56" w:name="_Toc61360466"/>
      <w:bookmarkStart w:id="57" w:name="_Toc162562592"/>
      <w:r>
        <w:t>Findings and Recommendations</w:t>
      </w:r>
      <w:bookmarkEnd w:id="56"/>
      <w:bookmarkEnd w:id="57"/>
    </w:p>
    <w:p w14:paraId="53829D12" w14:textId="48490235" w:rsidR="00DD2696" w:rsidRPr="00DD2696" w:rsidRDefault="00847830" w:rsidP="00DD2696">
      <w:pPr>
        <w:pStyle w:val="BodyText"/>
      </w:pPr>
      <w:r w:rsidRPr="00847830">
        <w:t xml:space="preserve">The evaluation team developed several findings and recommendations based on the 2023 evaluation. The findings and recommendations are organized by path type in the following sections. The overall impact of these findings on the program is </w:t>
      </w:r>
      <w:r>
        <w:t xml:space="preserve">very </w:t>
      </w:r>
      <w:r w:rsidRPr="00847830">
        <w:t>small, as the program achieved a 10</w:t>
      </w:r>
      <w:r>
        <w:t>0</w:t>
      </w:r>
      <w:r w:rsidRPr="00847830">
        <w:t>% realization rate.</w:t>
      </w:r>
    </w:p>
    <w:p w14:paraId="201383BD" w14:textId="3CE2126E" w:rsidR="00F269DF" w:rsidRDefault="00F269DF" w:rsidP="00A677AD">
      <w:pPr>
        <w:pStyle w:val="Heading3"/>
      </w:pPr>
      <w:r>
        <w:t>Direct Install</w:t>
      </w:r>
    </w:p>
    <w:p w14:paraId="621F4575" w14:textId="77777777" w:rsidR="00FE798E" w:rsidRDefault="004B6EFA" w:rsidP="00225A29">
      <w:pPr>
        <w:spacing w:before="240"/>
        <w:rPr>
          <w:bCs/>
          <w:szCs w:val="24"/>
        </w:rPr>
      </w:pPr>
      <w:r>
        <w:rPr>
          <w:bCs/>
          <w:szCs w:val="24"/>
        </w:rPr>
        <w:t>The realization rate for the Direct Install path was 100%.</w:t>
      </w:r>
      <w:r w:rsidR="00DA7404">
        <w:rPr>
          <w:bCs/>
          <w:szCs w:val="24"/>
        </w:rPr>
        <w:t xml:space="preserve"> The finding included has no impact on gross savings, but instead will aid PGL-NSG in tracking net therm</w:t>
      </w:r>
      <w:r w:rsidR="00FE798E">
        <w:rPr>
          <w:bCs/>
          <w:szCs w:val="24"/>
        </w:rPr>
        <w:t xml:space="preserve">s. </w:t>
      </w:r>
    </w:p>
    <w:p w14:paraId="6FAAB2D6" w14:textId="3C63F79E" w:rsidR="00225A29" w:rsidRPr="00EC3F70" w:rsidRDefault="00225A29" w:rsidP="00225A29">
      <w:pPr>
        <w:spacing w:before="240"/>
        <w:rPr>
          <w:bCs/>
          <w:szCs w:val="24"/>
        </w:rPr>
      </w:pPr>
      <w:r w:rsidRPr="00915A79">
        <w:rPr>
          <w:b/>
          <w:szCs w:val="24"/>
        </w:rPr>
        <w:t xml:space="preserve">Finding </w:t>
      </w:r>
      <w:r w:rsidR="00255C9A">
        <w:rPr>
          <w:b/>
          <w:szCs w:val="24"/>
        </w:rPr>
        <w:t>1</w:t>
      </w:r>
      <w:r w:rsidRPr="00915A79">
        <w:rPr>
          <w:b/>
          <w:szCs w:val="24"/>
        </w:rPr>
        <w:t>.</w:t>
      </w:r>
      <w:r w:rsidR="00EC3F70">
        <w:rPr>
          <w:b/>
          <w:szCs w:val="24"/>
        </w:rPr>
        <w:t xml:space="preserve"> </w:t>
      </w:r>
      <w:r w:rsidR="00C94BBF" w:rsidRPr="00C94BBF">
        <w:rPr>
          <w:bCs/>
          <w:szCs w:val="24"/>
        </w:rPr>
        <w:t>The</w:t>
      </w:r>
      <w:r w:rsidR="00C94BBF">
        <w:rPr>
          <w:b/>
          <w:szCs w:val="24"/>
        </w:rPr>
        <w:t xml:space="preserve"> </w:t>
      </w:r>
      <w:r w:rsidR="00C94BBF">
        <w:rPr>
          <w:bCs/>
          <w:szCs w:val="24"/>
        </w:rPr>
        <w:t>e</w:t>
      </w:r>
      <w:r w:rsidR="00EC3F70">
        <w:rPr>
          <w:bCs/>
          <w:szCs w:val="24"/>
        </w:rPr>
        <w:t xml:space="preserve">x ante </w:t>
      </w:r>
      <w:r w:rsidR="00C94BBF">
        <w:rPr>
          <w:bCs/>
          <w:szCs w:val="24"/>
        </w:rPr>
        <w:t xml:space="preserve">calculations </w:t>
      </w:r>
      <w:r w:rsidR="00EC3F70">
        <w:rPr>
          <w:bCs/>
          <w:szCs w:val="24"/>
        </w:rPr>
        <w:t>used a</w:t>
      </w:r>
      <w:r w:rsidR="00C94BBF">
        <w:rPr>
          <w:bCs/>
          <w:szCs w:val="24"/>
        </w:rPr>
        <w:t>n</w:t>
      </w:r>
      <w:r w:rsidR="00EC3F70">
        <w:rPr>
          <w:bCs/>
          <w:szCs w:val="24"/>
        </w:rPr>
        <w:t xml:space="preserve"> Net-to-Gross (NTG) ratio of 1.01 to calculate </w:t>
      </w:r>
      <w:r w:rsidR="00C94BBF">
        <w:rPr>
          <w:bCs/>
          <w:szCs w:val="24"/>
        </w:rPr>
        <w:t>n</w:t>
      </w:r>
      <w:r w:rsidR="00EC3F70">
        <w:rPr>
          <w:bCs/>
          <w:szCs w:val="24"/>
        </w:rPr>
        <w:t xml:space="preserve">et </w:t>
      </w:r>
      <w:r w:rsidR="00C94BBF">
        <w:rPr>
          <w:bCs/>
          <w:szCs w:val="24"/>
        </w:rPr>
        <w:t>t</w:t>
      </w:r>
      <w:r w:rsidR="00EC3F70">
        <w:rPr>
          <w:bCs/>
          <w:szCs w:val="24"/>
        </w:rPr>
        <w:t xml:space="preserve">herms savings for </w:t>
      </w:r>
      <w:r w:rsidR="00CA1B7D">
        <w:rPr>
          <w:bCs/>
          <w:szCs w:val="24"/>
        </w:rPr>
        <w:t xml:space="preserve">the </w:t>
      </w:r>
      <w:r w:rsidR="00C94BBF">
        <w:rPr>
          <w:bCs/>
          <w:szCs w:val="24"/>
        </w:rPr>
        <w:t>s</w:t>
      </w:r>
      <w:r w:rsidR="00CA1B7D">
        <w:rPr>
          <w:bCs/>
          <w:szCs w:val="24"/>
        </w:rPr>
        <w:t xml:space="preserve">hower </w:t>
      </w:r>
      <w:r w:rsidR="00C94BBF">
        <w:rPr>
          <w:bCs/>
          <w:szCs w:val="24"/>
        </w:rPr>
        <w:t>t</w:t>
      </w:r>
      <w:r w:rsidR="00CA1B7D">
        <w:rPr>
          <w:bCs/>
          <w:szCs w:val="24"/>
        </w:rPr>
        <w:t>imer measure.</w:t>
      </w:r>
      <w:r w:rsidR="0040152E">
        <w:rPr>
          <w:bCs/>
          <w:szCs w:val="24"/>
        </w:rPr>
        <w:t xml:space="preserve"> The NTG ratio of 1.01 is used for </w:t>
      </w:r>
      <w:r w:rsidR="00C94BBF">
        <w:rPr>
          <w:bCs/>
          <w:szCs w:val="24"/>
        </w:rPr>
        <w:t>f</w:t>
      </w:r>
      <w:r w:rsidR="00C83366">
        <w:rPr>
          <w:bCs/>
          <w:szCs w:val="24"/>
        </w:rPr>
        <w:t xml:space="preserve">aucet </w:t>
      </w:r>
      <w:r w:rsidR="00C94BBF">
        <w:rPr>
          <w:bCs/>
          <w:szCs w:val="24"/>
        </w:rPr>
        <w:t>a</w:t>
      </w:r>
      <w:r w:rsidR="00C83366">
        <w:rPr>
          <w:bCs/>
          <w:szCs w:val="24"/>
        </w:rPr>
        <w:t xml:space="preserve">erators and </w:t>
      </w:r>
      <w:r w:rsidR="00C94BBF">
        <w:rPr>
          <w:bCs/>
          <w:szCs w:val="24"/>
        </w:rPr>
        <w:t>s</w:t>
      </w:r>
      <w:r w:rsidR="00C83366">
        <w:rPr>
          <w:bCs/>
          <w:szCs w:val="24"/>
        </w:rPr>
        <w:t>howerheads.</w:t>
      </w:r>
      <w:r w:rsidR="00CA1B7D">
        <w:rPr>
          <w:bCs/>
          <w:szCs w:val="24"/>
        </w:rPr>
        <w:t xml:space="preserve"> The evaluation team used </w:t>
      </w:r>
      <w:r w:rsidR="00C83366">
        <w:rPr>
          <w:bCs/>
          <w:szCs w:val="24"/>
        </w:rPr>
        <w:t>a</w:t>
      </w:r>
      <w:r w:rsidR="00E431B8">
        <w:rPr>
          <w:bCs/>
          <w:szCs w:val="24"/>
        </w:rPr>
        <w:t>n</w:t>
      </w:r>
      <w:r w:rsidR="00C83366">
        <w:rPr>
          <w:bCs/>
          <w:szCs w:val="24"/>
        </w:rPr>
        <w:t xml:space="preserve"> </w:t>
      </w:r>
      <w:r w:rsidR="00CA1B7D">
        <w:rPr>
          <w:bCs/>
          <w:szCs w:val="24"/>
        </w:rPr>
        <w:t>NTG ratio of 0.96</w:t>
      </w:r>
      <w:r w:rsidR="00C83366">
        <w:rPr>
          <w:bCs/>
          <w:szCs w:val="24"/>
        </w:rPr>
        <w:t xml:space="preserve"> for all </w:t>
      </w:r>
      <w:r w:rsidR="00E431B8">
        <w:rPr>
          <w:bCs/>
          <w:szCs w:val="24"/>
        </w:rPr>
        <w:t>d</w:t>
      </w:r>
      <w:r w:rsidR="00C83366">
        <w:rPr>
          <w:bCs/>
          <w:szCs w:val="24"/>
        </w:rPr>
        <w:t xml:space="preserve">irect </w:t>
      </w:r>
      <w:r w:rsidR="00E431B8">
        <w:rPr>
          <w:bCs/>
          <w:szCs w:val="24"/>
        </w:rPr>
        <w:t>i</w:t>
      </w:r>
      <w:r w:rsidR="00C83366">
        <w:rPr>
          <w:bCs/>
          <w:szCs w:val="24"/>
        </w:rPr>
        <w:t>nstall measures</w:t>
      </w:r>
      <w:r w:rsidR="00E431B8">
        <w:rPr>
          <w:bCs/>
          <w:szCs w:val="24"/>
        </w:rPr>
        <w:t>, including shower timers,</w:t>
      </w:r>
      <w:r w:rsidR="00C83366">
        <w:rPr>
          <w:bCs/>
          <w:szCs w:val="24"/>
        </w:rPr>
        <w:t xml:space="preserve"> </w:t>
      </w:r>
      <w:r w:rsidR="00E431B8">
        <w:rPr>
          <w:bCs/>
          <w:szCs w:val="24"/>
        </w:rPr>
        <w:t>except</w:t>
      </w:r>
      <w:r w:rsidR="00C83366">
        <w:rPr>
          <w:bCs/>
          <w:szCs w:val="24"/>
        </w:rPr>
        <w:t xml:space="preserve"> </w:t>
      </w:r>
      <w:r w:rsidR="00E431B8">
        <w:rPr>
          <w:bCs/>
          <w:szCs w:val="24"/>
        </w:rPr>
        <w:t>a</w:t>
      </w:r>
      <w:r w:rsidR="00C83366">
        <w:rPr>
          <w:bCs/>
          <w:szCs w:val="24"/>
        </w:rPr>
        <w:t xml:space="preserve">erators and </w:t>
      </w:r>
      <w:r w:rsidR="00E431B8">
        <w:rPr>
          <w:bCs/>
          <w:szCs w:val="24"/>
        </w:rPr>
        <w:t>s</w:t>
      </w:r>
      <w:r w:rsidR="00C83366">
        <w:rPr>
          <w:bCs/>
          <w:szCs w:val="24"/>
        </w:rPr>
        <w:t>howerheads.</w:t>
      </w:r>
      <w:r w:rsidR="00C26863">
        <w:rPr>
          <w:bCs/>
          <w:szCs w:val="24"/>
        </w:rPr>
        <w:t xml:space="preserve"> This is applicable to People’s Gas only.</w:t>
      </w:r>
    </w:p>
    <w:p w14:paraId="39245CB0" w14:textId="13CDAB43" w:rsidR="00225A29" w:rsidRPr="00143F94" w:rsidRDefault="00225A29" w:rsidP="00225A29">
      <w:pPr>
        <w:tabs>
          <w:tab w:val="left" w:pos="720"/>
        </w:tabs>
        <w:spacing w:before="240" w:line="264" w:lineRule="auto"/>
        <w:ind w:left="900" w:hanging="360"/>
      </w:pPr>
      <w:r w:rsidRPr="00BE1CA5">
        <w:rPr>
          <w:b/>
          <w:szCs w:val="24"/>
        </w:rPr>
        <w:t>Recommendation</w:t>
      </w:r>
      <w:r>
        <w:rPr>
          <w:b/>
          <w:bCs/>
        </w:rPr>
        <w:t xml:space="preserve"> </w:t>
      </w:r>
      <w:r w:rsidR="00255C9A">
        <w:rPr>
          <w:b/>
          <w:bCs/>
        </w:rPr>
        <w:t>1</w:t>
      </w:r>
      <w:r>
        <w:rPr>
          <w:b/>
          <w:bCs/>
        </w:rPr>
        <w:t xml:space="preserve">. </w:t>
      </w:r>
      <w:r w:rsidRPr="00445417">
        <w:t xml:space="preserve">Review the </w:t>
      </w:r>
      <w:r w:rsidR="00C83366">
        <w:t>NTG ratio</w:t>
      </w:r>
      <w:r w:rsidRPr="00445417">
        <w:t xml:space="preserve"> used in the </w:t>
      </w:r>
      <w:r w:rsidR="00E431B8">
        <w:t>n</w:t>
      </w:r>
      <w:r w:rsidR="00C83366">
        <w:t xml:space="preserve">et </w:t>
      </w:r>
      <w:r w:rsidR="00E431B8">
        <w:t>s</w:t>
      </w:r>
      <w:r w:rsidR="008612FF" w:rsidRPr="00445417">
        <w:t>avings calculation and</w:t>
      </w:r>
      <w:r w:rsidRPr="00445417">
        <w:t xml:space="preserve"> </w:t>
      </w:r>
      <w:r w:rsidR="00A46CAB">
        <w:t xml:space="preserve">ensure that </w:t>
      </w:r>
      <w:r w:rsidR="00517AEC">
        <w:t xml:space="preserve">it </w:t>
      </w:r>
      <w:r w:rsidRPr="00445417">
        <w:t>match</w:t>
      </w:r>
      <w:r w:rsidR="00517AEC">
        <w:t>es</w:t>
      </w:r>
      <w:r w:rsidRPr="00445417">
        <w:t xml:space="preserve"> with the</w:t>
      </w:r>
      <w:r w:rsidR="00C83366">
        <w:t xml:space="preserve"> </w:t>
      </w:r>
      <w:r w:rsidR="00062766">
        <w:t>2023 Illinois Energy Efficiency Stakeholder Advisory Group (ILSAG) NTG ratios</w:t>
      </w:r>
      <w:r>
        <w:t>.</w:t>
      </w:r>
    </w:p>
    <w:p w14:paraId="433221B4" w14:textId="265EDB65" w:rsidR="00675B97" w:rsidRPr="00675B97" w:rsidRDefault="00F73AF1" w:rsidP="00A677AD">
      <w:pPr>
        <w:pStyle w:val="Heading3"/>
      </w:pPr>
      <w:r>
        <w:t>Partner Trade Ally</w:t>
      </w:r>
    </w:p>
    <w:p w14:paraId="0004877E" w14:textId="2EA91A9D" w:rsidR="006428FE" w:rsidRDefault="00915A79" w:rsidP="00915A79">
      <w:pPr>
        <w:spacing w:line="264" w:lineRule="auto"/>
        <w:rPr>
          <w:bCs/>
          <w:szCs w:val="24"/>
        </w:rPr>
      </w:pPr>
      <w:r w:rsidRPr="00915A79">
        <w:rPr>
          <w:b/>
          <w:szCs w:val="24"/>
        </w:rPr>
        <w:t xml:space="preserve">Finding </w:t>
      </w:r>
      <w:r w:rsidR="00732703">
        <w:rPr>
          <w:b/>
          <w:szCs w:val="24"/>
        </w:rPr>
        <w:t>2</w:t>
      </w:r>
      <w:r w:rsidRPr="00915A79">
        <w:rPr>
          <w:b/>
          <w:szCs w:val="24"/>
        </w:rPr>
        <w:t>.</w:t>
      </w:r>
      <w:r w:rsidR="00F54759">
        <w:rPr>
          <w:b/>
          <w:szCs w:val="24"/>
        </w:rPr>
        <w:t xml:space="preserve"> </w:t>
      </w:r>
      <w:r w:rsidR="00C60E8A" w:rsidRPr="00C60E8A">
        <w:rPr>
          <w:bCs/>
          <w:szCs w:val="24"/>
        </w:rPr>
        <w:t>For</w:t>
      </w:r>
      <w:r w:rsidR="00A60C7D">
        <w:rPr>
          <w:bCs/>
          <w:szCs w:val="24"/>
        </w:rPr>
        <w:t xml:space="preserve"> Common Areas (CA)</w:t>
      </w:r>
      <w:r w:rsidR="00C60E8A">
        <w:rPr>
          <w:bCs/>
          <w:szCs w:val="24"/>
        </w:rPr>
        <w:t xml:space="preserve"> </w:t>
      </w:r>
      <w:r w:rsidR="00122F1C" w:rsidRPr="00122F1C">
        <w:rPr>
          <w:bCs/>
          <w:szCs w:val="24"/>
        </w:rPr>
        <w:t>1</w:t>
      </w:r>
      <w:r w:rsidR="002721B6">
        <w:rPr>
          <w:bCs/>
          <w:szCs w:val="24"/>
        </w:rPr>
        <w:t>-</w:t>
      </w:r>
      <w:r w:rsidR="00122F1C" w:rsidRPr="00122F1C">
        <w:rPr>
          <w:bCs/>
          <w:szCs w:val="24"/>
        </w:rPr>
        <w:t>Pipe Steam Averaging Controls</w:t>
      </w:r>
      <w:r w:rsidR="00C60E8A">
        <w:rPr>
          <w:bCs/>
          <w:szCs w:val="24"/>
        </w:rPr>
        <w:t xml:space="preserve"> measure</w:t>
      </w:r>
      <w:r w:rsidR="00644527">
        <w:rPr>
          <w:bCs/>
          <w:szCs w:val="24"/>
        </w:rPr>
        <w:t xml:space="preserve">, </w:t>
      </w:r>
      <w:r w:rsidR="00E431B8">
        <w:rPr>
          <w:bCs/>
          <w:szCs w:val="24"/>
        </w:rPr>
        <w:t xml:space="preserve">the </w:t>
      </w:r>
      <w:r w:rsidR="00644527">
        <w:rPr>
          <w:bCs/>
          <w:szCs w:val="24"/>
        </w:rPr>
        <w:t xml:space="preserve">ex ante </w:t>
      </w:r>
      <w:r w:rsidR="00E431B8">
        <w:rPr>
          <w:bCs/>
          <w:szCs w:val="24"/>
        </w:rPr>
        <w:t>savings were calculated using a</w:t>
      </w:r>
      <w:r w:rsidR="00644527">
        <w:rPr>
          <w:bCs/>
          <w:szCs w:val="24"/>
        </w:rPr>
        <w:t xml:space="preserve"> </w:t>
      </w:r>
      <w:r w:rsidR="00E431B8">
        <w:rPr>
          <w:bCs/>
          <w:szCs w:val="24"/>
        </w:rPr>
        <w:t>b</w:t>
      </w:r>
      <w:r w:rsidR="00644527">
        <w:rPr>
          <w:bCs/>
          <w:szCs w:val="24"/>
        </w:rPr>
        <w:t xml:space="preserve">oiler </w:t>
      </w:r>
      <w:r w:rsidR="00E431B8">
        <w:rPr>
          <w:bCs/>
          <w:szCs w:val="24"/>
        </w:rPr>
        <w:t>e</w:t>
      </w:r>
      <w:r w:rsidR="00644527">
        <w:rPr>
          <w:bCs/>
          <w:szCs w:val="24"/>
        </w:rPr>
        <w:t xml:space="preserve">fficiency </w:t>
      </w:r>
      <w:r w:rsidR="00E431B8">
        <w:rPr>
          <w:bCs/>
          <w:szCs w:val="24"/>
        </w:rPr>
        <w:t>of</w:t>
      </w:r>
      <w:r w:rsidR="00644527">
        <w:rPr>
          <w:bCs/>
          <w:szCs w:val="24"/>
        </w:rPr>
        <w:t xml:space="preserve"> 61.6</w:t>
      </w:r>
      <w:r w:rsidR="00E431B8">
        <w:rPr>
          <w:bCs/>
          <w:szCs w:val="24"/>
        </w:rPr>
        <w:t>%, consistent with</w:t>
      </w:r>
      <w:r w:rsidR="00555212">
        <w:rPr>
          <w:bCs/>
          <w:szCs w:val="24"/>
        </w:rPr>
        <w:t xml:space="preserve"> </w:t>
      </w:r>
      <w:r w:rsidR="00135969">
        <w:rPr>
          <w:bCs/>
          <w:szCs w:val="24"/>
        </w:rPr>
        <w:t>In-Unit existing Boilers.</w:t>
      </w:r>
      <w:r w:rsidR="00E431B8">
        <w:rPr>
          <w:bCs/>
          <w:szCs w:val="24"/>
        </w:rPr>
        <w:t xml:space="preserve"> </w:t>
      </w:r>
      <w:r w:rsidR="00AB486F">
        <w:rPr>
          <w:bCs/>
          <w:szCs w:val="24"/>
        </w:rPr>
        <w:t xml:space="preserve">The evaluation team </w:t>
      </w:r>
      <w:r w:rsidR="00E431B8">
        <w:rPr>
          <w:bCs/>
          <w:szCs w:val="24"/>
        </w:rPr>
        <w:t>upd</w:t>
      </w:r>
      <w:r w:rsidR="002300AA">
        <w:rPr>
          <w:bCs/>
          <w:szCs w:val="24"/>
        </w:rPr>
        <w:t>ated the efficiency to</w:t>
      </w:r>
      <w:r w:rsidR="00AB486F">
        <w:rPr>
          <w:bCs/>
          <w:szCs w:val="24"/>
        </w:rPr>
        <w:t xml:space="preserve"> 64.8%</w:t>
      </w:r>
      <w:r w:rsidR="002300AA">
        <w:rPr>
          <w:bCs/>
          <w:szCs w:val="24"/>
        </w:rPr>
        <w:t xml:space="preserve">, consistent with </w:t>
      </w:r>
      <w:r w:rsidR="001B6F9E">
        <w:rPr>
          <w:bCs/>
          <w:szCs w:val="24"/>
        </w:rPr>
        <w:t>multifamily low pressure boilers.</w:t>
      </w:r>
      <w:r w:rsidR="00E715EA">
        <w:rPr>
          <w:bCs/>
          <w:szCs w:val="24"/>
        </w:rPr>
        <w:t xml:space="preserve"> </w:t>
      </w:r>
      <w:r w:rsidR="00731F58">
        <w:rPr>
          <w:bCs/>
          <w:szCs w:val="24"/>
        </w:rPr>
        <w:t>Increasing the efficiency</w:t>
      </w:r>
      <w:r w:rsidR="00E715EA">
        <w:rPr>
          <w:bCs/>
          <w:szCs w:val="24"/>
        </w:rPr>
        <w:t xml:space="preserve"> led to a realization rate of 95%</w:t>
      </w:r>
      <w:r w:rsidR="00731F58">
        <w:rPr>
          <w:bCs/>
          <w:szCs w:val="24"/>
        </w:rPr>
        <w:t xml:space="preserve"> for this measure</w:t>
      </w:r>
      <w:r w:rsidR="00E715EA">
        <w:rPr>
          <w:bCs/>
          <w:szCs w:val="24"/>
        </w:rPr>
        <w:t xml:space="preserve">. </w:t>
      </w:r>
      <w:r w:rsidR="00417495">
        <w:rPr>
          <w:bCs/>
          <w:szCs w:val="24"/>
        </w:rPr>
        <w:t xml:space="preserve">This is applicable </w:t>
      </w:r>
      <w:r w:rsidR="002721B6">
        <w:rPr>
          <w:bCs/>
          <w:szCs w:val="24"/>
        </w:rPr>
        <w:t>for North Shore Gas only.</w:t>
      </w:r>
      <w:r w:rsidR="00AB486F">
        <w:rPr>
          <w:bCs/>
          <w:szCs w:val="24"/>
        </w:rPr>
        <w:t xml:space="preserve"> </w:t>
      </w:r>
    </w:p>
    <w:p w14:paraId="149A15E2" w14:textId="48079DC6" w:rsidR="006E20E4" w:rsidRPr="000424E7" w:rsidRDefault="006E20E4" w:rsidP="00A60C7D">
      <w:pPr>
        <w:tabs>
          <w:tab w:val="left" w:pos="720"/>
        </w:tabs>
        <w:spacing w:before="240" w:line="264" w:lineRule="auto"/>
        <w:ind w:left="900" w:hanging="360"/>
      </w:pPr>
      <w:r w:rsidRPr="00BB5CF7">
        <w:rPr>
          <w:b/>
          <w:szCs w:val="24"/>
        </w:rPr>
        <w:t>Recommendation</w:t>
      </w:r>
      <w:r w:rsidRPr="00BB5CF7">
        <w:rPr>
          <w:b/>
          <w:bCs/>
        </w:rPr>
        <w:t xml:space="preserve"> </w:t>
      </w:r>
      <w:r w:rsidR="00732703">
        <w:rPr>
          <w:b/>
          <w:bCs/>
        </w:rPr>
        <w:t>2</w:t>
      </w:r>
      <w:r w:rsidRPr="00BB5CF7">
        <w:rPr>
          <w:b/>
          <w:bCs/>
        </w:rPr>
        <w:t>.</w:t>
      </w:r>
      <w:r w:rsidR="00AD63DD">
        <w:rPr>
          <w:b/>
          <w:bCs/>
        </w:rPr>
        <w:t xml:space="preserve"> </w:t>
      </w:r>
      <w:r w:rsidR="009F4730">
        <w:t xml:space="preserve">Use </w:t>
      </w:r>
      <w:r w:rsidR="00FD1781">
        <w:t>appropriate</w:t>
      </w:r>
      <w:r w:rsidR="009F4730">
        <w:t xml:space="preserve"> </w:t>
      </w:r>
      <w:r w:rsidR="00731F58">
        <w:t>b</w:t>
      </w:r>
      <w:r w:rsidR="009F4730">
        <w:t xml:space="preserve">oiler </w:t>
      </w:r>
      <w:r w:rsidR="00731F58">
        <w:t>e</w:t>
      </w:r>
      <w:r w:rsidR="009F4730">
        <w:t xml:space="preserve">fficiency </w:t>
      </w:r>
      <w:r w:rsidR="000813B9">
        <w:t xml:space="preserve">for </w:t>
      </w:r>
      <w:r w:rsidR="009F4730">
        <w:t>the Multi-family program</w:t>
      </w:r>
      <w:r w:rsidR="000813B9">
        <w:t xml:space="preserve"> consistent with </w:t>
      </w:r>
      <w:r w:rsidR="004525D9">
        <w:rPr>
          <w:bCs/>
          <w:szCs w:val="24"/>
        </w:rPr>
        <w:t>t</w:t>
      </w:r>
      <w:r w:rsidR="000424E7">
        <w:rPr>
          <w:bCs/>
          <w:szCs w:val="24"/>
        </w:rPr>
        <w:t>h</w:t>
      </w:r>
      <w:r w:rsidR="004525D9">
        <w:rPr>
          <w:bCs/>
          <w:szCs w:val="24"/>
        </w:rPr>
        <w:t>e</w:t>
      </w:r>
      <w:r w:rsidR="000424E7">
        <w:rPr>
          <w:bCs/>
          <w:szCs w:val="24"/>
        </w:rPr>
        <w:t xml:space="preserve"> </w:t>
      </w:r>
      <w:r w:rsidR="0057420D" w:rsidRPr="0057420D">
        <w:rPr>
          <w:bCs/>
          <w:szCs w:val="24"/>
        </w:rPr>
        <w:t>Illinois Statewide Technical Reference Manual v1</w:t>
      </w:r>
      <w:r w:rsidR="0057420D">
        <w:rPr>
          <w:bCs/>
          <w:szCs w:val="24"/>
        </w:rPr>
        <w:t>1</w:t>
      </w:r>
      <w:r w:rsidR="0057420D" w:rsidRPr="0057420D">
        <w:rPr>
          <w:bCs/>
          <w:szCs w:val="24"/>
        </w:rPr>
        <w:t>.0 (IL-TRM)</w:t>
      </w:r>
      <w:r w:rsidR="00B75FEB">
        <w:rPr>
          <w:rStyle w:val="FootnoteReference"/>
          <w:bCs/>
          <w:szCs w:val="24"/>
        </w:rPr>
        <w:footnoteReference w:id="1"/>
      </w:r>
      <w:r w:rsidR="004525D9">
        <w:rPr>
          <w:bCs/>
          <w:szCs w:val="24"/>
        </w:rPr>
        <w:t xml:space="preserve"> (Section</w:t>
      </w:r>
      <w:r w:rsidR="00D1767A">
        <w:rPr>
          <w:bCs/>
          <w:szCs w:val="24"/>
        </w:rPr>
        <w:t xml:space="preserve"> 4.4.36)</w:t>
      </w:r>
      <w:r w:rsidR="000424E7">
        <w:rPr>
          <w:bCs/>
          <w:szCs w:val="24"/>
        </w:rPr>
        <w:t>.</w:t>
      </w:r>
    </w:p>
    <w:p w14:paraId="7FBF1E2B" w14:textId="69D4A1B9" w:rsidR="00E93A62" w:rsidRPr="00213BA2" w:rsidRDefault="00915A79" w:rsidP="00A60C7D">
      <w:pPr>
        <w:spacing w:before="240"/>
        <w:rPr>
          <w:bCs/>
          <w:szCs w:val="24"/>
        </w:rPr>
      </w:pPr>
      <w:r w:rsidRPr="00915A79">
        <w:rPr>
          <w:b/>
          <w:szCs w:val="24"/>
        </w:rPr>
        <w:t xml:space="preserve">Finding </w:t>
      </w:r>
      <w:r w:rsidR="00FE798E">
        <w:rPr>
          <w:b/>
          <w:szCs w:val="24"/>
        </w:rPr>
        <w:t>3</w:t>
      </w:r>
      <w:r w:rsidRPr="00915A79">
        <w:rPr>
          <w:b/>
          <w:szCs w:val="24"/>
        </w:rPr>
        <w:t>.</w:t>
      </w:r>
      <w:r w:rsidR="00213BA2">
        <w:rPr>
          <w:b/>
          <w:szCs w:val="24"/>
        </w:rPr>
        <w:t xml:space="preserve"> </w:t>
      </w:r>
      <w:r w:rsidR="00213BA2">
        <w:rPr>
          <w:bCs/>
          <w:szCs w:val="24"/>
        </w:rPr>
        <w:t xml:space="preserve">For In-Unit (IU) Smart Thermostat measure, </w:t>
      </w:r>
      <w:r w:rsidR="00F74581">
        <w:rPr>
          <w:bCs/>
          <w:szCs w:val="24"/>
        </w:rPr>
        <w:t xml:space="preserve">ex ante used </w:t>
      </w:r>
      <w:r w:rsidR="00515433" w:rsidRPr="00515433">
        <w:rPr>
          <w:bCs/>
          <w:szCs w:val="24"/>
        </w:rPr>
        <w:t>Percentage of heating savings assumed to be Natural Gas</w:t>
      </w:r>
      <w:r w:rsidR="00515433">
        <w:rPr>
          <w:bCs/>
          <w:szCs w:val="24"/>
        </w:rPr>
        <w:t xml:space="preserve"> (%FossilHeat) as 97%. This value is used </w:t>
      </w:r>
      <w:r w:rsidR="008B782C">
        <w:rPr>
          <w:bCs/>
          <w:szCs w:val="24"/>
        </w:rPr>
        <w:t xml:space="preserve">for programs where the type of space heating is unknown. The evaluation team </w:t>
      </w:r>
      <w:r w:rsidR="00C87165">
        <w:rPr>
          <w:bCs/>
          <w:szCs w:val="24"/>
        </w:rPr>
        <w:t>used</w:t>
      </w:r>
      <w:r w:rsidR="008B782C">
        <w:rPr>
          <w:bCs/>
          <w:szCs w:val="24"/>
        </w:rPr>
        <w:t xml:space="preserve"> 100% </w:t>
      </w:r>
      <w:r w:rsidR="00C87165">
        <w:rPr>
          <w:bCs/>
          <w:szCs w:val="24"/>
        </w:rPr>
        <w:t xml:space="preserve">as </w:t>
      </w:r>
      <w:r w:rsidR="00C87165" w:rsidRPr="00515433">
        <w:rPr>
          <w:bCs/>
          <w:szCs w:val="24"/>
        </w:rPr>
        <w:t>Percentage of heating savings assumed to be Natural Gas</w:t>
      </w:r>
      <w:r w:rsidR="00C87165">
        <w:rPr>
          <w:bCs/>
          <w:szCs w:val="24"/>
        </w:rPr>
        <w:t xml:space="preserve"> (%FossilHeat) consistent with the </w:t>
      </w:r>
      <w:r w:rsidR="00E42AEA">
        <w:rPr>
          <w:bCs/>
          <w:szCs w:val="24"/>
        </w:rPr>
        <w:t>program utility.</w:t>
      </w:r>
      <w:r w:rsidR="00465842">
        <w:rPr>
          <w:bCs/>
          <w:szCs w:val="24"/>
        </w:rPr>
        <w:t xml:space="preserve"> This is applicable to People’s Gas only.</w:t>
      </w:r>
    </w:p>
    <w:p w14:paraId="5E8D80BD" w14:textId="780E68B1" w:rsidR="00E93A62" w:rsidRDefault="00E93A62" w:rsidP="00A60C7D">
      <w:pPr>
        <w:tabs>
          <w:tab w:val="left" w:pos="720"/>
        </w:tabs>
        <w:spacing w:before="240" w:line="264" w:lineRule="auto"/>
        <w:ind w:left="900" w:hanging="360"/>
      </w:pPr>
      <w:r w:rsidRPr="00BE1CA5">
        <w:rPr>
          <w:b/>
          <w:szCs w:val="24"/>
        </w:rPr>
        <w:t>Recommendation</w:t>
      </w:r>
      <w:r>
        <w:rPr>
          <w:b/>
          <w:bCs/>
        </w:rPr>
        <w:t xml:space="preserve"> </w:t>
      </w:r>
      <w:r w:rsidR="00FE798E">
        <w:rPr>
          <w:b/>
          <w:bCs/>
        </w:rPr>
        <w:t>3</w:t>
      </w:r>
      <w:r>
        <w:rPr>
          <w:b/>
          <w:bCs/>
        </w:rPr>
        <w:t xml:space="preserve">. </w:t>
      </w:r>
      <w:bookmarkStart w:id="58" w:name="_Hlk31181982"/>
      <w:r w:rsidR="00334552">
        <w:t xml:space="preserve">Ensure that </w:t>
      </w:r>
      <w:r w:rsidR="00BD441D">
        <w:t xml:space="preserve">the </w:t>
      </w:r>
      <w:r w:rsidR="00B85F80">
        <w:t xml:space="preserve">%FossilHeat used is 100% for </w:t>
      </w:r>
      <w:r w:rsidR="009E31EB">
        <w:t xml:space="preserve">Natural </w:t>
      </w:r>
      <w:r w:rsidR="00B85F80">
        <w:t xml:space="preserve">Gas </w:t>
      </w:r>
      <w:r w:rsidR="00DC2292">
        <w:t>program</w:t>
      </w:r>
      <w:r w:rsidR="009E31EB">
        <w:t>s</w:t>
      </w:r>
      <w:r w:rsidR="00DC2292">
        <w:t xml:space="preserve"> </w:t>
      </w:r>
      <w:r w:rsidR="00422369">
        <w:t>consistent with</w:t>
      </w:r>
      <w:r w:rsidR="0019349A" w:rsidRPr="00445417">
        <w:t xml:space="preserve"> the IL-TRM (Section </w:t>
      </w:r>
      <w:r w:rsidR="00422369">
        <w:t>5.3.11</w:t>
      </w:r>
      <w:r w:rsidR="0019349A" w:rsidRPr="00445417">
        <w:t>)</w:t>
      </w:r>
      <w:r w:rsidR="0019349A">
        <w:t>.</w:t>
      </w:r>
    </w:p>
    <w:p w14:paraId="2E1AFE9A" w14:textId="02029B3F" w:rsidR="00BE275C" w:rsidRDefault="00BE275C" w:rsidP="00BE275C">
      <w:pPr>
        <w:pStyle w:val="Heading3"/>
      </w:pPr>
      <w:r>
        <w:t>Prescriptive</w:t>
      </w:r>
    </w:p>
    <w:p w14:paraId="2C254F71" w14:textId="585CAB12" w:rsidR="00BE275C" w:rsidRPr="008828F0" w:rsidRDefault="008828F0" w:rsidP="008828F0">
      <w:pPr>
        <w:tabs>
          <w:tab w:val="left" w:pos="720"/>
        </w:tabs>
        <w:spacing w:before="240" w:line="264" w:lineRule="auto"/>
        <w:rPr>
          <w:bCs/>
        </w:rPr>
      </w:pPr>
      <w:r>
        <w:rPr>
          <w:bCs/>
          <w:szCs w:val="24"/>
        </w:rPr>
        <w:t>The realization rate for the Prescriptive path was 100%.</w:t>
      </w:r>
    </w:p>
    <w:p w14:paraId="361B51BC" w14:textId="0AC32487" w:rsidR="00DB6733" w:rsidRDefault="00F269DF" w:rsidP="00DB6733">
      <w:pPr>
        <w:pStyle w:val="Heading3"/>
      </w:pPr>
      <w:r>
        <w:t>Custom</w:t>
      </w:r>
    </w:p>
    <w:p w14:paraId="080DFCBA" w14:textId="3801FBC0" w:rsidR="005D2676" w:rsidRDefault="005D2676" w:rsidP="005D2676">
      <w:pPr>
        <w:spacing w:before="240"/>
        <w:rPr>
          <w:bCs/>
          <w:szCs w:val="24"/>
        </w:rPr>
      </w:pPr>
      <w:r w:rsidRPr="00915A79">
        <w:rPr>
          <w:b/>
          <w:szCs w:val="24"/>
        </w:rPr>
        <w:t xml:space="preserve">Finding </w:t>
      </w:r>
      <w:r w:rsidR="00FE798E">
        <w:rPr>
          <w:b/>
          <w:szCs w:val="24"/>
        </w:rPr>
        <w:t>4</w:t>
      </w:r>
      <w:r w:rsidRPr="00915A79">
        <w:rPr>
          <w:b/>
          <w:szCs w:val="24"/>
        </w:rPr>
        <w:t>.</w:t>
      </w:r>
      <w:r>
        <w:rPr>
          <w:b/>
          <w:szCs w:val="24"/>
        </w:rPr>
        <w:t xml:space="preserve"> </w:t>
      </w:r>
      <w:r w:rsidR="009A73F8" w:rsidRPr="009A73F8">
        <w:rPr>
          <w:bCs/>
          <w:szCs w:val="24"/>
        </w:rPr>
        <w:t>The e</w:t>
      </w:r>
      <w:r w:rsidR="00DB26C5">
        <w:rPr>
          <w:bCs/>
          <w:szCs w:val="24"/>
        </w:rPr>
        <w:t xml:space="preserve">x ante </w:t>
      </w:r>
      <w:r w:rsidR="009A73F8">
        <w:rPr>
          <w:bCs/>
          <w:szCs w:val="24"/>
        </w:rPr>
        <w:t xml:space="preserve">calculations </w:t>
      </w:r>
      <w:r w:rsidR="00DB26C5">
        <w:rPr>
          <w:bCs/>
          <w:szCs w:val="24"/>
        </w:rPr>
        <w:t xml:space="preserve">referred to the </w:t>
      </w:r>
      <w:r w:rsidR="00F10B91">
        <w:rPr>
          <w:bCs/>
          <w:szCs w:val="24"/>
        </w:rPr>
        <w:t>Industrial Air Curation</w:t>
      </w:r>
      <w:r w:rsidR="00074E0A">
        <w:rPr>
          <w:bCs/>
          <w:szCs w:val="24"/>
        </w:rPr>
        <w:t xml:space="preserve"> measure</w:t>
      </w:r>
      <w:r w:rsidR="00F10B91">
        <w:rPr>
          <w:bCs/>
          <w:szCs w:val="24"/>
        </w:rPr>
        <w:t xml:space="preserve"> </w:t>
      </w:r>
      <w:r w:rsidR="00C26B76">
        <w:rPr>
          <w:bCs/>
          <w:szCs w:val="24"/>
        </w:rPr>
        <w:t xml:space="preserve">(section 4.4.33) of the IL-TRM for algorithms and </w:t>
      </w:r>
      <w:r w:rsidR="00074E0A">
        <w:rPr>
          <w:bCs/>
          <w:szCs w:val="24"/>
        </w:rPr>
        <w:t>inputs.</w:t>
      </w:r>
      <w:r w:rsidR="00183708">
        <w:rPr>
          <w:bCs/>
          <w:szCs w:val="24"/>
        </w:rPr>
        <w:t xml:space="preserve"> </w:t>
      </w:r>
      <w:r w:rsidR="00593AE7">
        <w:rPr>
          <w:bCs/>
          <w:szCs w:val="24"/>
        </w:rPr>
        <w:t>The ex ante savings were based on</w:t>
      </w:r>
      <w:r w:rsidR="00DB26C5">
        <w:rPr>
          <w:bCs/>
          <w:szCs w:val="24"/>
        </w:rPr>
        <w:t xml:space="preserve"> a</w:t>
      </w:r>
      <w:r w:rsidR="00945097" w:rsidRPr="00945097">
        <w:rPr>
          <w:bCs/>
          <w:szCs w:val="24"/>
        </w:rPr>
        <w:t xml:space="preserve"> </w:t>
      </w:r>
      <w:r w:rsidR="00593AE7">
        <w:rPr>
          <w:bCs/>
          <w:szCs w:val="24"/>
        </w:rPr>
        <w:t>b</w:t>
      </w:r>
      <w:r w:rsidR="00945097" w:rsidRPr="00945097">
        <w:rPr>
          <w:bCs/>
          <w:szCs w:val="24"/>
        </w:rPr>
        <w:t xml:space="preserve">alance </w:t>
      </w:r>
      <w:r w:rsidR="00593AE7">
        <w:rPr>
          <w:bCs/>
          <w:szCs w:val="24"/>
        </w:rPr>
        <w:t>p</w:t>
      </w:r>
      <w:r w:rsidR="00945097" w:rsidRPr="00945097">
        <w:rPr>
          <w:bCs/>
          <w:szCs w:val="24"/>
        </w:rPr>
        <w:t>oint temperature of 55°F</w:t>
      </w:r>
      <w:r w:rsidR="00593AE7">
        <w:rPr>
          <w:bCs/>
          <w:szCs w:val="24"/>
        </w:rPr>
        <w:t>,</w:t>
      </w:r>
      <w:r w:rsidR="00B04A3D">
        <w:rPr>
          <w:bCs/>
          <w:szCs w:val="24"/>
        </w:rPr>
        <w:t xml:space="preserve"> and an</w:t>
      </w:r>
      <w:r w:rsidR="00945097">
        <w:rPr>
          <w:bCs/>
          <w:szCs w:val="24"/>
        </w:rPr>
        <w:t xml:space="preserve"> </w:t>
      </w:r>
      <w:r w:rsidR="00593AE7">
        <w:rPr>
          <w:bCs/>
          <w:szCs w:val="24"/>
        </w:rPr>
        <w:t>a</w:t>
      </w:r>
      <w:r w:rsidR="00945097" w:rsidRPr="00945097">
        <w:rPr>
          <w:bCs/>
          <w:szCs w:val="24"/>
        </w:rPr>
        <w:t xml:space="preserve">verage </w:t>
      </w:r>
      <w:r w:rsidR="00593AE7">
        <w:rPr>
          <w:bCs/>
          <w:szCs w:val="24"/>
        </w:rPr>
        <w:t>o</w:t>
      </w:r>
      <w:r w:rsidR="00945097" w:rsidRPr="00945097">
        <w:rPr>
          <w:bCs/>
          <w:szCs w:val="24"/>
        </w:rPr>
        <w:t xml:space="preserve">utdoor </w:t>
      </w:r>
      <w:r w:rsidR="00593AE7">
        <w:rPr>
          <w:bCs/>
          <w:szCs w:val="24"/>
        </w:rPr>
        <w:t>t</w:t>
      </w:r>
      <w:r w:rsidR="00945097" w:rsidRPr="00945097">
        <w:rPr>
          <w:bCs/>
          <w:szCs w:val="24"/>
        </w:rPr>
        <w:t xml:space="preserve">emperature during </w:t>
      </w:r>
      <w:r w:rsidR="00593AE7">
        <w:rPr>
          <w:bCs/>
          <w:szCs w:val="24"/>
        </w:rPr>
        <w:t>h</w:t>
      </w:r>
      <w:r w:rsidR="00945097" w:rsidRPr="00945097">
        <w:rPr>
          <w:bCs/>
          <w:szCs w:val="24"/>
        </w:rPr>
        <w:t xml:space="preserve">eating season for Chicago </w:t>
      </w:r>
      <w:r w:rsidR="00B04A3D">
        <w:rPr>
          <w:bCs/>
          <w:szCs w:val="24"/>
        </w:rPr>
        <w:t>(</w:t>
      </w:r>
      <w:r w:rsidR="00945097" w:rsidRPr="00945097">
        <w:rPr>
          <w:bCs/>
          <w:szCs w:val="24"/>
        </w:rPr>
        <w:t>T</w:t>
      </w:r>
      <w:r w:rsidR="00945097" w:rsidRPr="00B04A3D">
        <w:rPr>
          <w:bCs/>
          <w:szCs w:val="24"/>
          <w:vertAlign w:val="subscript"/>
        </w:rPr>
        <w:t>oh</w:t>
      </w:r>
      <w:r w:rsidR="00B04A3D">
        <w:rPr>
          <w:bCs/>
          <w:szCs w:val="24"/>
        </w:rPr>
        <w:t>)</w:t>
      </w:r>
      <w:r w:rsidR="00945097" w:rsidRPr="00945097">
        <w:rPr>
          <w:bCs/>
          <w:szCs w:val="24"/>
        </w:rPr>
        <w:t xml:space="preserve"> </w:t>
      </w:r>
      <w:r w:rsidR="00593AE7">
        <w:rPr>
          <w:bCs/>
          <w:szCs w:val="24"/>
        </w:rPr>
        <w:t>of</w:t>
      </w:r>
      <w:r w:rsidR="00945097" w:rsidRPr="00945097">
        <w:rPr>
          <w:bCs/>
          <w:szCs w:val="24"/>
        </w:rPr>
        <w:t xml:space="preserve"> 34°F.</w:t>
      </w:r>
      <w:r w:rsidR="00E5159F">
        <w:rPr>
          <w:bCs/>
          <w:szCs w:val="24"/>
        </w:rPr>
        <w:t xml:space="preserve"> </w:t>
      </w:r>
      <w:r w:rsidR="00D26433">
        <w:rPr>
          <w:bCs/>
          <w:szCs w:val="24"/>
        </w:rPr>
        <w:t xml:space="preserve">Based on the assumption of 55°F Balance Point temperature, </w:t>
      </w:r>
      <w:r w:rsidR="00593AE7">
        <w:rPr>
          <w:bCs/>
          <w:szCs w:val="24"/>
        </w:rPr>
        <w:t xml:space="preserve">the </w:t>
      </w:r>
      <w:r w:rsidR="00D26433">
        <w:rPr>
          <w:bCs/>
          <w:szCs w:val="24"/>
        </w:rPr>
        <w:t xml:space="preserve">ex ante </w:t>
      </w:r>
      <w:r w:rsidR="00593AE7">
        <w:rPr>
          <w:bCs/>
          <w:szCs w:val="24"/>
        </w:rPr>
        <w:t xml:space="preserve">calculation </w:t>
      </w:r>
      <w:r w:rsidR="00D26433">
        <w:rPr>
          <w:bCs/>
          <w:szCs w:val="24"/>
        </w:rPr>
        <w:t xml:space="preserve">used 192 </w:t>
      </w:r>
      <w:r w:rsidR="00D26433" w:rsidRPr="0070726E">
        <w:rPr>
          <w:bCs/>
          <w:szCs w:val="24"/>
        </w:rPr>
        <w:t>heating days per year</w:t>
      </w:r>
      <w:r w:rsidR="00D26433">
        <w:rPr>
          <w:bCs/>
          <w:szCs w:val="24"/>
        </w:rPr>
        <w:t xml:space="preserve"> (</w:t>
      </w:r>
      <w:r w:rsidR="00D26433" w:rsidRPr="0070726E">
        <w:rPr>
          <w:bCs/>
          <w:szCs w:val="24"/>
        </w:rPr>
        <w:t>total days in year above balance point temperature</w:t>
      </w:r>
      <w:r w:rsidR="00D26433">
        <w:rPr>
          <w:bCs/>
          <w:szCs w:val="24"/>
        </w:rPr>
        <w:t xml:space="preserve">). </w:t>
      </w:r>
      <w:r w:rsidR="00595BDF">
        <w:rPr>
          <w:bCs/>
          <w:szCs w:val="24"/>
        </w:rPr>
        <w:t xml:space="preserve">Finally, the </w:t>
      </w:r>
      <w:r w:rsidR="00AC0FB1">
        <w:rPr>
          <w:bCs/>
          <w:szCs w:val="24"/>
        </w:rPr>
        <w:t>post retrofit</w:t>
      </w:r>
      <w:r w:rsidR="00AC0FB1" w:rsidRPr="00AC0FB1">
        <w:rPr>
          <w:bCs/>
          <w:szCs w:val="24"/>
        </w:rPr>
        <w:t xml:space="preserve"> garage door closing-speed </w:t>
      </w:r>
      <w:r w:rsidR="00595BDF">
        <w:rPr>
          <w:bCs/>
          <w:szCs w:val="24"/>
        </w:rPr>
        <w:t>was</w:t>
      </w:r>
      <w:r w:rsidR="00AC0FB1" w:rsidRPr="00AC0FB1">
        <w:rPr>
          <w:bCs/>
          <w:szCs w:val="24"/>
        </w:rPr>
        <w:t xml:space="preserve"> 23 in/s</w:t>
      </w:r>
      <w:r w:rsidR="00595BDF">
        <w:rPr>
          <w:bCs/>
          <w:szCs w:val="24"/>
        </w:rPr>
        <w:t xml:space="preserve"> in the ex ante calculation.</w:t>
      </w:r>
      <w:r w:rsidR="00C733EA">
        <w:rPr>
          <w:bCs/>
          <w:szCs w:val="24"/>
        </w:rPr>
        <w:t xml:space="preserve"> </w:t>
      </w:r>
    </w:p>
    <w:p w14:paraId="70018CAC" w14:textId="32C628C9" w:rsidR="004C7950" w:rsidRPr="00131873" w:rsidRDefault="00A420DC" w:rsidP="00381123">
      <w:pPr>
        <w:spacing w:before="240"/>
        <w:rPr>
          <w:rFonts w:ascii="Gadugi" w:hAnsi="Gadugi"/>
          <w:bCs/>
          <w:szCs w:val="24"/>
        </w:rPr>
      </w:pPr>
      <w:r>
        <w:rPr>
          <w:bCs/>
          <w:szCs w:val="24"/>
        </w:rPr>
        <w:t xml:space="preserve">The evaluation team </w:t>
      </w:r>
      <w:r w:rsidR="00595BDF">
        <w:rPr>
          <w:bCs/>
          <w:szCs w:val="24"/>
        </w:rPr>
        <w:t xml:space="preserve">used historical gas consumption of the building to determine the actual balance point </w:t>
      </w:r>
      <w:r w:rsidR="00381123">
        <w:rPr>
          <w:bCs/>
          <w:szCs w:val="24"/>
        </w:rPr>
        <w:t xml:space="preserve">of </w:t>
      </w:r>
      <w:r w:rsidR="00C35200">
        <w:rPr>
          <w:bCs/>
          <w:szCs w:val="24"/>
        </w:rPr>
        <w:t xml:space="preserve">63.7°F. Based on the calculated </w:t>
      </w:r>
      <w:r w:rsidR="00381123">
        <w:rPr>
          <w:bCs/>
          <w:szCs w:val="24"/>
        </w:rPr>
        <w:t>b</w:t>
      </w:r>
      <w:r w:rsidR="00C35200">
        <w:rPr>
          <w:bCs/>
          <w:szCs w:val="24"/>
        </w:rPr>
        <w:t xml:space="preserve">alance </w:t>
      </w:r>
      <w:r w:rsidR="00381123">
        <w:rPr>
          <w:bCs/>
          <w:szCs w:val="24"/>
        </w:rPr>
        <w:t>p</w:t>
      </w:r>
      <w:r w:rsidR="00C35200">
        <w:rPr>
          <w:bCs/>
          <w:szCs w:val="24"/>
        </w:rPr>
        <w:t>oint temperature</w:t>
      </w:r>
      <w:r w:rsidR="00131873">
        <w:rPr>
          <w:bCs/>
          <w:szCs w:val="24"/>
        </w:rPr>
        <w:t>, the evaluation team</w:t>
      </w:r>
      <w:r w:rsidR="00381123">
        <w:rPr>
          <w:bCs/>
          <w:szCs w:val="24"/>
        </w:rPr>
        <w:t xml:space="preserve"> determined</w:t>
      </w:r>
      <w:r w:rsidR="00131873">
        <w:rPr>
          <w:bCs/>
          <w:szCs w:val="24"/>
        </w:rPr>
        <w:t xml:space="preserve"> </w:t>
      </w:r>
      <w:r w:rsidR="00131873" w:rsidRPr="00131873">
        <w:rPr>
          <w:bCs/>
          <w:szCs w:val="24"/>
        </w:rPr>
        <w:t>T</w:t>
      </w:r>
      <w:r w:rsidR="00131873" w:rsidRPr="00087749">
        <w:rPr>
          <w:bCs/>
          <w:szCs w:val="24"/>
          <w:vertAlign w:val="subscript"/>
        </w:rPr>
        <w:t>oh</w:t>
      </w:r>
      <w:r w:rsidR="00131873" w:rsidRPr="00131873">
        <w:rPr>
          <w:bCs/>
          <w:szCs w:val="24"/>
        </w:rPr>
        <w:t xml:space="preserve"> </w:t>
      </w:r>
      <w:r w:rsidR="00381123">
        <w:rPr>
          <w:bCs/>
          <w:szCs w:val="24"/>
        </w:rPr>
        <w:t>to be</w:t>
      </w:r>
      <w:r w:rsidR="00131873">
        <w:rPr>
          <w:bCs/>
          <w:szCs w:val="24"/>
        </w:rPr>
        <w:t xml:space="preserve"> </w:t>
      </w:r>
      <w:r w:rsidR="00131873" w:rsidRPr="00381123">
        <w:rPr>
          <w:rFonts w:cs="Arial"/>
          <w:bCs/>
          <w:szCs w:val="24"/>
        </w:rPr>
        <w:t>39.13°F</w:t>
      </w:r>
      <w:r w:rsidR="00D26433" w:rsidRPr="00381123">
        <w:rPr>
          <w:rFonts w:cs="Arial"/>
          <w:bCs/>
          <w:szCs w:val="24"/>
        </w:rPr>
        <w:t xml:space="preserve"> and heating</w:t>
      </w:r>
      <w:r w:rsidR="00D26433" w:rsidRPr="0070726E">
        <w:rPr>
          <w:bCs/>
          <w:szCs w:val="24"/>
        </w:rPr>
        <w:t xml:space="preserve"> days per year</w:t>
      </w:r>
      <w:r w:rsidR="00D26433">
        <w:rPr>
          <w:bCs/>
          <w:szCs w:val="24"/>
        </w:rPr>
        <w:t xml:space="preserve"> </w:t>
      </w:r>
      <w:r w:rsidR="00381123">
        <w:rPr>
          <w:bCs/>
          <w:szCs w:val="24"/>
        </w:rPr>
        <w:t>to be</w:t>
      </w:r>
      <w:r w:rsidR="00D26433">
        <w:rPr>
          <w:bCs/>
          <w:szCs w:val="24"/>
        </w:rPr>
        <w:t xml:space="preserve"> 241.32 days. </w:t>
      </w:r>
      <w:r w:rsidR="00436503">
        <w:rPr>
          <w:bCs/>
          <w:szCs w:val="24"/>
        </w:rPr>
        <w:t xml:space="preserve">The evaluation team </w:t>
      </w:r>
      <w:r w:rsidR="00381123">
        <w:rPr>
          <w:bCs/>
          <w:szCs w:val="24"/>
        </w:rPr>
        <w:t xml:space="preserve">also </w:t>
      </w:r>
      <w:r w:rsidR="00436503">
        <w:rPr>
          <w:bCs/>
          <w:szCs w:val="24"/>
        </w:rPr>
        <w:t>used 20in/s as t</w:t>
      </w:r>
      <w:r w:rsidR="00436503" w:rsidRPr="00AC0FB1">
        <w:rPr>
          <w:bCs/>
          <w:szCs w:val="24"/>
        </w:rPr>
        <w:t>he</w:t>
      </w:r>
      <w:r w:rsidR="00436503">
        <w:rPr>
          <w:bCs/>
          <w:szCs w:val="24"/>
        </w:rPr>
        <w:t xml:space="preserve"> post retrofit</w:t>
      </w:r>
      <w:r w:rsidR="00436503" w:rsidRPr="00AC0FB1">
        <w:rPr>
          <w:bCs/>
          <w:szCs w:val="24"/>
        </w:rPr>
        <w:t xml:space="preserve"> garage door closing-speed</w:t>
      </w:r>
      <w:r w:rsidR="00381123">
        <w:rPr>
          <w:bCs/>
          <w:szCs w:val="24"/>
        </w:rPr>
        <w:t>,</w:t>
      </w:r>
      <w:r w:rsidR="00436503" w:rsidRPr="00AC0FB1">
        <w:rPr>
          <w:bCs/>
          <w:szCs w:val="24"/>
        </w:rPr>
        <w:t xml:space="preserve"> </w:t>
      </w:r>
      <w:r w:rsidR="00436503">
        <w:rPr>
          <w:bCs/>
          <w:szCs w:val="24"/>
        </w:rPr>
        <w:t xml:space="preserve">consistent with the </w:t>
      </w:r>
      <w:r w:rsidR="00925BA1">
        <w:rPr>
          <w:bCs/>
          <w:szCs w:val="24"/>
        </w:rPr>
        <w:t>technical specification sheet.</w:t>
      </w:r>
      <w:r w:rsidR="00381123">
        <w:rPr>
          <w:bCs/>
          <w:szCs w:val="24"/>
        </w:rPr>
        <w:t xml:space="preserve"> These updates </w:t>
      </w:r>
      <w:r w:rsidR="004C7950">
        <w:rPr>
          <w:bCs/>
          <w:szCs w:val="24"/>
        </w:rPr>
        <w:t xml:space="preserve">led to a realization rate of </w:t>
      </w:r>
      <w:r w:rsidR="009056E9">
        <w:rPr>
          <w:bCs/>
          <w:szCs w:val="24"/>
        </w:rPr>
        <w:t>89%</w:t>
      </w:r>
      <w:r w:rsidR="00381123">
        <w:rPr>
          <w:bCs/>
          <w:szCs w:val="24"/>
        </w:rPr>
        <w:t xml:space="preserve"> for the custom </w:t>
      </w:r>
      <w:r w:rsidR="001B079F">
        <w:rPr>
          <w:bCs/>
          <w:szCs w:val="24"/>
        </w:rPr>
        <w:t>path</w:t>
      </w:r>
      <w:r w:rsidR="009056E9">
        <w:rPr>
          <w:bCs/>
          <w:szCs w:val="24"/>
        </w:rPr>
        <w:t>.</w:t>
      </w:r>
      <w:r w:rsidR="00AB21D2">
        <w:rPr>
          <w:bCs/>
          <w:szCs w:val="24"/>
        </w:rPr>
        <w:t xml:space="preserve"> This is applicable to People’s Gas only.</w:t>
      </w:r>
    </w:p>
    <w:p w14:paraId="7CBCC393" w14:textId="12E21DC5" w:rsidR="00F269DF" w:rsidRPr="003F14B9" w:rsidRDefault="005D2676" w:rsidP="005D2676">
      <w:pPr>
        <w:tabs>
          <w:tab w:val="left" w:pos="720"/>
        </w:tabs>
        <w:spacing w:before="240" w:line="264" w:lineRule="auto"/>
        <w:ind w:left="900" w:hanging="360"/>
      </w:pPr>
      <w:r w:rsidRPr="00BE1CA5">
        <w:rPr>
          <w:b/>
          <w:szCs w:val="24"/>
        </w:rPr>
        <w:t>Recommendation</w:t>
      </w:r>
      <w:r>
        <w:rPr>
          <w:b/>
          <w:bCs/>
        </w:rPr>
        <w:t xml:space="preserve"> </w:t>
      </w:r>
      <w:r w:rsidR="00FE798E">
        <w:rPr>
          <w:b/>
          <w:bCs/>
        </w:rPr>
        <w:t>4</w:t>
      </w:r>
      <w:r>
        <w:rPr>
          <w:b/>
          <w:bCs/>
        </w:rPr>
        <w:t xml:space="preserve">. </w:t>
      </w:r>
      <w:r w:rsidR="000B2A4B" w:rsidRPr="007D662E">
        <w:t xml:space="preserve">Whenever possible, leverage historical data to determine actual building balance points, and technical specifications for </w:t>
      </w:r>
      <w:r w:rsidR="007D662E" w:rsidRPr="007D662E">
        <w:t>algorithm input parameters for custom projects.</w:t>
      </w:r>
      <w:r w:rsidR="007D662E">
        <w:rPr>
          <w:b/>
          <w:bCs/>
        </w:rPr>
        <w:t xml:space="preserve"> </w:t>
      </w:r>
    </w:p>
    <w:p w14:paraId="755F0277" w14:textId="7B54166F" w:rsidR="00E96054" w:rsidRDefault="00740836" w:rsidP="0030238F">
      <w:pPr>
        <w:pStyle w:val="Heading5"/>
      </w:pPr>
      <w:bookmarkStart w:id="59" w:name="_Ref65052649"/>
      <w:bookmarkStart w:id="60" w:name="_Ref65054436"/>
      <w:bookmarkStart w:id="61" w:name="_Ref65054442"/>
      <w:bookmarkStart w:id="62" w:name="_Toc162562593"/>
      <w:bookmarkEnd w:id="58"/>
      <w:r>
        <w:t>Impact Analysis Methodology</w:t>
      </w:r>
      <w:bookmarkEnd w:id="59"/>
      <w:bookmarkEnd w:id="60"/>
      <w:bookmarkEnd w:id="61"/>
      <w:bookmarkEnd w:id="62"/>
    </w:p>
    <w:p w14:paraId="3AEF67B7" w14:textId="77777777" w:rsidR="00204576" w:rsidRDefault="00204576" w:rsidP="00204576">
      <w:r w:rsidRPr="1C32C6E5">
        <w:t xml:space="preserve">The evaluation team </w:t>
      </w:r>
      <w:r>
        <w:t xml:space="preserve">used the same impact methodology for each component. Verified gross savings were </w:t>
      </w:r>
      <w:r w:rsidRPr="1C32C6E5">
        <w:t xml:space="preserve">determined for each program measure by: </w:t>
      </w:r>
    </w:p>
    <w:p w14:paraId="0D6AB286" w14:textId="77777777" w:rsidR="00204576" w:rsidRDefault="00204576" w:rsidP="00204576">
      <w:pPr>
        <w:pStyle w:val="ListParagraph"/>
        <w:numPr>
          <w:ilvl w:val="0"/>
          <w:numId w:val="39"/>
        </w:numPr>
      </w:pPr>
      <w:r w:rsidRPr="1C32C6E5">
        <w:t>Reviewing the savings algorithm inputs in the measure workbook for agreement with the IL-TRM v1</w:t>
      </w:r>
      <w:r>
        <w:t>1</w:t>
      </w:r>
      <w:r w:rsidRPr="1C32C6E5">
        <w:t>.0 and IL-TRM Errata, where applicable.</w:t>
      </w:r>
    </w:p>
    <w:p w14:paraId="514F6664" w14:textId="77777777" w:rsidR="00204576" w:rsidRDefault="00204576" w:rsidP="00204576">
      <w:pPr>
        <w:pStyle w:val="ListParagraph"/>
        <w:numPr>
          <w:ilvl w:val="0"/>
          <w:numId w:val="39"/>
        </w:numPr>
      </w:pPr>
      <w:r w:rsidRPr="1C32C6E5">
        <w:t>Validating the savings algorithm was applied correctly.</w:t>
      </w:r>
    </w:p>
    <w:p w14:paraId="6E17EE81" w14:textId="77777777" w:rsidR="00204576" w:rsidRDefault="00204576" w:rsidP="00204576">
      <w:pPr>
        <w:pStyle w:val="ListParagraph"/>
        <w:numPr>
          <w:ilvl w:val="0"/>
          <w:numId w:val="39"/>
        </w:numPr>
      </w:pPr>
      <w:r w:rsidRPr="1C32C6E5">
        <w:t xml:space="preserve">Cross-checking per-unit savings values in the program tracking data with the verified values in the measure workbook or in Guidehouse’s calculations if the workbook did not agree with the IL-TRM </w:t>
      </w:r>
      <w:r>
        <w:t>v11.0</w:t>
      </w:r>
      <w:r w:rsidRPr="1C32C6E5">
        <w:t>.</w:t>
      </w:r>
    </w:p>
    <w:p w14:paraId="2725C573" w14:textId="77777777" w:rsidR="00204576" w:rsidRDefault="00204576" w:rsidP="00204576">
      <w:pPr>
        <w:pStyle w:val="ListParagraph"/>
        <w:numPr>
          <w:ilvl w:val="0"/>
          <w:numId w:val="39"/>
        </w:numPr>
      </w:pPr>
      <w:r w:rsidRPr="1C32C6E5">
        <w:t xml:space="preserve">Multiplying the verified per-unit savings value by the quantity reported in the tracking data. The team calculated verified net savings by multiplying the verified gross savings estimates by a NTG ratio. In </w:t>
      </w:r>
      <w:r>
        <w:t xml:space="preserve">Program Year </w:t>
      </w:r>
      <w:r w:rsidRPr="1C32C6E5">
        <w:t>202</w:t>
      </w:r>
      <w:r>
        <w:t>3</w:t>
      </w:r>
      <w:r w:rsidRPr="1C32C6E5">
        <w:t>, NTG estimates used to calculate the net verified savings were based on past evaluation research and defined by a consensus process through the Illinois SAG.</w:t>
      </w:r>
    </w:p>
    <w:p w14:paraId="6F14868B" w14:textId="48BF3C21" w:rsidR="00204576" w:rsidRPr="00264CC5" w:rsidRDefault="00204576" w:rsidP="00204576">
      <w:pPr>
        <w:pStyle w:val="ListParagraph"/>
        <w:numPr>
          <w:ilvl w:val="0"/>
          <w:numId w:val="39"/>
        </w:numPr>
      </w:pPr>
      <w:r>
        <w:t>For Disadvantaged Areas (DAC) postal codes, a NTG ratio of 1</w:t>
      </w:r>
      <w:r w:rsidR="008A1D26">
        <w:t>.0</w:t>
      </w:r>
      <w:r>
        <w:t xml:space="preserve"> is </w:t>
      </w:r>
      <w:r w:rsidR="008A1D26">
        <w:t>used</w:t>
      </w:r>
      <w:r>
        <w:t>.</w:t>
      </w:r>
    </w:p>
    <w:p w14:paraId="017A846D" w14:textId="77777777" w:rsidR="00204576" w:rsidRPr="00306063" w:rsidRDefault="00204576" w:rsidP="00204576">
      <w:pPr>
        <w:pStyle w:val="ListParagraph"/>
        <w:numPr>
          <w:ilvl w:val="0"/>
          <w:numId w:val="39"/>
        </w:numPr>
      </w:pPr>
      <w:r>
        <w:t>Guidehouse sourced methodologies and assumptions from the Illinois IL-TRM v11.0 and the final 2023 tracking data.</w:t>
      </w:r>
    </w:p>
    <w:p w14:paraId="2285E090" w14:textId="2860585B" w:rsidR="00F20206" w:rsidRDefault="00204576" w:rsidP="00204576">
      <w:r>
        <w:t>For the custom projects, an in-depth application review was performed by a Guidehouse engineer to assess the engineering methods, parameters and assumptions used to generate all ex ante impact estimates. The evaluator reviewed project documentation in application forms and supporting documentation from the applicant.</w:t>
      </w:r>
      <w:r w:rsidR="00F55900">
        <w:t xml:space="preserve"> Table A-1 provides a summary of M&amp;V results for the custom projects reviewed by Guidehouse.</w:t>
      </w:r>
    </w:p>
    <w:p w14:paraId="0504C05E" w14:textId="77777777" w:rsidR="00F20206" w:rsidRDefault="00F20206" w:rsidP="00F20206">
      <w:pPr>
        <w:rPr>
          <w:b/>
          <w:bCs/>
          <w:color w:val="024A5A" w:themeColor="text2" w:themeShade="BF"/>
        </w:rPr>
      </w:pPr>
    </w:p>
    <w:p w14:paraId="225497A3" w14:textId="15E08358" w:rsidR="00F20206" w:rsidRDefault="00F20206" w:rsidP="00F20206">
      <w:pPr>
        <w:pStyle w:val="Caption"/>
      </w:pPr>
      <w:bookmarkStart w:id="63" w:name="_Ref66786934"/>
      <w:bookmarkStart w:id="64" w:name="_Toc497139745"/>
      <w:bookmarkStart w:id="65" w:name="_Toc61360850"/>
      <w:bookmarkStart w:id="66" w:name="_Toc162472605"/>
      <w:r>
        <w:t xml:space="preserve">Table </w:t>
      </w:r>
      <w:r w:rsidR="00591190">
        <w:fldChar w:fldCharType="begin"/>
      </w:r>
      <w:r w:rsidR="00591190">
        <w:instrText xml:space="preserve"> STYLEREF 5 \s </w:instrText>
      </w:r>
      <w:r w:rsidR="00591190">
        <w:fldChar w:fldCharType="separate"/>
      </w:r>
      <w:r w:rsidR="00E93A62">
        <w:rPr>
          <w:noProof/>
        </w:rPr>
        <w:t>A</w:t>
      </w:r>
      <w:r w:rsidR="00591190">
        <w:rPr>
          <w:noProof/>
        </w:rPr>
        <w:fldChar w:fldCharType="end"/>
      </w:r>
      <w:r>
        <w:noBreakHyphen/>
      </w:r>
      <w:r w:rsidR="00591190">
        <w:fldChar w:fldCharType="begin"/>
      </w:r>
      <w:r w:rsidR="00591190">
        <w:instrText xml:space="preserve"> SEQ Table_Apx \* ARABIC \s 5 </w:instrText>
      </w:r>
      <w:r w:rsidR="00591190">
        <w:fldChar w:fldCharType="separate"/>
      </w:r>
      <w:r w:rsidR="00E93A62">
        <w:rPr>
          <w:noProof/>
        </w:rPr>
        <w:t>1</w:t>
      </w:r>
      <w:r w:rsidR="00591190">
        <w:rPr>
          <w:noProof/>
        </w:rPr>
        <w:fldChar w:fldCharType="end"/>
      </w:r>
      <w:bookmarkEnd w:id="63"/>
      <w:r>
        <w:t>.</w:t>
      </w:r>
      <w:r w:rsidDel="00146395">
        <w:t xml:space="preserve"> </w:t>
      </w:r>
      <w:bookmarkEnd w:id="64"/>
      <w:bookmarkEnd w:id="65"/>
      <w:r w:rsidR="00761E0D">
        <w:t xml:space="preserve">Custom </w:t>
      </w:r>
      <w:r w:rsidR="000F1DA2">
        <w:t>Project Summary – PGL</w:t>
      </w:r>
      <w:bookmarkEnd w:id="66"/>
    </w:p>
    <w:tbl>
      <w:tblPr>
        <w:tblStyle w:val="EnergyTable"/>
        <w:tblpPr w:leftFromText="180" w:rightFromText="180" w:vertAnchor="text" w:tblpXSpec="center" w:tblpY="1"/>
        <w:tblOverlap w:val="never"/>
        <w:tblW w:w="0" w:type="auto"/>
        <w:jc w:val="left"/>
        <w:tblLook w:val="04A0" w:firstRow="1" w:lastRow="0" w:firstColumn="1" w:lastColumn="0" w:noHBand="0" w:noVBand="1"/>
      </w:tblPr>
      <w:tblGrid>
        <w:gridCol w:w="1295"/>
        <w:gridCol w:w="2491"/>
        <w:gridCol w:w="1038"/>
        <w:gridCol w:w="852"/>
        <w:gridCol w:w="984"/>
        <w:gridCol w:w="2700"/>
      </w:tblGrid>
      <w:tr w:rsidR="0001317F" w:rsidRPr="004D2700" w14:paraId="11DA1AD5" w14:textId="77777777" w:rsidTr="00F0080F">
        <w:trPr>
          <w:cnfStyle w:val="100000000000" w:firstRow="1" w:lastRow="0" w:firstColumn="0" w:lastColumn="0" w:oddVBand="0" w:evenVBand="0" w:oddHBand="0" w:evenHBand="0" w:firstRowFirstColumn="0" w:firstRowLastColumn="0" w:lastRowFirstColumn="0" w:lastRowLastColumn="0"/>
          <w:trHeight w:val="1010"/>
          <w:jc w:val="left"/>
        </w:trPr>
        <w:tc>
          <w:tcPr>
            <w:cnfStyle w:val="001000000000" w:firstRow="0" w:lastRow="0" w:firstColumn="1" w:lastColumn="0" w:oddVBand="0" w:evenVBand="0" w:oddHBand="0" w:evenHBand="0" w:firstRowFirstColumn="0" w:firstRowLastColumn="0" w:lastRowFirstColumn="0" w:lastRowLastColumn="0"/>
            <w:tcW w:w="0" w:type="auto"/>
            <w:hideMark/>
          </w:tcPr>
          <w:p w14:paraId="7D888585" w14:textId="77777777" w:rsidR="0001317F" w:rsidRPr="004D2700" w:rsidRDefault="0001317F" w:rsidP="0001317F">
            <w:pPr>
              <w:keepNext/>
              <w:keepLines/>
              <w:spacing w:before="0" w:after="0"/>
              <w:jc w:val="right"/>
              <w:rPr>
                <w:rFonts w:ascii="Arial Narrow" w:eastAsia="Calibri" w:hAnsi="Arial Narrow"/>
                <w:b w:val="0"/>
                <w:bCs/>
              </w:rPr>
            </w:pPr>
            <w:r>
              <w:rPr>
                <w:rFonts w:ascii="Arial Narrow" w:hAnsi="Arial Narrow"/>
                <w:b w:val="0"/>
                <w:bCs/>
              </w:rPr>
              <w:t>Work Order IDs</w:t>
            </w:r>
          </w:p>
        </w:tc>
        <w:tc>
          <w:tcPr>
            <w:tcW w:w="2491" w:type="dxa"/>
          </w:tcPr>
          <w:p w14:paraId="79773A6C" w14:textId="77777777" w:rsidR="0001317F" w:rsidRPr="004D2700" w:rsidRDefault="0001317F" w:rsidP="0001317F">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Measure Description</w:t>
            </w:r>
          </w:p>
        </w:tc>
        <w:tc>
          <w:tcPr>
            <w:tcW w:w="1038" w:type="dxa"/>
          </w:tcPr>
          <w:p w14:paraId="6E092BDB" w14:textId="77777777" w:rsidR="0001317F" w:rsidRPr="004D2700" w:rsidRDefault="0001317F" w:rsidP="0001317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b w:val="0"/>
                <w:bCs/>
              </w:rPr>
              <w:t>Ex Ante Gross Savings</w:t>
            </w:r>
            <w:r w:rsidRPr="004D2700">
              <w:rPr>
                <w:rFonts w:ascii="Arial Narrow" w:hAnsi="Arial Narrow"/>
                <w:b w:val="0"/>
              </w:rPr>
              <w:t xml:space="preserve"> (</w:t>
            </w:r>
            <w:r>
              <w:rPr>
                <w:rFonts w:ascii="Arial Narrow" w:hAnsi="Arial Narrow"/>
                <w:b w:val="0"/>
              </w:rPr>
              <w:t>therms</w:t>
            </w:r>
            <w:r w:rsidRPr="004D2700">
              <w:rPr>
                <w:rFonts w:ascii="Arial Narrow" w:hAnsi="Arial Narrow"/>
                <w:b w:val="0"/>
              </w:rPr>
              <w:t>)</w:t>
            </w:r>
          </w:p>
        </w:tc>
        <w:tc>
          <w:tcPr>
            <w:tcW w:w="0" w:type="auto"/>
          </w:tcPr>
          <w:p w14:paraId="70E45CAD" w14:textId="77777777" w:rsidR="0001317F" w:rsidRPr="004D2700" w:rsidRDefault="0001317F" w:rsidP="0001317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cs="Arial"/>
                <w:b w:val="0"/>
                <w:bCs/>
                <w:color w:val="FFFFFF"/>
              </w:rPr>
              <w:t>Verified Gross R</w:t>
            </w:r>
            <w:r>
              <w:rPr>
                <w:rFonts w:ascii="Arial Narrow" w:hAnsi="Arial Narrow" w:cs="Arial"/>
                <w:b w:val="0"/>
                <w:bCs/>
                <w:color w:val="FFFFFF"/>
              </w:rPr>
              <w:t>R*</w:t>
            </w:r>
          </w:p>
        </w:tc>
        <w:tc>
          <w:tcPr>
            <w:tcW w:w="984" w:type="dxa"/>
          </w:tcPr>
          <w:p w14:paraId="03C45D40" w14:textId="77777777" w:rsidR="0001317F" w:rsidRPr="004D2700" w:rsidRDefault="0001317F" w:rsidP="0001317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cs="Arial"/>
                <w:b w:val="0"/>
                <w:bCs/>
                <w:color w:val="FFFFFF"/>
              </w:rPr>
              <w:t>Verified Gross Savings (</w:t>
            </w:r>
            <w:r>
              <w:rPr>
                <w:rFonts w:ascii="Arial Narrow" w:hAnsi="Arial Narrow" w:cs="Arial"/>
                <w:b w:val="0"/>
                <w:bCs/>
                <w:color w:val="FFFFFF"/>
              </w:rPr>
              <w:t>therms</w:t>
            </w:r>
            <w:r w:rsidRPr="004D2700">
              <w:rPr>
                <w:rFonts w:ascii="Arial Narrow" w:hAnsi="Arial Narrow" w:cs="Arial"/>
                <w:b w:val="0"/>
                <w:bCs/>
                <w:color w:val="FFFFFF"/>
              </w:rPr>
              <w:t>)</w:t>
            </w:r>
          </w:p>
        </w:tc>
        <w:tc>
          <w:tcPr>
            <w:tcW w:w="2700" w:type="dxa"/>
          </w:tcPr>
          <w:p w14:paraId="1F3A123B" w14:textId="77777777" w:rsidR="0001317F" w:rsidRPr="004D2700" w:rsidRDefault="0001317F" w:rsidP="0001317F">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Summary of Adjustment</w:t>
            </w:r>
          </w:p>
        </w:tc>
      </w:tr>
      <w:tr w:rsidR="0001317F" w:rsidRPr="004D2700" w14:paraId="0C9E2873" w14:textId="77777777" w:rsidTr="00F0080F">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noWrap/>
          </w:tcPr>
          <w:p w14:paraId="77441619" w14:textId="4215398A" w:rsidR="0001317F" w:rsidRPr="004D2700" w:rsidRDefault="00EF3795" w:rsidP="0001317F">
            <w:pPr>
              <w:keepNext/>
              <w:keepLines/>
              <w:jc w:val="right"/>
              <w:rPr>
                <w:rFonts w:ascii="Arial Narrow" w:hAnsi="Arial Narrow"/>
              </w:rPr>
            </w:pPr>
            <w:r w:rsidRPr="00EF3795">
              <w:rPr>
                <w:rFonts w:ascii="Arial Narrow" w:hAnsi="Arial Narrow"/>
              </w:rPr>
              <w:t>WO-4655068</w:t>
            </w:r>
          </w:p>
        </w:tc>
        <w:tc>
          <w:tcPr>
            <w:tcW w:w="2491" w:type="dxa"/>
            <w:noWrap/>
          </w:tcPr>
          <w:p w14:paraId="0A10AA2E" w14:textId="1AA83E89" w:rsidR="0001317F" w:rsidRPr="004D2700" w:rsidRDefault="00B851FC" w:rsidP="0001317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Custom – Garage Door</w:t>
            </w:r>
          </w:p>
        </w:tc>
        <w:tc>
          <w:tcPr>
            <w:tcW w:w="1038" w:type="dxa"/>
          </w:tcPr>
          <w:p w14:paraId="3C5D6C2C" w14:textId="16D83364" w:rsidR="0001317F" w:rsidRPr="004D2700" w:rsidRDefault="00B851FC" w:rsidP="0001317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851FC">
              <w:rPr>
                <w:rFonts w:ascii="Arial Narrow" w:hAnsi="Arial Narrow"/>
              </w:rPr>
              <w:t>3,014</w:t>
            </w:r>
          </w:p>
        </w:tc>
        <w:tc>
          <w:tcPr>
            <w:tcW w:w="0" w:type="auto"/>
          </w:tcPr>
          <w:p w14:paraId="670B9612" w14:textId="7EB13697" w:rsidR="0001317F" w:rsidRPr="004D2700" w:rsidRDefault="00B851FC" w:rsidP="0001317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89%</w:t>
            </w:r>
          </w:p>
        </w:tc>
        <w:tc>
          <w:tcPr>
            <w:tcW w:w="984" w:type="dxa"/>
          </w:tcPr>
          <w:p w14:paraId="42891252" w14:textId="6E1A4A63" w:rsidR="0001317F" w:rsidRPr="004D2700" w:rsidRDefault="00B851FC" w:rsidP="0001317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851FC">
              <w:rPr>
                <w:rFonts w:ascii="Arial Narrow" w:hAnsi="Arial Narrow"/>
              </w:rPr>
              <w:t>2,694</w:t>
            </w:r>
          </w:p>
        </w:tc>
        <w:tc>
          <w:tcPr>
            <w:tcW w:w="2700" w:type="dxa"/>
          </w:tcPr>
          <w:p w14:paraId="1F90AF34" w14:textId="4BF2E8B1" w:rsidR="0001317F" w:rsidRPr="004D2700" w:rsidRDefault="00B851FC" w:rsidP="0001317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The balance point</w:t>
            </w:r>
            <w:r w:rsidR="00064074">
              <w:rPr>
                <w:rFonts w:ascii="Arial Narrow" w:hAnsi="Arial Narrow"/>
              </w:rPr>
              <w:t xml:space="preserve"> temperature</w:t>
            </w:r>
            <w:r>
              <w:rPr>
                <w:rFonts w:ascii="Arial Narrow" w:hAnsi="Arial Narrow"/>
              </w:rPr>
              <w:t xml:space="preserve"> is calculated </w:t>
            </w:r>
            <w:r w:rsidR="0056314F">
              <w:rPr>
                <w:rFonts w:ascii="Arial Narrow" w:hAnsi="Arial Narrow"/>
              </w:rPr>
              <w:t>using actual historical Therm consumption data.</w:t>
            </w:r>
            <w:r w:rsidR="00064074">
              <w:rPr>
                <w:rFonts w:ascii="Arial Narrow" w:hAnsi="Arial Narrow"/>
              </w:rPr>
              <w:t xml:space="preserve"> Based on this temperature, average outdoor temperature and number of heating days is selected. The actual door closing speed is considered</w:t>
            </w:r>
            <w:r w:rsidR="00ED0657">
              <w:rPr>
                <w:rFonts w:ascii="Arial Narrow" w:hAnsi="Arial Narrow"/>
              </w:rPr>
              <w:t xml:space="preserve"> as per specification sheet.</w:t>
            </w:r>
          </w:p>
        </w:tc>
      </w:tr>
    </w:tbl>
    <w:p w14:paraId="66FE1130" w14:textId="2A9325CD" w:rsidR="0030238F" w:rsidRPr="0001317F" w:rsidRDefault="0001317F" w:rsidP="0001317F">
      <w:pPr>
        <w:pStyle w:val="Source"/>
        <w:keepNext/>
        <w:keepLines/>
        <w:rPr>
          <w:rFonts w:cs="Arial"/>
          <w:sz w:val="18"/>
          <w:szCs w:val="18"/>
        </w:rPr>
        <w:sectPr w:rsidR="0030238F" w:rsidRPr="0001317F" w:rsidSect="00D66F33">
          <w:pgSz w:w="12240" w:h="15840" w:code="1"/>
          <w:pgMar w:top="1440" w:right="1440" w:bottom="1440" w:left="1440" w:header="720" w:footer="720" w:gutter="0"/>
          <w:pgNumType w:start="1" w:chapStyle="5"/>
          <w:cols w:space="720"/>
          <w:docGrid w:linePitch="360"/>
        </w:sectPr>
      </w:pPr>
      <w:r w:rsidRPr="00F65903">
        <w:rPr>
          <w:rFonts w:cs="Arial"/>
          <w:sz w:val="18"/>
          <w:szCs w:val="18"/>
        </w:rPr>
        <w:t>Source: Peoples Gas tracking data and evaluation team analysis</w:t>
      </w:r>
    </w:p>
    <w:p w14:paraId="71AEE7B4" w14:textId="339BE851" w:rsidR="002859CC" w:rsidRDefault="00F20206" w:rsidP="0030238F">
      <w:pPr>
        <w:pStyle w:val="Heading5"/>
      </w:pPr>
      <w:bookmarkStart w:id="67" w:name="_Toc162562594"/>
      <w:r>
        <w:t>Program Specific Inputs for the Illinois TRC</w:t>
      </w:r>
      <w:bookmarkEnd w:id="67"/>
    </w:p>
    <w:p w14:paraId="5DFB14D4" w14:textId="5FC47A42" w:rsidR="00E93A62" w:rsidRPr="00D12853" w:rsidRDefault="00F31C26" w:rsidP="00E93A62">
      <w:r>
        <w:fldChar w:fldCharType="begin"/>
      </w:r>
      <w:r>
        <w:instrText xml:space="preserve"> REF _Ref134176129 \h </w:instrText>
      </w:r>
      <w:r>
        <w:fldChar w:fldCharType="separate"/>
      </w:r>
      <w:r w:rsidR="0090535F">
        <w:t xml:space="preserve">Table </w:t>
      </w:r>
      <w:r w:rsidR="0090535F">
        <w:rPr>
          <w:noProof/>
        </w:rPr>
        <w:t>B</w:t>
      </w:r>
      <w:r w:rsidR="0090535F">
        <w:noBreakHyphen/>
      </w:r>
      <w:r w:rsidR="0090535F">
        <w:rPr>
          <w:noProof/>
        </w:rPr>
        <w:t>1</w:t>
      </w:r>
      <w:r>
        <w:fldChar w:fldCharType="end"/>
      </w:r>
      <w:r>
        <w:t xml:space="preserve"> and </w:t>
      </w:r>
      <w:r>
        <w:fldChar w:fldCharType="begin"/>
      </w:r>
      <w:r>
        <w:instrText xml:space="preserve"> REF _Ref134176201 \h </w:instrText>
      </w:r>
      <w:r>
        <w:fldChar w:fldCharType="separate"/>
      </w:r>
      <w:r w:rsidR="0090535F">
        <w:t xml:space="preserve">Table </w:t>
      </w:r>
      <w:r w:rsidR="0090535F">
        <w:rPr>
          <w:noProof/>
        </w:rPr>
        <w:t>B</w:t>
      </w:r>
      <w:r w:rsidR="0090535F">
        <w:noBreakHyphen/>
      </w:r>
      <w:r w:rsidR="0090535F">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dditional required cost data (e.g., measure costs, program level incentive and non-incentive costs) are not included in this table and will be provided to the evaluation team later.</w:t>
      </w:r>
      <w:r w:rsidRPr="002C41A7">
        <w:t xml:space="preserve"> </w:t>
      </w:r>
      <w:r>
        <w:t>Guidehouse will include annual and lifetime water savings and greenhouse gas reductions in the end of year summary report.</w:t>
      </w:r>
    </w:p>
    <w:p w14:paraId="30EE1881" w14:textId="0D943E74" w:rsidR="00E93A62" w:rsidRPr="004C5EB2" w:rsidRDefault="00F31C26" w:rsidP="00E93A62">
      <w:pPr>
        <w:pStyle w:val="Caption"/>
      </w:pPr>
      <w:bookmarkStart w:id="68" w:name="_Ref134176129"/>
      <w:bookmarkStart w:id="69" w:name="_Toc138318619"/>
      <w:bookmarkStart w:id="70" w:name="_Toc162472606"/>
      <w:r>
        <w:t xml:space="preserve">Table </w:t>
      </w:r>
      <w:r w:rsidR="00591190">
        <w:fldChar w:fldCharType="begin"/>
      </w:r>
      <w:r w:rsidR="00591190">
        <w:instrText xml:space="preserve"> STYLEREF 5 \s </w:instrText>
      </w:r>
      <w:r w:rsidR="00591190">
        <w:fldChar w:fldCharType="separate"/>
      </w:r>
      <w:r w:rsidR="00325A44">
        <w:rPr>
          <w:noProof/>
        </w:rPr>
        <w:t>B</w:t>
      </w:r>
      <w:r w:rsidR="00591190">
        <w:rPr>
          <w:noProof/>
        </w:rPr>
        <w:fldChar w:fldCharType="end"/>
      </w:r>
      <w:r>
        <w:noBreakHyphen/>
      </w:r>
      <w:r w:rsidR="00591190">
        <w:fldChar w:fldCharType="begin"/>
      </w:r>
      <w:r w:rsidR="00591190">
        <w:instrText xml:space="preserve"> SEQ Table_Apx \* ARABIC \s 5 </w:instrText>
      </w:r>
      <w:r w:rsidR="00591190">
        <w:fldChar w:fldCharType="separate"/>
      </w:r>
      <w:r w:rsidR="00325A44">
        <w:rPr>
          <w:noProof/>
        </w:rPr>
        <w:t>1</w:t>
      </w:r>
      <w:r w:rsidR="00591190">
        <w:rPr>
          <w:noProof/>
        </w:rPr>
        <w:fldChar w:fldCharType="end"/>
      </w:r>
      <w:bookmarkEnd w:id="68"/>
      <w:r>
        <w:t>: Verified Cost Effectiveness Inputs – PGL</w:t>
      </w:r>
      <w:bookmarkEnd w:id="69"/>
      <w:bookmarkEnd w:id="70"/>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948"/>
        <w:gridCol w:w="1231"/>
        <w:gridCol w:w="1674"/>
        <w:gridCol w:w="700"/>
        <w:gridCol w:w="983"/>
        <w:gridCol w:w="910"/>
        <w:gridCol w:w="983"/>
        <w:gridCol w:w="983"/>
        <w:gridCol w:w="948"/>
      </w:tblGrid>
      <w:tr w:rsidR="00DC149B" w:rsidRPr="009064EB" w14:paraId="3480A425" w14:textId="77777777" w:rsidTr="00FB715C">
        <w:trPr>
          <w:cnfStyle w:val="100000000000" w:firstRow="1" w:lastRow="0" w:firstColumn="0" w:lastColumn="0" w:oddVBand="0" w:evenVBand="0" w:oddHBand="0" w:evenHBand="0" w:firstRowFirstColumn="0" w:firstRowLastColumn="0" w:lastRowFirstColumn="0" w:lastRowLastColumn="0"/>
          <w:trHeight w:val="1044"/>
          <w:jc w:val="left"/>
        </w:trPr>
        <w:tc>
          <w:tcPr>
            <w:cnfStyle w:val="001000000000" w:firstRow="0" w:lastRow="0" w:firstColumn="1" w:lastColumn="0" w:oddVBand="0" w:evenVBand="0" w:oddHBand="0" w:evenHBand="0" w:firstRowFirstColumn="0" w:firstRowLastColumn="0" w:lastRowFirstColumn="0" w:lastRowLastColumn="0"/>
            <w:tcW w:w="506" w:type="pct"/>
            <w:hideMark/>
          </w:tcPr>
          <w:p w14:paraId="392ED2C6" w14:textId="6E89C102" w:rsidR="00955A07" w:rsidRPr="009064EB" w:rsidRDefault="00955A07" w:rsidP="002D766F">
            <w:pPr>
              <w:keepNext/>
              <w:keepLines/>
              <w:spacing w:before="0" w:after="0"/>
              <w:jc w:val="left"/>
              <w:rPr>
                <w:rFonts w:ascii="Arial Narrow" w:hAnsi="Arial Narrow" w:cs="Arial"/>
                <w:b w:val="0"/>
                <w:color w:val="FFFFFF"/>
              </w:rPr>
            </w:pPr>
            <w:r w:rsidRPr="009064EB">
              <w:rPr>
                <w:rFonts w:ascii="Arial Narrow" w:hAnsi="Arial Narrow" w:cs="Arial"/>
                <w:b w:val="0"/>
                <w:color w:val="FFFFFF"/>
              </w:rPr>
              <w:t>Program Category</w:t>
            </w:r>
          </w:p>
        </w:tc>
        <w:tc>
          <w:tcPr>
            <w:tcW w:w="658" w:type="pct"/>
          </w:tcPr>
          <w:p w14:paraId="3FD55A72" w14:textId="7909B994" w:rsidR="00955A07" w:rsidRPr="009064EB" w:rsidRDefault="00955A07" w:rsidP="002D766F">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064EB">
              <w:rPr>
                <w:rFonts w:ascii="Arial Narrow" w:hAnsi="Arial Narrow" w:cs="Arial"/>
                <w:b w:val="0"/>
                <w:bCs/>
                <w:color w:val="FFFFFF"/>
              </w:rPr>
              <w:t>Program Path</w:t>
            </w:r>
          </w:p>
        </w:tc>
        <w:tc>
          <w:tcPr>
            <w:tcW w:w="894" w:type="pct"/>
          </w:tcPr>
          <w:p w14:paraId="5458BB76" w14:textId="08D71F38" w:rsidR="00955A07" w:rsidRPr="009064EB" w:rsidRDefault="00955A07" w:rsidP="002D766F">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Savings Category</w:t>
            </w:r>
          </w:p>
        </w:tc>
        <w:tc>
          <w:tcPr>
            <w:tcW w:w="374" w:type="pct"/>
          </w:tcPr>
          <w:p w14:paraId="6B1C8D49" w14:textId="77777777" w:rsidR="00955A07" w:rsidRPr="009064EB" w:rsidRDefault="00955A07" w:rsidP="002D766F">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Units</w:t>
            </w:r>
          </w:p>
        </w:tc>
        <w:tc>
          <w:tcPr>
            <w:tcW w:w="525" w:type="pct"/>
          </w:tcPr>
          <w:p w14:paraId="4165072E" w14:textId="77777777" w:rsidR="00955A07" w:rsidRPr="009064EB" w:rsidRDefault="00955A07" w:rsidP="002D766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Quantity</w:t>
            </w:r>
          </w:p>
        </w:tc>
        <w:tc>
          <w:tcPr>
            <w:tcW w:w="486" w:type="pct"/>
          </w:tcPr>
          <w:p w14:paraId="5BD14BA6" w14:textId="77777777" w:rsidR="00955A07" w:rsidRPr="009064EB" w:rsidRDefault="00955A07" w:rsidP="002D766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Effective Useful Life</w:t>
            </w:r>
          </w:p>
        </w:tc>
        <w:tc>
          <w:tcPr>
            <w:tcW w:w="525" w:type="pct"/>
            <w:hideMark/>
          </w:tcPr>
          <w:p w14:paraId="074FF447" w14:textId="77777777" w:rsidR="00955A07" w:rsidRPr="009064EB" w:rsidRDefault="00955A07" w:rsidP="002D766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Ex Ante Gross Savings (Therms)</w:t>
            </w:r>
          </w:p>
        </w:tc>
        <w:tc>
          <w:tcPr>
            <w:tcW w:w="525" w:type="pct"/>
            <w:hideMark/>
          </w:tcPr>
          <w:p w14:paraId="215AFA86" w14:textId="77777777" w:rsidR="00955A07" w:rsidRPr="009064EB" w:rsidRDefault="00955A07" w:rsidP="002D766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9064EB">
              <w:rPr>
                <w:rFonts w:ascii="Arial Narrow" w:hAnsi="Arial Narrow" w:cs="Arial"/>
                <w:b w:val="0"/>
                <w:color w:val="FFFFFF"/>
              </w:rPr>
              <w:t>Verified Gross Savings (Therms)</w:t>
            </w:r>
          </w:p>
        </w:tc>
        <w:tc>
          <w:tcPr>
            <w:tcW w:w="506" w:type="pct"/>
            <w:hideMark/>
          </w:tcPr>
          <w:p w14:paraId="3A499908" w14:textId="77777777" w:rsidR="00955A07" w:rsidRPr="009064EB" w:rsidRDefault="00955A07" w:rsidP="002D766F">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9064EB">
              <w:rPr>
                <w:rFonts w:ascii="Arial Narrow" w:hAnsi="Arial Narrow" w:cs="Arial"/>
                <w:b w:val="0"/>
                <w:color w:val="FFFFFF"/>
              </w:rPr>
              <w:t>Verified Net Savings (Therms)</w:t>
            </w:r>
          </w:p>
        </w:tc>
      </w:tr>
      <w:tr w:rsidR="00C53F76" w:rsidRPr="009064EB" w14:paraId="487B8200"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restart"/>
          </w:tcPr>
          <w:p w14:paraId="5CCF1F40" w14:textId="19644D74" w:rsidR="00C53F76" w:rsidRPr="0042792F" w:rsidRDefault="00C53F76" w:rsidP="00C53F76">
            <w:pPr>
              <w:keepNext/>
              <w:keepLines/>
              <w:jc w:val="left"/>
              <w:rPr>
                <w:rFonts w:ascii="Arial Narrow" w:hAnsi="Arial Narrow"/>
                <w:b/>
                <w:bCs/>
                <w:color w:val="000000"/>
              </w:rPr>
            </w:pPr>
            <w:r w:rsidRPr="0042792F">
              <w:rPr>
                <w:rFonts w:ascii="Arial Narrow" w:hAnsi="Arial Narrow"/>
                <w:b/>
                <w:bCs/>
              </w:rPr>
              <w:t>Multi-Family</w:t>
            </w:r>
          </w:p>
        </w:tc>
        <w:tc>
          <w:tcPr>
            <w:tcW w:w="658" w:type="pct"/>
            <w:vMerge w:val="restart"/>
          </w:tcPr>
          <w:p w14:paraId="10EECE64" w14:textId="37FC1BCE" w:rsidR="00C53F76" w:rsidRPr="009064EB" w:rsidRDefault="00C53F76" w:rsidP="00C53F76">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9064EB">
              <w:rPr>
                <w:rFonts w:ascii="Arial Narrow" w:hAnsi="Arial Narrow"/>
              </w:rPr>
              <w:t>Direct Install</w:t>
            </w:r>
          </w:p>
        </w:tc>
        <w:tc>
          <w:tcPr>
            <w:tcW w:w="894" w:type="pct"/>
          </w:tcPr>
          <w:p w14:paraId="34709AA3" w14:textId="66320965" w:rsidR="00C53F76" w:rsidRPr="009064EB" w:rsidRDefault="00C53F76"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Showerhead (IU)</w:t>
            </w:r>
          </w:p>
        </w:tc>
        <w:tc>
          <w:tcPr>
            <w:tcW w:w="374" w:type="pct"/>
          </w:tcPr>
          <w:p w14:paraId="5EE91D8E" w14:textId="01066B8E" w:rsidR="00C53F76" w:rsidRPr="009064EB" w:rsidRDefault="00C53F76"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301FAF39" w14:textId="6302BA5A"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230</w:t>
            </w:r>
          </w:p>
        </w:tc>
        <w:tc>
          <w:tcPr>
            <w:tcW w:w="486" w:type="pct"/>
          </w:tcPr>
          <w:p w14:paraId="4A91E0FE" w14:textId="67143197"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10</w:t>
            </w:r>
          </w:p>
        </w:tc>
        <w:tc>
          <w:tcPr>
            <w:tcW w:w="525" w:type="pct"/>
            <w:noWrap/>
          </w:tcPr>
          <w:p w14:paraId="59714E75" w14:textId="2292B94D"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556</w:t>
            </w:r>
          </w:p>
        </w:tc>
        <w:tc>
          <w:tcPr>
            <w:tcW w:w="525" w:type="pct"/>
            <w:noWrap/>
          </w:tcPr>
          <w:p w14:paraId="6ADBC4B4" w14:textId="0E998B39" w:rsidR="00C53F76" w:rsidRPr="009064EB" w:rsidRDefault="00C53F76"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556</w:t>
            </w:r>
          </w:p>
        </w:tc>
        <w:tc>
          <w:tcPr>
            <w:tcW w:w="506" w:type="pct"/>
          </w:tcPr>
          <w:p w14:paraId="0C16244E" w14:textId="219C7532" w:rsidR="00C53F76" w:rsidRPr="009064EB" w:rsidRDefault="00C53F76"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562</w:t>
            </w:r>
          </w:p>
        </w:tc>
      </w:tr>
      <w:tr w:rsidR="00C53F76" w:rsidRPr="009064EB" w14:paraId="2778B4BB"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453726A5" w14:textId="77777777" w:rsidR="00C53F76" w:rsidRPr="009064EB" w:rsidRDefault="00C53F76" w:rsidP="00C53F76">
            <w:pPr>
              <w:keepNext/>
              <w:keepLines/>
              <w:rPr>
                <w:rFonts w:ascii="Arial Narrow" w:hAnsi="Arial Narrow"/>
                <w:bCs/>
                <w:color w:val="000000"/>
              </w:rPr>
            </w:pPr>
          </w:p>
        </w:tc>
        <w:tc>
          <w:tcPr>
            <w:tcW w:w="658" w:type="pct"/>
            <w:vMerge/>
            <w:vAlign w:val="top"/>
          </w:tcPr>
          <w:p w14:paraId="6FD27050" w14:textId="77777777" w:rsidR="00C53F76" w:rsidRPr="009064EB" w:rsidRDefault="00C53F76" w:rsidP="00C53F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772BAE3C" w14:textId="2358BF79" w:rsidR="00C53F76" w:rsidRPr="009064EB" w:rsidRDefault="00C53F76"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Programmable Thermostat</w:t>
            </w:r>
          </w:p>
        </w:tc>
        <w:tc>
          <w:tcPr>
            <w:tcW w:w="374" w:type="pct"/>
          </w:tcPr>
          <w:p w14:paraId="61C839B1" w14:textId="54B3118A" w:rsidR="00C53F76" w:rsidRPr="009064EB" w:rsidRDefault="00C53F76"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595A2BEB" w14:textId="560DA96B"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61</w:t>
            </w:r>
          </w:p>
        </w:tc>
        <w:tc>
          <w:tcPr>
            <w:tcW w:w="486" w:type="pct"/>
          </w:tcPr>
          <w:p w14:paraId="7353B06F" w14:textId="7C7FD979"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16</w:t>
            </w:r>
          </w:p>
        </w:tc>
        <w:tc>
          <w:tcPr>
            <w:tcW w:w="525" w:type="pct"/>
            <w:noWrap/>
          </w:tcPr>
          <w:p w14:paraId="6CA478E6" w14:textId="207A60D5"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405</w:t>
            </w:r>
          </w:p>
        </w:tc>
        <w:tc>
          <w:tcPr>
            <w:tcW w:w="525" w:type="pct"/>
            <w:noWrap/>
          </w:tcPr>
          <w:p w14:paraId="7CBF0304" w14:textId="13FA3BA7" w:rsidR="00C53F76" w:rsidRPr="009064EB" w:rsidRDefault="00C53F76"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405</w:t>
            </w:r>
          </w:p>
        </w:tc>
        <w:tc>
          <w:tcPr>
            <w:tcW w:w="506" w:type="pct"/>
          </w:tcPr>
          <w:p w14:paraId="46E3AD35" w14:textId="077DB32C" w:rsidR="00C53F76" w:rsidRPr="009064EB" w:rsidRDefault="00C53F76"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389</w:t>
            </w:r>
          </w:p>
        </w:tc>
      </w:tr>
      <w:tr w:rsidR="00C53F76" w:rsidRPr="009064EB" w14:paraId="2913BF18"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5CBA21AE" w14:textId="77777777" w:rsidR="00C53F76" w:rsidRPr="009064EB" w:rsidRDefault="00C53F76" w:rsidP="00C53F76">
            <w:pPr>
              <w:keepNext/>
              <w:keepLines/>
              <w:rPr>
                <w:rFonts w:ascii="Arial Narrow" w:hAnsi="Arial Narrow"/>
                <w:bCs/>
                <w:color w:val="000000"/>
              </w:rPr>
            </w:pPr>
          </w:p>
        </w:tc>
        <w:tc>
          <w:tcPr>
            <w:tcW w:w="658" w:type="pct"/>
            <w:vMerge/>
            <w:vAlign w:val="top"/>
          </w:tcPr>
          <w:p w14:paraId="6BAAEF71" w14:textId="77777777" w:rsidR="00C53F76" w:rsidRPr="009064EB" w:rsidRDefault="00C53F76" w:rsidP="00C53F76">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17B0BD16" w14:textId="0A12C1ED" w:rsidR="00C53F76" w:rsidRPr="009064EB" w:rsidRDefault="00C53F76"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Advanced Thermostat</w:t>
            </w:r>
          </w:p>
        </w:tc>
        <w:tc>
          <w:tcPr>
            <w:tcW w:w="374" w:type="pct"/>
          </w:tcPr>
          <w:p w14:paraId="7252B25B" w14:textId="622FF248" w:rsidR="00C53F76" w:rsidRPr="009064EB" w:rsidRDefault="00C53F76"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69914431" w14:textId="03C55939"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12</w:t>
            </w:r>
          </w:p>
        </w:tc>
        <w:tc>
          <w:tcPr>
            <w:tcW w:w="486" w:type="pct"/>
          </w:tcPr>
          <w:p w14:paraId="04F204D0" w14:textId="26DB5871"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11</w:t>
            </w:r>
          </w:p>
        </w:tc>
        <w:tc>
          <w:tcPr>
            <w:tcW w:w="525" w:type="pct"/>
            <w:noWrap/>
          </w:tcPr>
          <w:p w14:paraId="53AF6073" w14:textId="7623B313"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400</w:t>
            </w:r>
          </w:p>
        </w:tc>
        <w:tc>
          <w:tcPr>
            <w:tcW w:w="525" w:type="pct"/>
            <w:noWrap/>
          </w:tcPr>
          <w:p w14:paraId="0A140129" w14:textId="704EEA8F" w:rsidR="00C53F76" w:rsidRPr="009064EB" w:rsidRDefault="00C53F76"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400</w:t>
            </w:r>
          </w:p>
        </w:tc>
        <w:tc>
          <w:tcPr>
            <w:tcW w:w="506" w:type="pct"/>
          </w:tcPr>
          <w:p w14:paraId="3C7D2C28" w14:textId="170E179C" w:rsidR="00C53F76" w:rsidRPr="009064EB" w:rsidRDefault="00C53F76"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360</w:t>
            </w:r>
          </w:p>
        </w:tc>
      </w:tr>
      <w:tr w:rsidR="00C53F76" w:rsidRPr="009064EB" w14:paraId="5E803938"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7596B6E9" w14:textId="77777777" w:rsidR="00C53F76" w:rsidRPr="009064EB" w:rsidRDefault="00C53F76" w:rsidP="00C53F76">
            <w:pPr>
              <w:keepNext/>
              <w:keepLines/>
              <w:rPr>
                <w:rFonts w:ascii="Arial Narrow" w:hAnsi="Arial Narrow"/>
                <w:bCs/>
                <w:color w:val="000000"/>
              </w:rPr>
            </w:pPr>
          </w:p>
        </w:tc>
        <w:tc>
          <w:tcPr>
            <w:tcW w:w="658" w:type="pct"/>
            <w:vMerge/>
            <w:vAlign w:val="top"/>
          </w:tcPr>
          <w:p w14:paraId="31F3F584" w14:textId="77777777" w:rsidR="00C53F76" w:rsidRPr="009064EB" w:rsidRDefault="00C53F76" w:rsidP="00C53F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771E9FF1" w14:textId="7BE8F9B5" w:rsidR="00C53F76" w:rsidRPr="009064EB" w:rsidRDefault="00C53F76"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Shower Timer (IU)</w:t>
            </w:r>
          </w:p>
        </w:tc>
        <w:tc>
          <w:tcPr>
            <w:tcW w:w="374" w:type="pct"/>
          </w:tcPr>
          <w:p w14:paraId="6CEADC54" w14:textId="7C3F4245" w:rsidR="00C53F76" w:rsidRPr="009064EB" w:rsidRDefault="00C53F76"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0913856B" w14:textId="68763AAC"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268</w:t>
            </w:r>
          </w:p>
        </w:tc>
        <w:tc>
          <w:tcPr>
            <w:tcW w:w="486" w:type="pct"/>
          </w:tcPr>
          <w:p w14:paraId="4CF219EF" w14:textId="4966F63A"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w:t>
            </w:r>
          </w:p>
        </w:tc>
        <w:tc>
          <w:tcPr>
            <w:tcW w:w="525" w:type="pct"/>
            <w:noWrap/>
          </w:tcPr>
          <w:p w14:paraId="7ED9CB46" w14:textId="543BE115"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212</w:t>
            </w:r>
          </w:p>
        </w:tc>
        <w:tc>
          <w:tcPr>
            <w:tcW w:w="525" w:type="pct"/>
            <w:noWrap/>
          </w:tcPr>
          <w:p w14:paraId="04583A63" w14:textId="08A6A539" w:rsidR="00C53F76" w:rsidRPr="009064EB" w:rsidRDefault="00C53F76"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212</w:t>
            </w:r>
          </w:p>
        </w:tc>
        <w:tc>
          <w:tcPr>
            <w:tcW w:w="506" w:type="pct"/>
          </w:tcPr>
          <w:p w14:paraId="47C4A87A" w14:textId="08993960" w:rsidR="00C53F76" w:rsidRPr="009064EB" w:rsidRDefault="00C53F76"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204</w:t>
            </w:r>
          </w:p>
        </w:tc>
      </w:tr>
      <w:tr w:rsidR="00C53F76" w:rsidRPr="009064EB" w14:paraId="77167CE3"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781FFE92" w14:textId="77777777" w:rsidR="00C53F76" w:rsidRPr="009064EB" w:rsidRDefault="00C53F76" w:rsidP="00C53F76">
            <w:pPr>
              <w:keepNext/>
              <w:keepLines/>
              <w:rPr>
                <w:rFonts w:ascii="Arial Narrow" w:hAnsi="Arial Narrow"/>
                <w:bCs/>
                <w:color w:val="000000"/>
              </w:rPr>
            </w:pPr>
          </w:p>
        </w:tc>
        <w:tc>
          <w:tcPr>
            <w:tcW w:w="658" w:type="pct"/>
            <w:vMerge/>
            <w:vAlign w:val="top"/>
          </w:tcPr>
          <w:p w14:paraId="7E761016" w14:textId="77777777" w:rsidR="00C53F76" w:rsidRPr="009064EB" w:rsidRDefault="00C53F76" w:rsidP="00C53F76">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12540F4F" w14:textId="61EDF277" w:rsidR="00C53F76" w:rsidRPr="009064EB" w:rsidRDefault="00C53F76"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Faucet Aerator - Bathroom (IU)</w:t>
            </w:r>
          </w:p>
        </w:tc>
        <w:tc>
          <w:tcPr>
            <w:tcW w:w="374" w:type="pct"/>
          </w:tcPr>
          <w:p w14:paraId="3DDC1228" w14:textId="24666E47" w:rsidR="00C53F76" w:rsidRPr="009064EB" w:rsidRDefault="00C53F76"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3EB154CF" w14:textId="30FB57C6"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200</w:t>
            </w:r>
          </w:p>
        </w:tc>
        <w:tc>
          <w:tcPr>
            <w:tcW w:w="486" w:type="pct"/>
          </w:tcPr>
          <w:p w14:paraId="340F5F98" w14:textId="344525D3"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10</w:t>
            </w:r>
          </w:p>
        </w:tc>
        <w:tc>
          <w:tcPr>
            <w:tcW w:w="525" w:type="pct"/>
            <w:noWrap/>
          </w:tcPr>
          <w:p w14:paraId="4CD30E41" w14:textId="45143F8F"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66</w:t>
            </w:r>
          </w:p>
        </w:tc>
        <w:tc>
          <w:tcPr>
            <w:tcW w:w="525" w:type="pct"/>
            <w:noWrap/>
          </w:tcPr>
          <w:p w14:paraId="57D6AAC1" w14:textId="3CF8FFE9" w:rsidR="00C53F76" w:rsidRPr="009064EB" w:rsidRDefault="00C53F76"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66</w:t>
            </w:r>
          </w:p>
        </w:tc>
        <w:tc>
          <w:tcPr>
            <w:tcW w:w="506" w:type="pct"/>
          </w:tcPr>
          <w:p w14:paraId="61619177" w14:textId="058046CD" w:rsidR="00C53F76" w:rsidRPr="009064EB" w:rsidRDefault="00C53F76"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67</w:t>
            </w:r>
          </w:p>
        </w:tc>
      </w:tr>
      <w:tr w:rsidR="00C53F76" w:rsidRPr="009064EB" w14:paraId="057FFBBD"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4C1F791" w14:textId="77777777" w:rsidR="00C53F76" w:rsidRPr="009064EB" w:rsidRDefault="00C53F76" w:rsidP="00C53F76">
            <w:pPr>
              <w:keepNext/>
              <w:keepLines/>
              <w:rPr>
                <w:rFonts w:ascii="Arial Narrow" w:hAnsi="Arial Narrow"/>
                <w:bCs/>
                <w:color w:val="000000"/>
              </w:rPr>
            </w:pPr>
          </w:p>
        </w:tc>
        <w:tc>
          <w:tcPr>
            <w:tcW w:w="658" w:type="pct"/>
            <w:vMerge/>
            <w:vAlign w:val="top"/>
          </w:tcPr>
          <w:p w14:paraId="10434D1F" w14:textId="77777777" w:rsidR="00C53F76" w:rsidRPr="009064EB" w:rsidRDefault="00C53F76" w:rsidP="00C53F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00F250C4" w14:textId="2E1B0FF9" w:rsidR="00C53F76" w:rsidRPr="009064EB" w:rsidRDefault="00C53F76"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Faucet Aerator - Kitchen (IU)</w:t>
            </w:r>
          </w:p>
        </w:tc>
        <w:tc>
          <w:tcPr>
            <w:tcW w:w="374" w:type="pct"/>
          </w:tcPr>
          <w:p w14:paraId="6B113303" w14:textId="4A8C390D" w:rsidR="00C53F76" w:rsidRPr="009064EB" w:rsidRDefault="00C53F76"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0DDEE2B2" w14:textId="3842D41D"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119</w:t>
            </w:r>
          </w:p>
        </w:tc>
        <w:tc>
          <w:tcPr>
            <w:tcW w:w="486" w:type="pct"/>
          </w:tcPr>
          <w:p w14:paraId="3AAB7532" w14:textId="2AA95632"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10</w:t>
            </w:r>
          </w:p>
        </w:tc>
        <w:tc>
          <w:tcPr>
            <w:tcW w:w="525" w:type="pct"/>
            <w:noWrap/>
          </w:tcPr>
          <w:p w14:paraId="5EBBD149" w14:textId="232FFED5"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51</w:t>
            </w:r>
          </w:p>
        </w:tc>
        <w:tc>
          <w:tcPr>
            <w:tcW w:w="525" w:type="pct"/>
            <w:noWrap/>
          </w:tcPr>
          <w:p w14:paraId="6658BA5B" w14:textId="2CBAA3D5" w:rsidR="00C53F76" w:rsidRPr="009064EB" w:rsidRDefault="00C53F76"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51</w:t>
            </w:r>
          </w:p>
        </w:tc>
        <w:tc>
          <w:tcPr>
            <w:tcW w:w="506" w:type="pct"/>
          </w:tcPr>
          <w:p w14:paraId="74F210EB" w14:textId="24BFE14C" w:rsidR="00C53F76" w:rsidRPr="009064EB" w:rsidRDefault="00C53F76"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51</w:t>
            </w:r>
          </w:p>
        </w:tc>
      </w:tr>
      <w:tr w:rsidR="00C53F76" w:rsidRPr="009064EB" w14:paraId="0F5318E7"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3B493AD" w14:textId="77777777" w:rsidR="00C53F76" w:rsidRPr="009064EB" w:rsidRDefault="00C53F76" w:rsidP="00C53F76">
            <w:pPr>
              <w:keepNext/>
              <w:keepLines/>
              <w:rPr>
                <w:rFonts w:ascii="Arial Narrow" w:hAnsi="Arial Narrow"/>
                <w:bCs/>
                <w:color w:val="000000"/>
              </w:rPr>
            </w:pPr>
          </w:p>
        </w:tc>
        <w:tc>
          <w:tcPr>
            <w:tcW w:w="658" w:type="pct"/>
            <w:vMerge/>
          </w:tcPr>
          <w:p w14:paraId="61920E5D" w14:textId="77777777" w:rsidR="00C53F76" w:rsidRPr="009064EB" w:rsidRDefault="00C53F76" w:rsidP="00C53F76">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94" w:type="pct"/>
          </w:tcPr>
          <w:p w14:paraId="3B3E00AB" w14:textId="7BE0D416" w:rsidR="00C53F76" w:rsidRPr="009064EB" w:rsidRDefault="00C53F76"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Showerhead (IU) - DAC</w:t>
            </w:r>
          </w:p>
        </w:tc>
        <w:tc>
          <w:tcPr>
            <w:tcW w:w="374" w:type="pct"/>
          </w:tcPr>
          <w:p w14:paraId="54AC75C3" w14:textId="7B353E82" w:rsidR="00C53F76" w:rsidRPr="009064EB" w:rsidRDefault="00C53F76"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772EAB47" w14:textId="44ABFE6F"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11</w:t>
            </w:r>
          </w:p>
        </w:tc>
        <w:tc>
          <w:tcPr>
            <w:tcW w:w="486" w:type="pct"/>
          </w:tcPr>
          <w:p w14:paraId="546DC325" w14:textId="154CAFE2"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10</w:t>
            </w:r>
          </w:p>
        </w:tc>
        <w:tc>
          <w:tcPr>
            <w:tcW w:w="525" w:type="pct"/>
            <w:noWrap/>
          </w:tcPr>
          <w:p w14:paraId="11E44221" w14:textId="3A04367C"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25</w:t>
            </w:r>
          </w:p>
        </w:tc>
        <w:tc>
          <w:tcPr>
            <w:tcW w:w="525" w:type="pct"/>
            <w:noWrap/>
          </w:tcPr>
          <w:p w14:paraId="7CC99DBD" w14:textId="4EAB1487" w:rsidR="00C53F76" w:rsidRPr="009064EB" w:rsidRDefault="00C53F76"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25</w:t>
            </w:r>
          </w:p>
        </w:tc>
        <w:tc>
          <w:tcPr>
            <w:tcW w:w="506" w:type="pct"/>
          </w:tcPr>
          <w:p w14:paraId="5DB54CE0" w14:textId="143F64F3" w:rsidR="00C53F76" w:rsidRPr="009064EB" w:rsidRDefault="00C53F76"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25</w:t>
            </w:r>
          </w:p>
        </w:tc>
      </w:tr>
      <w:tr w:rsidR="00C53F76" w:rsidRPr="009064EB" w14:paraId="4C6AF243"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01EEFC23" w14:textId="77777777" w:rsidR="00C53F76" w:rsidRPr="009064EB" w:rsidRDefault="00C53F76" w:rsidP="00C53F76">
            <w:pPr>
              <w:keepNext/>
              <w:keepLines/>
              <w:rPr>
                <w:rFonts w:ascii="Arial Narrow" w:hAnsi="Arial Narrow"/>
                <w:bCs/>
                <w:color w:val="000000"/>
              </w:rPr>
            </w:pPr>
          </w:p>
        </w:tc>
        <w:tc>
          <w:tcPr>
            <w:tcW w:w="658" w:type="pct"/>
            <w:vMerge/>
          </w:tcPr>
          <w:p w14:paraId="484B7041" w14:textId="77777777" w:rsidR="00C53F76" w:rsidRPr="009064EB" w:rsidRDefault="00C53F76" w:rsidP="00C53F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94" w:type="pct"/>
          </w:tcPr>
          <w:p w14:paraId="111E4788" w14:textId="5F1072F3" w:rsidR="00C53F76" w:rsidRPr="009064EB" w:rsidRDefault="00C53F76"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Shower Timer (IU) - DAC</w:t>
            </w:r>
          </w:p>
        </w:tc>
        <w:tc>
          <w:tcPr>
            <w:tcW w:w="374" w:type="pct"/>
          </w:tcPr>
          <w:p w14:paraId="51AAF5AF" w14:textId="1516C8B8" w:rsidR="00C53F76" w:rsidRPr="009064EB" w:rsidRDefault="00C53F76"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26A02D24" w14:textId="261EF8A9"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11</w:t>
            </w:r>
          </w:p>
        </w:tc>
        <w:tc>
          <w:tcPr>
            <w:tcW w:w="486" w:type="pct"/>
          </w:tcPr>
          <w:p w14:paraId="69F08D80" w14:textId="0D363F9E"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2</w:t>
            </w:r>
          </w:p>
        </w:tc>
        <w:tc>
          <w:tcPr>
            <w:tcW w:w="525" w:type="pct"/>
            <w:noWrap/>
          </w:tcPr>
          <w:p w14:paraId="4C715605" w14:textId="75334A2A"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8</w:t>
            </w:r>
          </w:p>
        </w:tc>
        <w:tc>
          <w:tcPr>
            <w:tcW w:w="525" w:type="pct"/>
            <w:noWrap/>
          </w:tcPr>
          <w:p w14:paraId="32FDD496" w14:textId="4BB12F2F" w:rsidR="00C53F76" w:rsidRPr="009064EB" w:rsidRDefault="00C53F76"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8</w:t>
            </w:r>
          </w:p>
        </w:tc>
        <w:tc>
          <w:tcPr>
            <w:tcW w:w="506" w:type="pct"/>
          </w:tcPr>
          <w:p w14:paraId="4ED13F01" w14:textId="676BF6B6" w:rsidR="00C53F76" w:rsidRPr="009064EB" w:rsidRDefault="00C53F76"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8</w:t>
            </w:r>
          </w:p>
        </w:tc>
      </w:tr>
      <w:tr w:rsidR="00C53F76" w:rsidRPr="009064EB" w14:paraId="0455B967"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DDCD992" w14:textId="77777777" w:rsidR="00C53F76" w:rsidRPr="009064EB" w:rsidRDefault="00C53F76" w:rsidP="00C53F76">
            <w:pPr>
              <w:keepNext/>
              <w:keepLines/>
              <w:rPr>
                <w:rFonts w:ascii="Arial Narrow" w:hAnsi="Arial Narrow"/>
                <w:bCs/>
                <w:color w:val="000000"/>
              </w:rPr>
            </w:pPr>
          </w:p>
        </w:tc>
        <w:tc>
          <w:tcPr>
            <w:tcW w:w="658" w:type="pct"/>
            <w:vMerge/>
          </w:tcPr>
          <w:p w14:paraId="5C9378B9" w14:textId="77777777" w:rsidR="00C53F76" w:rsidRPr="009064EB" w:rsidRDefault="00C53F76" w:rsidP="00C53F76">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94" w:type="pct"/>
          </w:tcPr>
          <w:p w14:paraId="208B4460" w14:textId="33E49FC0" w:rsidR="00C53F76" w:rsidRPr="009064EB" w:rsidRDefault="00C53F76"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Faucet Aerator - Bathroom (IU) - DAC</w:t>
            </w:r>
          </w:p>
        </w:tc>
        <w:tc>
          <w:tcPr>
            <w:tcW w:w="374" w:type="pct"/>
          </w:tcPr>
          <w:p w14:paraId="19CAD152" w14:textId="64D15759" w:rsidR="00C53F76" w:rsidRPr="009064EB" w:rsidRDefault="00C53F76"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14CD0458" w14:textId="4E10DFED"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11</w:t>
            </w:r>
          </w:p>
        </w:tc>
        <w:tc>
          <w:tcPr>
            <w:tcW w:w="486" w:type="pct"/>
          </w:tcPr>
          <w:p w14:paraId="182C575F" w14:textId="786B64D4"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10</w:t>
            </w:r>
          </w:p>
        </w:tc>
        <w:tc>
          <w:tcPr>
            <w:tcW w:w="525" w:type="pct"/>
            <w:noWrap/>
          </w:tcPr>
          <w:p w14:paraId="7820A236" w14:textId="4B082222" w:rsidR="00C53F76" w:rsidRPr="009064EB" w:rsidRDefault="00C53F76"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3</w:t>
            </w:r>
          </w:p>
        </w:tc>
        <w:tc>
          <w:tcPr>
            <w:tcW w:w="525" w:type="pct"/>
            <w:noWrap/>
          </w:tcPr>
          <w:p w14:paraId="16FBF57E" w14:textId="12125BC7" w:rsidR="00C53F76" w:rsidRPr="009064EB" w:rsidRDefault="00C53F76"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3</w:t>
            </w:r>
          </w:p>
        </w:tc>
        <w:tc>
          <w:tcPr>
            <w:tcW w:w="506" w:type="pct"/>
          </w:tcPr>
          <w:p w14:paraId="5B05B09F" w14:textId="6557AA92" w:rsidR="00C53F76" w:rsidRPr="009064EB" w:rsidRDefault="00C53F76"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3</w:t>
            </w:r>
          </w:p>
        </w:tc>
      </w:tr>
      <w:tr w:rsidR="00C53F76" w:rsidRPr="009064EB" w14:paraId="61341A47"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67B65EA3" w14:textId="77777777" w:rsidR="00C53F76" w:rsidRPr="009064EB" w:rsidRDefault="00C53F76" w:rsidP="00C53F76">
            <w:pPr>
              <w:keepNext/>
              <w:keepLines/>
              <w:rPr>
                <w:rFonts w:ascii="Arial Narrow" w:hAnsi="Arial Narrow"/>
                <w:bCs/>
                <w:color w:val="000000"/>
              </w:rPr>
            </w:pPr>
          </w:p>
        </w:tc>
        <w:tc>
          <w:tcPr>
            <w:tcW w:w="658" w:type="pct"/>
            <w:vMerge/>
          </w:tcPr>
          <w:p w14:paraId="5A597239" w14:textId="77777777" w:rsidR="00C53F76" w:rsidRPr="009064EB" w:rsidRDefault="00C53F76" w:rsidP="00C53F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94" w:type="pct"/>
          </w:tcPr>
          <w:p w14:paraId="347FDAD6" w14:textId="6F37959A" w:rsidR="00C53F76" w:rsidRPr="009064EB" w:rsidRDefault="00C53F76"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Faucet Aerator - Kitchen (IU) - DAC</w:t>
            </w:r>
          </w:p>
        </w:tc>
        <w:tc>
          <w:tcPr>
            <w:tcW w:w="374" w:type="pct"/>
          </w:tcPr>
          <w:p w14:paraId="27FB0D53" w14:textId="42732ABC" w:rsidR="00C53F76" w:rsidRPr="009064EB" w:rsidRDefault="00C53F76"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653AEADD" w14:textId="573B3674"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6</w:t>
            </w:r>
          </w:p>
        </w:tc>
        <w:tc>
          <w:tcPr>
            <w:tcW w:w="486" w:type="pct"/>
          </w:tcPr>
          <w:p w14:paraId="20510597" w14:textId="15A4D6E9"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10</w:t>
            </w:r>
          </w:p>
        </w:tc>
        <w:tc>
          <w:tcPr>
            <w:tcW w:w="525" w:type="pct"/>
            <w:noWrap/>
          </w:tcPr>
          <w:p w14:paraId="5F503B82" w14:textId="6FD56928" w:rsidR="00C53F76" w:rsidRPr="009064EB" w:rsidRDefault="00C53F76"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3</w:t>
            </w:r>
          </w:p>
        </w:tc>
        <w:tc>
          <w:tcPr>
            <w:tcW w:w="525" w:type="pct"/>
            <w:noWrap/>
          </w:tcPr>
          <w:p w14:paraId="2407D946" w14:textId="69300C6E" w:rsidR="00C53F76" w:rsidRPr="009064EB" w:rsidRDefault="00C53F76"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3</w:t>
            </w:r>
          </w:p>
        </w:tc>
        <w:tc>
          <w:tcPr>
            <w:tcW w:w="506" w:type="pct"/>
          </w:tcPr>
          <w:p w14:paraId="5C270D3F" w14:textId="7359BD30" w:rsidR="00C53F76" w:rsidRPr="009064EB" w:rsidRDefault="00C53F76"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3</w:t>
            </w:r>
          </w:p>
        </w:tc>
      </w:tr>
      <w:tr w:rsidR="00380E9B" w:rsidRPr="009064EB" w14:paraId="7E143BAC"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6DE5CDC8" w14:textId="77777777" w:rsidR="00380E9B" w:rsidRPr="009064EB" w:rsidRDefault="00380E9B" w:rsidP="00380E9B">
            <w:pPr>
              <w:keepNext/>
              <w:keepLines/>
              <w:rPr>
                <w:rFonts w:ascii="Arial Narrow" w:hAnsi="Arial Narrow"/>
                <w:bCs/>
                <w:color w:val="000000"/>
              </w:rPr>
            </w:pPr>
          </w:p>
        </w:tc>
        <w:tc>
          <w:tcPr>
            <w:tcW w:w="658" w:type="pct"/>
            <w:vMerge w:val="restart"/>
          </w:tcPr>
          <w:p w14:paraId="241460DA" w14:textId="7C4446CE" w:rsidR="00380E9B" w:rsidRPr="009064EB" w:rsidRDefault="00380E9B" w:rsidP="00380E9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9064EB">
              <w:rPr>
                <w:rFonts w:ascii="Arial Narrow" w:hAnsi="Arial Narrow"/>
              </w:rPr>
              <w:t>Partner Trade Ally</w:t>
            </w:r>
          </w:p>
        </w:tc>
        <w:tc>
          <w:tcPr>
            <w:tcW w:w="894" w:type="pct"/>
          </w:tcPr>
          <w:p w14:paraId="3CD453F4" w14:textId="548AD6A1"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Steam Trap</w:t>
            </w:r>
          </w:p>
        </w:tc>
        <w:tc>
          <w:tcPr>
            <w:tcW w:w="374" w:type="pct"/>
          </w:tcPr>
          <w:p w14:paraId="38A5796E" w14:textId="038C9330"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3F3036DF" w14:textId="21E93B8C"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2,365</w:t>
            </w:r>
          </w:p>
        </w:tc>
        <w:tc>
          <w:tcPr>
            <w:tcW w:w="486" w:type="pct"/>
          </w:tcPr>
          <w:p w14:paraId="37B5CE8C" w14:textId="4E8FDE9E"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w:t>
            </w:r>
          </w:p>
        </w:tc>
        <w:tc>
          <w:tcPr>
            <w:tcW w:w="525" w:type="pct"/>
            <w:noWrap/>
          </w:tcPr>
          <w:p w14:paraId="54C199EA" w14:textId="6B34CF59"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453,341</w:t>
            </w:r>
          </w:p>
        </w:tc>
        <w:tc>
          <w:tcPr>
            <w:tcW w:w="525" w:type="pct"/>
            <w:noWrap/>
          </w:tcPr>
          <w:p w14:paraId="223A83AC" w14:textId="73679370"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453,341</w:t>
            </w:r>
          </w:p>
        </w:tc>
        <w:tc>
          <w:tcPr>
            <w:tcW w:w="506" w:type="pct"/>
          </w:tcPr>
          <w:p w14:paraId="39DA12E9" w14:textId="21DD6BC0"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394,407</w:t>
            </w:r>
          </w:p>
        </w:tc>
      </w:tr>
      <w:tr w:rsidR="00E000DF" w:rsidRPr="009064EB" w14:paraId="76C87DBF"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69423D2D" w14:textId="77777777" w:rsidR="00380E9B" w:rsidRPr="009064EB" w:rsidRDefault="00380E9B" w:rsidP="00380E9B">
            <w:pPr>
              <w:keepNext/>
              <w:keepLines/>
              <w:rPr>
                <w:rFonts w:ascii="Arial Narrow" w:hAnsi="Arial Narrow"/>
                <w:bCs/>
                <w:color w:val="000000"/>
              </w:rPr>
            </w:pPr>
          </w:p>
        </w:tc>
        <w:tc>
          <w:tcPr>
            <w:tcW w:w="658" w:type="pct"/>
            <w:vMerge/>
            <w:vAlign w:val="top"/>
          </w:tcPr>
          <w:p w14:paraId="2D31E5C1" w14:textId="77777777"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6E47E0FF" w14:textId="09F960F0"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Pipe Insulation</w:t>
            </w:r>
          </w:p>
        </w:tc>
        <w:tc>
          <w:tcPr>
            <w:tcW w:w="374" w:type="pct"/>
          </w:tcPr>
          <w:p w14:paraId="568F8634" w14:textId="45914F5F" w:rsidR="00380E9B" w:rsidRPr="009064EB" w:rsidRDefault="00380E9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Ln Ft</w:t>
            </w:r>
          </w:p>
        </w:tc>
        <w:tc>
          <w:tcPr>
            <w:tcW w:w="525" w:type="pct"/>
          </w:tcPr>
          <w:p w14:paraId="5B1C6490" w14:textId="4E520DE1"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19,764</w:t>
            </w:r>
          </w:p>
        </w:tc>
        <w:tc>
          <w:tcPr>
            <w:tcW w:w="486" w:type="pct"/>
          </w:tcPr>
          <w:p w14:paraId="6B4AC2D3" w14:textId="29AA20AA"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15</w:t>
            </w:r>
          </w:p>
        </w:tc>
        <w:tc>
          <w:tcPr>
            <w:tcW w:w="525" w:type="pct"/>
            <w:noWrap/>
          </w:tcPr>
          <w:p w14:paraId="2E2102AD" w14:textId="54CF31B5"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108,023</w:t>
            </w:r>
          </w:p>
        </w:tc>
        <w:tc>
          <w:tcPr>
            <w:tcW w:w="525" w:type="pct"/>
            <w:noWrap/>
          </w:tcPr>
          <w:p w14:paraId="43708196" w14:textId="04F80134" w:rsidR="00380E9B" w:rsidRPr="009064EB" w:rsidRDefault="00380E9B"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108,023</w:t>
            </w:r>
          </w:p>
        </w:tc>
        <w:tc>
          <w:tcPr>
            <w:tcW w:w="506" w:type="pct"/>
          </w:tcPr>
          <w:p w14:paraId="4E28300F" w14:textId="3C37A57E" w:rsidR="00380E9B" w:rsidRPr="009064EB" w:rsidRDefault="00380E9B"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93,980</w:t>
            </w:r>
          </w:p>
        </w:tc>
      </w:tr>
      <w:tr w:rsidR="00380E9B" w:rsidRPr="009064EB" w14:paraId="72D2A03C"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E0500EF" w14:textId="77777777" w:rsidR="00380E9B" w:rsidRPr="009064EB" w:rsidRDefault="00380E9B" w:rsidP="00380E9B">
            <w:pPr>
              <w:keepNext/>
              <w:keepLines/>
              <w:rPr>
                <w:rFonts w:ascii="Arial Narrow" w:hAnsi="Arial Narrow"/>
                <w:bCs/>
                <w:color w:val="000000"/>
              </w:rPr>
            </w:pPr>
          </w:p>
        </w:tc>
        <w:tc>
          <w:tcPr>
            <w:tcW w:w="658" w:type="pct"/>
            <w:vMerge/>
            <w:vAlign w:val="top"/>
          </w:tcPr>
          <w:p w14:paraId="11019756"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05176ECD" w14:textId="2098EF9C"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Boiler Tune Up</w:t>
            </w:r>
          </w:p>
        </w:tc>
        <w:tc>
          <w:tcPr>
            <w:tcW w:w="374" w:type="pct"/>
          </w:tcPr>
          <w:p w14:paraId="6F02568F" w14:textId="2595187E"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MBH</w:t>
            </w:r>
          </w:p>
        </w:tc>
        <w:tc>
          <w:tcPr>
            <w:tcW w:w="525" w:type="pct"/>
          </w:tcPr>
          <w:p w14:paraId="47BF8C9B" w14:textId="26A2B1D1"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183,784</w:t>
            </w:r>
          </w:p>
        </w:tc>
        <w:tc>
          <w:tcPr>
            <w:tcW w:w="486" w:type="pct"/>
          </w:tcPr>
          <w:p w14:paraId="1A81FC70" w14:textId="046A4949"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3</w:t>
            </w:r>
          </w:p>
        </w:tc>
        <w:tc>
          <w:tcPr>
            <w:tcW w:w="525" w:type="pct"/>
            <w:noWrap/>
          </w:tcPr>
          <w:p w14:paraId="07BE1E45" w14:textId="585CB273"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86,148</w:t>
            </w:r>
          </w:p>
        </w:tc>
        <w:tc>
          <w:tcPr>
            <w:tcW w:w="525" w:type="pct"/>
            <w:noWrap/>
          </w:tcPr>
          <w:p w14:paraId="239BFEC8" w14:textId="0C674ACC"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86,148</w:t>
            </w:r>
          </w:p>
        </w:tc>
        <w:tc>
          <w:tcPr>
            <w:tcW w:w="506" w:type="pct"/>
          </w:tcPr>
          <w:p w14:paraId="3289FD99" w14:textId="18DA8DEE"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74,949</w:t>
            </w:r>
          </w:p>
        </w:tc>
      </w:tr>
      <w:tr w:rsidR="00E000DF" w:rsidRPr="009064EB" w14:paraId="6097B12F"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155A0CD8" w14:textId="77777777" w:rsidR="00380E9B" w:rsidRPr="009064EB" w:rsidRDefault="00380E9B" w:rsidP="00380E9B">
            <w:pPr>
              <w:keepNext/>
              <w:keepLines/>
              <w:rPr>
                <w:rFonts w:ascii="Arial Narrow" w:hAnsi="Arial Narrow"/>
                <w:bCs/>
                <w:color w:val="000000"/>
              </w:rPr>
            </w:pPr>
          </w:p>
        </w:tc>
        <w:tc>
          <w:tcPr>
            <w:tcW w:w="658" w:type="pct"/>
            <w:vMerge/>
            <w:vAlign w:val="top"/>
          </w:tcPr>
          <w:p w14:paraId="3AAB7570" w14:textId="77777777"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5EC521A7" w14:textId="39ACCD96"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Advanced Thermostat</w:t>
            </w:r>
          </w:p>
        </w:tc>
        <w:tc>
          <w:tcPr>
            <w:tcW w:w="374" w:type="pct"/>
          </w:tcPr>
          <w:p w14:paraId="4BA8E6F3" w14:textId="01FA63BF" w:rsidR="00380E9B" w:rsidRPr="009064EB" w:rsidRDefault="00380E9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29B0C59B" w14:textId="63615A0F"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577</w:t>
            </w:r>
          </w:p>
        </w:tc>
        <w:tc>
          <w:tcPr>
            <w:tcW w:w="486" w:type="pct"/>
          </w:tcPr>
          <w:p w14:paraId="7D99902A" w14:textId="3B95D743"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11</w:t>
            </w:r>
          </w:p>
        </w:tc>
        <w:tc>
          <w:tcPr>
            <w:tcW w:w="525" w:type="pct"/>
            <w:noWrap/>
          </w:tcPr>
          <w:p w14:paraId="073C98B1" w14:textId="26787D99"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34,744</w:t>
            </w:r>
          </w:p>
        </w:tc>
        <w:tc>
          <w:tcPr>
            <w:tcW w:w="525" w:type="pct"/>
            <w:noWrap/>
          </w:tcPr>
          <w:p w14:paraId="3ABA7479" w14:textId="2D312E78" w:rsidR="00380E9B" w:rsidRPr="009064EB" w:rsidRDefault="00380E9B"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33,586</w:t>
            </w:r>
          </w:p>
        </w:tc>
        <w:tc>
          <w:tcPr>
            <w:tcW w:w="506" w:type="pct"/>
          </w:tcPr>
          <w:p w14:paraId="1E132C50" w14:textId="207A2CF0" w:rsidR="00380E9B" w:rsidRPr="009064EB" w:rsidRDefault="00380E9B"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29,220</w:t>
            </w:r>
          </w:p>
        </w:tc>
      </w:tr>
      <w:tr w:rsidR="00380E9B" w:rsidRPr="009064EB" w14:paraId="09FF9BD3"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67533CA" w14:textId="77777777" w:rsidR="00380E9B" w:rsidRPr="009064EB" w:rsidRDefault="00380E9B" w:rsidP="00380E9B">
            <w:pPr>
              <w:keepNext/>
              <w:keepLines/>
              <w:rPr>
                <w:rFonts w:ascii="Arial Narrow" w:hAnsi="Arial Narrow"/>
                <w:bCs/>
                <w:color w:val="000000"/>
              </w:rPr>
            </w:pPr>
          </w:p>
        </w:tc>
        <w:tc>
          <w:tcPr>
            <w:tcW w:w="658" w:type="pct"/>
            <w:vMerge/>
            <w:vAlign w:val="top"/>
          </w:tcPr>
          <w:p w14:paraId="49508C72"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3228D6DE" w14:textId="3C1F51EE"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On Demand DHW Controls</w:t>
            </w:r>
          </w:p>
        </w:tc>
        <w:tc>
          <w:tcPr>
            <w:tcW w:w="374" w:type="pct"/>
          </w:tcPr>
          <w:p w14:paraId="63C7DA3D" w14:textId="704F78AE"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050C3CF7" w14:textId="2324410A"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492</w:t>
            </w:r>
          </w:p>
        </w:tc>
        <w:tc>
          <w:tcPr>
            <w:tcW w:w="486" w:type="pct"/>
          </w:tcPr>
          <w:p w14:paraId="418B8B4C" w14:textId="6661E6C8"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15</w:t>
            </w:r>
          </w:p>
        </w:tc>
        <w:tc>
          <w:tcPr>
            <w:tcW w:w="525" w:type="pct"/>
            <w:noWrap/>
          </w:tcPr>
          <w:p w14:paraId="216BCBF6" w14:textId="1951D0A1"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30,848</w:t>
            </w:r>
          </w:p>
        </w:tc>
        <w:tc>
          <w:tcPr>
            <w:tcW w:w="525" w:type="pct"/>
            <w:noWrap/>
          </w:tcPr>
          <w:p w14:paraId="3F7C5EAE" w14:textId="68C4947A"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30,848</w:t>
            </w:r>
          </w:p>
        </w:tc>
        <w:tc>
          <w:tcPr>
            <w:tcW w:w="506" w:type="pct"/>
          </w:tcPr>
          <w:p w14:paraId="21490989" w14:textId="64B6FCCE"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26,838</w:t>
            </w:r>
          </w:p>
        </w:tc>
      </w:tr>
      <w:tr w:rsidR="00E000DF" w:rsidRPr="009064EB" w14:paraId="0A68304B"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E0992F8" w14:textId="77777777" w:rsidR="00380E9B" w:rsidRPr="009064EB" w:rsidRDefault="00380E9B" w:rsidP="00380E9B">
            <w:pPr>
              <w:keepNext/>
              <w:keepLines/>
              <w:rPr>
                <w:rFonts w:ascii="Arial Narrow" w:hAnsi="Arial Narrow"/>
                <w:bCs/>
                <w:color w:val="000000"/>
              </w:rPr>
            </w:pPr>
          </w:p>
        </w:tc>
        <w:tc>
          <w:tcPr>
            <w:tcW w:w="658" w:type="pct"/>
            <w:vMerge/>
            <w:vAlign w:val="top"/>
          </w:tcPr>
          <w:p w14:paraId="4057F91A" w14:textId="77777777"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09FC3F74" w14:textId="2A2F8E92"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High Efficiency Boiler</w:t>
            </w:r>
          </w:p>
        </w:tc>
        <w:tc>
          <w:tcPr>
            <w:tcW w:w="374" w:type="pct"/>
          </w:tcPr>
          <w:p w14:paraId="2D1AF2EC" w14:textId="468CD359" w:rsidR="00380E9B" w:rsidRPr="009064EB" w:rsidRDefault="00380E9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7DE620E5" w14:textId="20BBFCE6"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21</w:t>
            </w:r>
          </w:p>
        </w:tc>
        <w:tc>
          <w:tcPr>
            <w:tcW w:w="486" w:type="pct"/>
          </w:tcPr>
          <w:p w14:paraId="0088F73E" w14:textId="7F569B9F"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20</w:t>
            </w:r>
          </w:p>
        </w:tc>
        <w:tc>
          <w:tcPr>
            <w:tcW w:w="525" w:type="pct"/>
            <w:noWrap/>
          </w:tcPr>
          <w:p w14:paraId="2181B75A" w14:textId="000B2734"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22,878</w:t>
            </w:r>
          </w:p>
        </w:tc>
        <w:tc>
          <w:tcPr>
            <w:tcW w:w="525" w:type="pct"/>
            <w:noWrap/>
          </w:tcPr>
          <w:p w14:paraId="0863C986" w14:textId="5B7F594B" w:rsidR="00380E9B" w:rsidRPr="009064EB" w:rsidRDefault="00380E9B"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22,879</w:t>
            </w:r>
          </w:p>
        </w:tc>
        <w:tc>
          <w:tcPr>
            <w:tcW w:w="506" w:type="pct"/>
          </w:tcPr>
          <w:p w14:paraId="7736BFC7" w14:textId="49A17184" w:rsidR="00380E9B" w:rsidRPr="009064EB" w:rsidRDefault="00380E9B"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19,904</w:t>
            </w:r>
          </w:p>
        </w:tc>
      </w:tr>
      <w:tr w:rsidR="00380E9B" w:rsidRPr="009064EB" w14:paraId="4CA6A5A4"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5A1153D5" w14:textId="77777777" w:rsidR="00380E9B" w:rsidRPr="009064EB" w:rsidRDefault="00380E9B" w:rsidP="00380E9B">
            <w:pPr>
              <w:keepNext/>
              <w:keepLines/>
              <w:rPr>
                <w:rFonts w:ascii="Arial Narrow" w:hAnsi="Arial Narrow"/>
                <w:bCs/>
                <w:color w:val="000000"/>
              </w:rPr>
            </w:pPr>
          </w:p>
        </w:tc>
        <w:tc>
          <w:tcPr>
            <w:tcW w:w="658" w:type="pct"/>
            <w:vMerge/>
            <w:vAlign w:val="top"/>
          </w:tcPr>
          <w:p w14:paraId="65CA011F"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1199EDF0" w14:textId="1E5F44CE"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Steam Pipe Averaging Controls</w:t>
            </w:r>
          </w:p>
        </w:tc>
        <w:tc>
          <w:tcPr>
            <w:tcW w:w="374" w:type="pct"/>
          </w:tcPr>
          <w:p w14:paraId="5949C456" w14:textId="607BA47A"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7DFE0143" w14:textId="7B14635D"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110</w:t>
            </w:r>
          </w:p>
        </w:tc>
        <w:tc>
          <w:tcPr>
            <w:tcW w:w="486" w:type="pct"/>
          </w:tcPr>
          <w:p w14:paraId="1483685F" w14:textId="7ED69471"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20</w:t>
            </w:r>
          </w:p>
        </w:tc>
        <w:tc>
          <w:tcPr>
            <w:tcW w:w="525" w:type="pct"/>
            <w:noWrap/>
          </w:tcPr>
          <w:p w14:paraId="1047AFE6" w14:textId="564DDDD7"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6,720</w:t>
            </w:r>
          </w:p>
        </w:tc>
        <w:tc>
          <w:tcPr>
            <w:tcW w:w="525" w:type="pct"/>
            <w:noWrap/>
          </w:tcPr>
          <w:p w14:paraId="2933C48D" w14:textId="5152BA31"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6,720</w:t>
            </w:r>
          </w:p>
        </w:tc>
        <w:tc>
          <w:tcPr>
            <w:tcW w:w="506" w:type="pct"/>
          </w:tcPr>
          <w:p w14:paraId="42081F54" w14:textId="25A80980"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5,846</w:t>
            </w:r>
          </w:p>
        </w:tc>
      </w:tr>
      <w:tr w:rsidR="00E000DF" w:rsidRPr="009064EB" w14:paraId="76AAE54E"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02D7366" w14:textId="77777777" w:rsidR="00380E9B" w:rsidRPr="009064EB" w:rsidRDefault="00380E9B" w:rsidP="00380E9B">
            <w:pPr>
              <w:keepNext/>
              <w:keepLines/>
              <w:rPr>
                <w:rFonts w:ascii="Arial Narrow" w:hAnsi="Arial Narrow"/>
                <w:bCs/>
                <w:color w:val="000000"/>
              </w:rPr>
            </w:pPr>
          </w:p>
        </w:tc>
        <w:tc>
          <w:tcPr>
            <w:tcW w:w="658" w:type="pct"/>
            <w:vMerge/>
            <w:vAlign w:val="top"/>
          </w:tcPr>
          <w:p w14:paraId="5AB0DC55" w14:textId="77777777"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4E017F45" w14:textId="0A227B14"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Draft Controls</w:t>
            </w:r>
          </w:p>
        </w:tc>
        <w:tc>
          <w:tcPr>
            <w:tcW w:w="374" w:type="pct"/>
          </w:tcPr>
          <w:p w14:paraId="2A7C6477" w14:textId="7466B977" w:rsidR="00380E9B" w:rsidRPr="009064EB" w:rsidRDefault="00380E9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MBH</w:t>
            </w:r>
          </w:p>
        </w:tc>
        <w:tc>
          <w:tcPr>
            <w:tcW w:w="525" w:type="pct"/>
          </w:tcPr>
          <w:p w14:paraId="01270060" w14:textId="4C280AB1"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4,408</w:t>
            </w:r>
          </w:p>
        </w:tc>
        <w:tc>
          <w:tcPr>
            <w:tcW w:w="486" w:type="pct"/>
          </w:tcPr>
          <w:p w14:paraId="50461FDE" w14:textId="1FD12381"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16</w:t>
            </w:r>
          </w:p>
        </w:tc>
        <w:tc>
          <w:tcPr>
            <w:tcW w:w="525" w:type="pct"/>
            <w:noWrap/>
          </w:tcPr>
          <w:p w14:paraId="2D415BF2" w14:textId="3936F8E7"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732</w:t>
            </w:r>
          </w:p>
        </w:tc>
        <w:tc>
          <w:tcPr>
            <w:tcW w:w="525" w:type="pct"/>
            <w:noWrap/>
          </w:tcPr>
          <w:p w14:paraId="3F711F1E" w14:textId="7CEB0FF3" w:rsidR="00380E9B" w:rsidRPr="009064EB" w:rsidRDefault="006857A7"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rPr>
              <w:t>732</w:t>
            </w:r>
          </w:p>
        </w:tc>
        <w:tc>
          <w:tcPr>
            <w:tcW w:w="506" w:type="pct"/>
          </w:tcPr>
          <w:p w14:paraId="71C39152" w14:textId="6B301C03" w:rsidR="00380E9B" w:rsidRPr="009064EB" w:rsidRDefault="006857A7"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rPr>
              <w:t>732</w:t>
            </w:r>
          </w:p>
        </w:tc>
      </w:tr>
      <w:tr w:rsidR="00380E9B" w:rsidRPr="009064EB" w14:paraId="2634A80B"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152BDE8B" w14:textId="77777777" w:rsidR="00380E9B" w:rsidRPr="009064EB" w:rsidRDefault="00380E9B" w:rsidP="00380E9B">
            <w:pPr>
              <w:keepNext/>
              <w:keepLines/>
              <w:rPr>
                <w:rFonts w:ascii="Arial Narrow" w:hAnsi="Arial Narrow"/>
                <w:bCs/>
                <w:color w:val="000000"/>
              </w:rPr>
            </w:pPr>
          </w:p>
        </w:tc>
        <w:tc>
          <w:tcPr>
            <w:tcW w:w="658" w:type="pct"/>
            <w:vMerge/>
            <w:vAlign w:val="top"/>
          </w:tcPr>
          <w:p w14:paraId="4F05420D"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894" w:type="pct"/>
          </w:tcPr>
          <w:p w14:paraId="17C3D879" w14:textId="7064EF51"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Boiler Reset Controls</w:t>
            </w:r>
          </w:p>
        </w:tc>
        <w:tc>
          <w:tcPr>
            <w:tcW w:w="374" w:type="pct"/>
          </w:tcPr>
          <w:p w14:paraId="4F545513" w14:textId="41D53F8D"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MBH</w:t>
            </w:r>
          </w:p>
        </w:tc>
        <w:tc>
          <w:tcPr>
            <w:tcW w:w="525" w:type="pct"/>
          </w:tcPr>
          <w:p w14:paraId="71509FCD" w14:textId="214D6C7D"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900</w:t>
            </w:r>
          </w:p>
        </w:tc>
        <w:tc>
          <w:tcPr>
            <w:tcW w:w="486" w:type="pct"/>
          </w:tcPr>
          <w:p w14:paraId="3D0F7CE0" w14:textId="0508BA65"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15</w:t>
            </w:r>
          </w:p>
        </w:tc>
        <w:tc>
          <w:tcPr>
            <w:tcW w:w="525" w:type="pct"/>
            <w:noWrap/>
          </w:tcPr>
          <w:p w14:paraId="16366B87" w14:textId="42BDF8AC"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1,196</w:t>
            </w:r>
          </w:p>
        </w:tc>
        <w:tc>
          <w:tcPr>
            <w:tcW w:w="525" w:type="pct"/>
            <w:noWrap/>
          </w:tcPr>
          <w:p w14:paraId="40C7DED4" w14:textId="605DF9A3"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1,196</w:t>
            </w:r>
          </w:p>
        </w:tc>
        <w:tc>
          <w:tcPr>
            <w:tcW w:w="506" w:type="pct"/>
          </w:tcPr>
          <w:p w14:paraId="4EBC3B1D" w14:textId="54229B57"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1,040</w:t>
            </w:r>
          </w:p>
        </w:tc>
      </w:tr>
      <w:tr w:rsidR="00E000DF" w:rsidRPr="009064EB" w14:paraId="642E8FE9"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4625E9EC" w14:textId="26FEA6B9" w:rsidR="00380E9B" w:rsidRPr="009064EB" w:rsidRDefault="00380E9B" w:rsidP="00380E9B">
            <w:pPr>
              <w:keepNext/>
              <w:keepLines/>
              <w:spacing w:before="0" w:after="0"/>
              <w:jc w:val="left"/>
              <w:rPr>
                <w:rFonts w:ascii="Arial Narrow" w:hAnsi="Arial Narrow"/>
                <w:bCs/>
                <w:color w:val="000000"/>
              </w:rPr>
            </w:pPr>
          </w:p>
        </w:tc>
        <w:tc>
          <w:tcPr>
            <w:tcW w:w="658" w:type="pct"/>
            <w:vMerge/>
            <w:vAlign w:val="top"/>
          </w:tcPr>
          <w:p w14:paraId="2DB3D44E" w14:textId="6A6E5D50"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378BCB57" w14:textId="0D0E42DD" w:rsidR="00380E9B" w:rsidRPr="009064EB" w:rsidRDefault="00380E9B" w:rsidP="009064E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Central Water Heater</w:t>
            </w:r>
          </w:p>
        </w:tc>
        <w:tc>
          <w:tcPr>
            <w:tcW w:w="374" w:type="pct"/>
          </w:tcPr>
          <w:p w14:paraId="0904A2D3" w14:textId="4DBDBE21" w:rsidR="00380E9B" w:rsidRPr="009064EB" w:rsidRDefault="00380E9B" w:rsidP="009064EB">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11E72071" w14:textId="791EDFFE" w:rsidR="00380E9B" w:rsidRPr="009064EB" w:rsidRDefault="00380E9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55</w:t>
            </w:r>
          </w:p>
        </w:tc>
        <w:tc>
          <w:tcPr>
            <w:tcW w:w="486" w:type="pct"/>
          </w:tcPr>
          <w:p w14:paraId="6AD453D5" w14:textId="522083B5" w:rsidR="00380E9B" w:rsidRPr="009064EB" w:rsidRDefault="00380E9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25</w:t>
            </w:r>
          </w:p>
        </w:tc>
        <w:tc>
          <w:tcPr>
            <w:tcW w:w="525" w:type="pct"/>
            <w:noWrap/>
          </w:tcPr>
          <w:p w14:paraId="6EA108D7" w14:textId="213604E2" w:rsidR="00380E9B" w:rsidRPr="009064EB" w:rsidRDefault="00380E9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522</w:t>
            </w:r>
          </w:p>
        </w:tc>
        <w:tc>
          <w:tcPr>
            <w:tcW w:w="525" w:type="pct"/>
            <w:noWrap/>
          </w:tcPr>
          <w:p w14:paraId="32DD00B0" w14:textId="58B984DA" w:rsidR="00380E9B" w:rsidRPr="009064EB" w:rsidRDefault="00380E9B" w:rsidP="009064E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522</w:t>
            </w:r>
          </w:p>
        </w:tc>
        <w:tc>
          <w:tcPr>
            <w:tcW w:w="506" w:type="pct"/>
          </w:tcPr>
          <w:p w14:paraId="63703F05" w14:textId="5CF88BD2" w:rsidR="00380E9B" w:rsidRPr="009064EB" w:rsidRDefault="00380E9B" w:rsidP="0090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454</w:t>
            </w:r>
          </w:p>
        </w:tc>
      </w:tr>
      <w:tr w:rsidR="00E000DF" w:rsidRPr="009064EB" w14:paraId="0E228318"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D08B522" w14:textId="77777777" w:rsidR="00380E9B" w:rsidRPr="009064EB" w:rsidRDefault="00380E9B" w:rsidP="00380E9B">
            <w:pPr>
              <w:keepNext/>
              <w:keepLines/>
              <w:rPr>
                <w:rFonts w:ascii="Arial Narrow" w:hAnsi="Arial Narrow"/>
                <w:bCs/>
                <w:color w:val="000000"/>
              </w:rPr>
            </w:pPr>
          </w:p>
        </w:tc>
        <w:tc>
          <w:tcPr>
            <w:tcW w:w="658" w:type="pct"/>
            <w:vMerge/>
          </w:tcPr>
          <w:p w14:paraId="4219A46E"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94" w:type="pct"/>
          </w:tcPr>
          <w:p w14:paraId="6CC5E9F3" w14:textId="734235EB"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Steam Trap - DAC</w:t>
            </w:r>
          </w:p>
        </w:tc>
        <w:tc>
          <w:tcPr>
            <w:tcW w:w="374" w:type="pct"/>
          </w:tcPr>
          <w:p w14:paraId="7FACEEE2" w14:textId="4E1B5EDF"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28554B9D" w14:textId="0B137D70"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502</w:t>
            </w:r>
          </w:p>
        </w:tc>
        <w:tc>
          <w:tcPr>
            <w:tcW w:w="486" w:type="pct"/>
          </w:tcPr>
          <w:p w14:paraId="6B429515" w14:textId="05BFDECC"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6</w:t>
            </w:r>
          </w:p>
        </w:tc>
        <w:tc>
          <w:tcPr>
            <w:tcW w:w="525" w:type="pct"/>
            <w:noWrap/>
          </w:tcPr>
          <w:p w14:paraId="745E38AB" w14:textId="2CD2F8ED"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90,826</w:t>
            </w:r>
          </w:p>
        </w:tc>
        <w:tc>
          <w:tcPr>
            <w:tcW w:w="525" w:type="pct"/>
            <w:noWrap/>
          </w:tcPr>
          <w:p w14:paraId="5DB0E3A4" w14:textId="34A45425"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90,826</w:t>
            </w:r>
          </w:p>
        </w:tc>
        <w:tc>
          <w:tcPr>
            <w:tcW w:w="506" w:type="pct"/>
          </w:tcPr>
          <w:p w14:paraId="6619FD97" w14:textId="1F3CE430"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90,826</w:t>
            </w:r>
          </w:p>
        </w:tc>
      </w:tr>
      <w:tr w:rsidR="00E000DF" w:rsidRPr="009064EB" w14:paraId="661AD27E"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5D0BDF26" w14:textId="77777777" w:rsidR="00380E9B" w:rsidRPr="009064EB" w:rsidRDefault="00380E9B" w:rsidP="00380E9B">
            <w:pPr>
              <w:keepNext/>
              <w:keepLines/>
              <w:rPr>
                <w:rFonts w:ascii="Arial Narrow" w:hAnsi="Arial Narrow"/>
                <w:bCs/>
                <w:color w:val="000000"/>
              </w:rPr>
            </w:pPr>
          </w:p>
        </w:tc>
        <w:tc>
          <w:tcPr>
            <w:tcW w:w="658" w:type="pct"/>
            <w:vMerge/>
          </w:tcPr>
          <w:p w14:paraId="2B7C8DD2" w14:textId="77777777"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94" w:type="pct"/>
          </w:tcPr>
          <w:p w14:paraId="64598309" w14:textId="7E0AC99E"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Boiler Tune Up - DAC</w:t>
            </w:r>
          </w:p>
        </w:tc>
        <w:tc>
          <w:tcPr>
            <w:tcW w:w="374" w:type="pct"/>
          </w:tcPr>
          <w:p w14:paraId="5904D0A0" w14:textId="7EE5BDD6" w:rsidR="00380E9B" w:rsidRPr="009064EB" w:rsidRDefault="00380E9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MBH</w:t>
            </w:r>
          </w:p>
        </w:tc>
        <w:tc>
          <w:tcPr>
            <w:tcW w:w="525" w:type="pct"/>
          </w:tcPr>
          <w:p w14:paraId="28C47A98" w14:textId="4EB0BC4B"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19,212</w:t>
            </w:r>
          </w:p>
        </w:tc>
        <w:tc>
          <w:tcPr>
            <w:tcW w:w="486" w:type="pct"/>
          </w:tcPr>
          <w:p w14:paraId="149FE559" w14:textId="6D346555"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3</w:t>
            </w:r>
          </w:p>
        </w:tc>
        <w:tc>
          <w:tcPr>
            <w:tcW w:w="525" w:type="pct"/>
            <w:noWrap/>
          </w:tcPr>
          <w:p w14:paraId="552E4FC9" w14:textId="0E2050CA" w:rsidR="00380E9B" w:rsidRPr="009064EB" w:rsidRDefault="00380E9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9,006</w:t>
            </w:r>
          </w:p>
        </w:tc>
        <w:tc>
          <w:tcPr>
            <w:tcW w:w="525" w:type="pct"/>
            <w:noWrap/>
          </w:tcPr>
          <w:p w14:paraId="6CB7C4A8" w14:textId="08C7FFDF" w:rsidR="00380E9B" w:rsidRPr="009064EB" w:rsidRDefault="00380E9B"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9,006</w:t>
            </w:r>
          </w:p>
        </w:tc>
        <w:tc>
          <w:tcPr>
            <w:tcW w:w="506" w:type="pct"/>
          </w:tcPr>
          <w:p w14:paraId="61005DC9" w14:textId="7BAFC11C" w:rsidR="00380E9B" w:rsidRPr="009064EB" w:rsidRDefault="00380E9B"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9,006</w:t>
            </w:r>
          </w:p>
        </w:tc>
      </w:tr>
      <w:tr w:rsidR="00E000DF" w:rsidRPr="009064EB" w14:paraId="041421A4"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E0A09E3" w14:textId="77777777" w:rsidR="00380E9B" w:rsidRPr="009064EB" w:rsidRDefault="00380E9B" w:rsidP="00380E9B">
            <w:pPr>
              <w:keepNext/>
              <w:keepLines/>
              <w:rPr>
                <w:rFonts w:ascii="Arial Narrow" w:hAnsi="Arial Narrow"/>
                <w:bCs/>
                <w:color w:val="000000"/>
              </w:rPr>
            </w:pPr>
          </w:p>
        </w:tc>
        <w:tc>
          <w:tcPr>
            <w:tcW w:w="658" w:type="pct"/>
            <w:vMerge/>
          </w:tcPr>
          <w:p w14:paraId="522A0256" w14:textId="77777777" w:rsidR="00380E9B" w:rsidRPr="009064EB" w:rsidRDefault="00380E9B" w:rsidP="00380E9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94" w:type="pct"/>
          </w:tcPr>
          <w:p w14:paraId="30A871EA" w14:textId="20904ABB" w:rsidR="00380E9B" w:rsidRPr="009064EB" w:rsidRDefault="00380E9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On Demand DHW Controls - DAC</w:t>
            </w:r>
          </w:p>
        </w:tc>
        <w:tc>
          <w:tcPr>
            <w:tcW w:w="374" w:type="pct"/>
          </w:tcPr>
          <w:p w14:paraId="4926DB39" w14:textId="5A8FAFA4" w:rsidR="00380E9B" w:rsidRPr="009064EB" w:rsidRDefault="00380E9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72B502E7" w14:textId="5551F9E6"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22</w:t>
            </w:r>
          </w:p>
        </w:tc>
        <w:tc>
          <w:tcPr>
            <w:tcW w:w="486" w:type="pct"/>
          </w:tcPr>
          <w:p w14:paraId="253D5905" w14:textId="44ECC5CB"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15</w:t>
            </w:r>
          </w:p>
        </w:tc>
        <w:tc>
          <w:tcPr>
            <w:tcW w:w="525" w:type="pct"/>
            <w:noWrap/>
          </w:tcPr>
          <w:p w14:paraId="3D8CED75" w14:textId="4A6CE366" w:rsidR="00380E9B" w:rsidRPr="009064EB" w:rsidRDefault="00380E9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1,379</w:t>
            </w:r>
          </w:p>
        </w:tc>
        <w:tc>
          <w:tcPr>
            <w:tcW w:w="525" w:type="pct"/>
            <w:noWrap/>
          </w:tcPr>
          <w:p w14:paraId="627E76C5" w14:textId="4E5C940C" w:rsidR="00380E9B" w:rsidRPr="009064EB" w:rsidRDefault="00380E9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1,379</w:t>
            </w:r>
          </w:p>
        </w:tc>
        <w:tc>
          <w:tcPr>
            <w:tcW w:w="506" w:type="pct"/>
          </w:tcPr>
          <w:p w14:paraId="289F5888" w14:textId="50A881F3" w:rsidR="00380E9B" w:rsidRPr="009064EB" w:rsidRDefault="00380E9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1,379</w:t>
            </w:r>
          </w:p>
        </w:tc>
      </w:tr>
      <w:tr w:rsidR="00E000DF" w:rsidRPr="009064EB" w14:paraId="0BF4C3D3"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6D81F4EF" w14:textId="77777777" w:rsidR="009064EB" w:rsidRPr="009064EB" w:rsidRDefault="009064EB" w:rsidP="009064EB">
            <w:pPr>
              <w:keepNext/>
              <w:keepLines/>
              <w:spacing w:before="0" w:after="0"/>
              <w:jc w:val="left"/>
              <w:rPr>
                <w:rFonts w:ascii="Arial Narrow" w:hAnsi="Arial Narrow"/>
                <w:bCs/>
                <w:color w:val="000000"/>
              </w:rPr>
            </w:pPr>
          </w:p>
        </w:tc>
        <w:tc>
          <w:tcPr>
            <w:tcW w:w="658" w:type="pct"/>
            <w:vMerge w:val="restart"/>
          </w:tcPr>
          <w:p w14:paraId="6125C5FB" w14:textId="5CBFE05D" w:rsidR="009064EB" w:rsidRPr="009064EB" w:rsidRDefault="009064E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064EB">
              <w:rPr>
                <w:rFonts w:ascii="Arial Narrow" w:hAnsi="Arial Narrow"/>
              </w:rPr>
              <w:t>Prescriptive</w:t>
            </w:r>
          </w:p>
        </w:tc>
        <w:tc>
          <w:tcPr>
            <w:tcW w:w="894" w:type="pct"/>
          </w:tcPr>
          <w:p w14:paraId="2D9E61D9" w14:textId="04B93ABE" w:rsidR="009064EB" w:rsidRPr="009064EB" w:rsidRDefault="009064EB" w:rsidP="009064E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Advanced Thermostat</w:t>
            </w:r>
          </w:p>
        </w:tc>
        <w:tc>
          <w:tcPr>
            <w:tcW w:w="374" w:type="pct"/>
          </w:tcPr>
          <w:p w14:paraId="301C8066" w14:textId="50566C40" w:rsidR="009064EB" w:rsidRPr="009064EB" w:rsidRDefault="009064EB" w:rsidP="009064EB">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5076963B" w14:textId="3CCABA92"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427</w:t>
            </w:r>
          </w:p>
        </w:tc>
        <w:tc>
          <w:tcPr>
            <w:tcW w:w="486" w:type="pct"/>
          </w:tcPr>
          <w:p w14:paraId="706E32B7" w14:textId="4A9888E7"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11</w:t>
            </w:r>
          </w:p>
        </w:tc>
        <w:tc>
          <w:tcPr>
            <w:tcW w:w="525" w:type="pct"/>
            <w:noWrap/>
          </w:tcPr>
          <w:p w14:paraId="4E9C9C27" w14:textId="2C990E86"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28,452</w:t>
            </w:r>
          </w:p>
        </w:tc>
        <w:tc>
          <w:tcPr>
            <w:tcW w:w="525" w:type="pct"/>
            <w:noWrap/>
          </w:tcPr>
          <w:p w14:paraId="691F5FCE" w14:textId="49D14ED5" w:rsidR="009064EB" w:rsidRPr="009064EB" w:rsidRDefault="009064EB" w:rsidP="009064E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28,452</w:t>
            </w:r>
          </w:p>
        </w:tc>
        <w:tc>
          <w:tcPr>
            <w:tcW w:w="506" w:type="pct"/>
          </w:tcPr>
          <w:p w14:paraId="73AB414B" w14:textId="4CBCADF0" w:rsidR="009064EB" w:rsidRPr="009064EB" w:rsidRDefault="009064EB" w:rsidP="0090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24,753</w:t>
            </w:r>
          </w:p>
        </w:tc>
      </w:tr>
      <w:tr w:rsidR="00E000DF" w:rsidRPr="009064EB" w14:paraId="05A6D500"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48092695" w14:textId="77777777" w:rsidR="009064EB" w:rsidRPr="009064EB" w:rsidRDefault="009064EB" w:rsidP="009064EB">
            <w:pPr>
              <w:keepNext/>
              <w:keepLines/>
              <w:spacing w:before="0" w:after="0"/>
              <w:jc w:val="left"/>
              <w:rPr>
                <w:rFonts w:ascii="Arial Narrow" w:hAnsi="Arial Narrow"/>
                <w:bCs/>
                <w:color w:val="000000"/>
              </w:rPr>
            </w:pPr>
          </w:p>
        </w:tc>
        <w:tc>
          <w:tcPr>
            <w:tcW w:w="658" w:type="pct"/>
            <w:vMerge/>
            <w:vAlign w:val="top"/>
          </w:tcPr>
          <w:p w14:paraId="1F0B9582" w14:textId="77777777"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94" w:type="pct"/>
          </w:tcPr>
          <w:p w14:paraId="2219ED0F" w14:textId="5BFCC593" w:rsidR="009064EB" w:rsidRPr="009064EB" w:rsidRDefault="009064EB" w:rsidP="009064EB">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Steam Pipe Averaging Controls</w:t>
            </w:r>
          </w:p>
        </w:tc>
        <w:tc>
          <w:tcPr>
            <w:tcW w:w="374" w:type="pct"/>
          </w:tcPr>
          <w:p w14:paraId="57A82480" w14:textId="75408F81" w:rsidR="009064EB" w:rsidRPr="009064EB" w:rsidRDefault="009064EB" w:rsidP="009064EB">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688D2A59" w14:textId="2B17584A"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460</w:t>
            </w:r>
          </w:p>
        </w:tc>
        <w:tc>
          <w:tcPr>
            <w:tcW w:w="486" w:type="pct"/>
          </w:tcPr>
          <w:p w14:paraId="0A9E8F19" w14:textId="3676D908"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20</w:t>
            </w:r>
          </w:p>
        </w:tc>
        <w:tc>
          <w:tcPr>
            <w:tcW w:w="525" w:type="pct"/>
            <w:noWrap/>
          </w:tcPr>
          <w:p w14:paraId="7FE461BC" w14:textId="6BB6E365"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28,100</w:t>
            </w:r>
          </w:p>
        </w:tc>
        <w:tc>
          <w:tcPr>
            <w:tcW w:w="525" w:type="pct"/>
            <w:noWrap/>
          </w:tcPr>
          <w:p w14:paraId="77865737" w14:textId="14FC2AE1" w:rsidR="009064EB" w:rsidRPr="009064EB" w:rsidRDefault="009064EB" w:rsidP="009064EB">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28,100</w:t>
            </w:r>
          </w:p>
        </w:tc>
        <w:tc>
          <w:tcPr>
            <w:tcW w:w="506" w:type="pct"/>
          </w:tcPr>
          <w:p w14:paraId="77CCC4CD" w14:textId="588E1744" w:rsidR="009064EB" w:rsidRPr="009064EB" w:rsidRDefault="009064EB" w:rsidP="009064E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24,447</w:t>
            </w:r>
          </w:p>
        </w:tc>
      </w:tr>
      <w:tr w:rsidR="00E000DF" w:rsidRPr="009064EB" w14:paraId="0A8B9D07"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6C462376" w14:textId="2497F989" w:rsidR="009064EB" w:rsidRPr="009064EB" w:rsidRDefault="009064EB" w:rsidP="009064EB">
            <w:pPr>
              <w:keepNext/>
              <w:keepLines/>
              <w:spacing w:before="0" w:after="0"/>
              <w:jc w:val="left"/>
              <w:rPr>
                <w:rFonts w:ascii="Arial Narrow" w:hAnsi="Arial Narrow"/>
                <w:bCs/>
                <w:color w:val="000000"/>
              </w:rPr>
            </w:pPr>
          </w:p>
        </w:tc>
        <w:tc>
          <w:tcPr>
            <w:tcW w:w="658" w:type="pct"/>
            <w:vMerge/>
            <w:vAlign w:val="top"/>
          </w:tcPr>
          <w:p w14:paraId="570A2F70" w14:textId="0958894D" w:rsidR="009064EB" w:rsidRPr="009064EB" w:rsidRDefault="009064E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p>
        </w:tc>
        <w:tc>
          <w:tcPr>
            <w:tcW w:w="894" w:type="pct"/>
          </w:tcPr>
          <w:p w14:paraId="59CB4420" w14:textId="76422EC2" w:rsidR="009064EB" w:rsidRPr="009064EB" w:rsidRDefault="009064EB" w:rsidP="009064E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064EB">
              <w:rPr>
                <w:rFonts w:ascii="Arial Narrow" w:hAnsi="Arial Narrow"/>
              </w:rPr>
              <w:t>Pipe Insulation</w:t>
            </w:r>
          </w:p>
        </w:tc>
        <w:tc>
          <w:tcPr>
            <w:tcW w:w="374" w:type="pct"/>
          </w:tcPr>
          <w:p w14:paraId="66016CF2" w14:textId="40102CA5" w:rsidR="009064EB" w:rsidRPr="009064EB" w:rsidRDefault="009064EB" w:rsidP="009064EB">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Ln Ft</w:t>
            </w:r>
          </w:p>
        </w:tc>
        <w:tc>
          <w:tcPr>
            <w:tcW w:w="525" w:type="pct"/>
          </w:tcPr>
          <w:p w14:paraId="5FBD5A47" w14:textId="1CFCDB64"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182</w:t>
            </w:r>
          </w:p>
        </w:tc>
        <w:tc>
          <w:tcPr>
            <w:tcW w:w="486" w:type="pct"/>
          </w:tcPr>
          <w:p w14:paraId="7E3D31E0" w14:textId="6795FD8C"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15</w:t>
            </w:r>
          </w:p>
        </w:tc>
        <w:tc>
          <w:tcPr>
            <w:tcW w:w="525" w:type="pct"/>
            <w:noWrap/>
          </w:tcPr>
          <w:p w14:paraId="0CAF67A6" w14:textId="50EEDCC2"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10,449</w:t>
            </w:r>
          </w:p>
        </w:tc>
        <w:tc>
          <w:tcPr>
            <w:tcW w:w="525" w:type="pct"/>
            <w:noWrap/>
          </w:tcPr>
          <w:p w14:paraId="4027F5CA" w14:textId="39D6E10C" w:rsidR="009064EB" w:rsidRPr="009064EB" w:rsidRDefault="009064EB" w:rsidP="009064E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10,448</w:t>
            </w:r>
          </w:p>
        </w:tc>
        <w:tc>
          <w:tcPr>
            <w:tcW w:w="506" w:type="pct"/>
          </w:tcPr>
          <w:p w14:paraId="580D1FD9" w14:textId="05E78F58" w:rsidR="009064EB" w:rsidRPr="009064EB" w:rsidRDefault="009064EB" w:rsidP="0090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9,090</w:t>
            </w:r>
          </w:p>
        </w:tc>
      </w:tr>
      <w:tr w:rsidR="00E000DF" w:rsidRPr="009064EB" w14:paraId="23D80668"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2913DD2D" w14:textId="77777777" w:rsidR="009064EB" w:rsidRPr="009064EB" w:rsidRDefault="009064EB" w:rsidP="009064EB">
            <w:pPr>
              <w:keepNext/>
              <w:keepLines/>
              <w:spacing w:before="0" w:after="0"/>
              <w:jc w:val="left"/>
              <w:rPr>
                <w:rFonts w:ascii="Arial Narrow" w:hAnsi="Arial Narrow"/>
                <w:bCs/>
                <w:color w:val="000000"/>
              </w:rPr>
            </w:pPr>
          </w:p>
        </w:tc>
        <w:tc>
          <w:tcPr>
            <w:tcW w:w="658" w:type="pct"/>
            <w:vMerge/>
            <w:vAlign w:val="top"/>
          </w:tcPr>
          <w:p w14:paraId="4B7E3154" w14:textId="2F5ED7DE"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94" w:type="pct"/>
          </w:tcPr>
          <w:p w14:paraId="7A18D3B2" w14:textId="15994E12" w:rsidR="009064EB" w:rsidRPr="009064EB" w:rsidRDefault="009064EB" w:rsidP="009064EB">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064EB">
              <w:rPr>
                <w:rFonts w:ascii="Arial Narrow" w:hAnsi="Arial Narrow"/>
              </w:rPr>
              <w:t>High Efficiency Boiler</w:t>
            </w:r>
          </w:p>
        </w:tc>
        <w:tc>
          <w:tcPr>
            <w:tcW w:w="374" w:type="pct"/>
          </w:tcPr>
          <w:p w14:paraId="257E5764" w14:textId="0DFA3FEC" w:rsidR="009064EB" w:rsidRPr="009064EB" w:rsidRDefault="009064EB" w:rsidP="009064EB">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7AEB5763" w14:textId="5ABEB9E4"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5</w:t>
            </w:r>
          </w:p>
        </w:tc>
        <w:tc>
          <w:tcPr>
            <w:tcW w:w="486" w:type="pct"/>
          </w:tcPr>
          <w:p w14:paraId="31847CC8" w14:textId="0A6F2F13"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25</w:t>
            </w:r>
          </w:p>
        </w:tc>
        <w:tc>
          <w:tcPr>
            <w:tcW w:w="525" w:type="pct"/>
            <w:noWrap/>
          </w:tcPr>
          <w:p w14:paraId="42B3DC66" w14:textId="15BEE6F7" w:rsidR="009064EB" w:rsidRPr="009064EB" w:rsidRDefault="009064EB" w:rsidP="009064E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8,568</w:t>
            </w:r>
          </w:p>
        </w:tc>
        <w:tc>
          <w:tcPr>
            <w:tcW w:w="525" w:type="pct"/>
            <w:noWrap/>
          </w:tcPr>
          <w:p w14:paraId="091B036F" w14:textId="7CEA324C" w:rsidR="009064EB" w:rsidRPr="009064EB" w:rsidRDefault="009064EB" w:rsidP="009064EB">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8,611</w:t>
            </w:r>
          </w:p>
        </w:tc>
        <w:tc>
          <w:tcPr>
            <w:tcW w:w="506" w:type="pct"/>
          </w:tcPr>
          <w:p w14:paraId="6C5F6CA6" w14:textId="5ADB726E" w:rsidR="009064EB" w:rsidRPr="009064EB" w:rsidRDefault="009064EB" w:rsidP="009064E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9064EB">
              <w:rPr>
                <w:rFonts w:ascii="Arial Narrow" w:hAnsi="Arial Narrow"/>
              </w:rPr>
              <w:t>7,491</w:t>
            </w:r>
          </w:p>
        </w:tc>
      </w:tr>
      <w:tr w:rsidR="00E000DF" w:rsidRPr="009064EB" w14:paraId="3A5ECFE8"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317A7F0D" w14:textId="77777777" w:rsidR="009064EB" w:rsidRPr="009064EB" w:rsidRDefault="009064EB" w:rsidP="009064EB">
            <w:pPr>
              <w:keepNext/>
              <w:keepLines/>
              <w:spacing w:before="0" w:after="0"/>
              <w:jc w:val="left"/>
              <w:rPr>
                <w:rFonts w:ascii="Arial Narrow" w:hAnsi="Arial Narrow"/>
                <w:bCs/>
                <w:color w:val="000000"/>
              </w:rPr>
            </w:pPr>
          </w:p>
        </w:tc>
        <w:tc>
          <w:tcPr>
            <w:tcW w:w="658" w:type="pct"/>
            <w:vMerge/>
            <w:vAlign w:val="top"/>
          </w:tcPr>
          <w:p w14:paraId="3A4211D5" w14:textId="77777777" w:rsidR="009064EB" w:rsidRPr="009064EB" w:rsidRDefault="009064E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94" w:type="pct"/>
          </w:tcPr>
          <w:p w14:paraId="4368E333" w14:textId="369A50A3" w:rsidR="009064EB" w:rsidRPr="009064EB" w:rsidRDefault="009064EB" w:rsidP="009064E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064EB">
              <w:rPr>
                <w:rFonts w:ascii="Arial Narrow" w:hAnsi="Arial Narrow"/>
              </w:rPr>
              <w:t>Central Water Heater</w:t>
            </w:r>
          </w:p>
        </w:tc>
        <w:tc>
          <w:tcPr>
            <w:tcW w:w="374" w:type="pct"/>
          </w:tcPr>
          <w:p w14:paraId="29E0EE53" w14:textId="7BB8AD20" w:rsidR="009064EB" w:rsidRPr="009064EB" w:rsidRDefault="009064EB" w:rsidP="009064EB">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Unit</w:t>
            </w:r>
          </w:p>
        </w:tc>
        <w:tc>
          <w:tcPr>
            <w:tcW w:w="525" w:type="pct"/>
          </w:tcPr>
          <w:p w14:paraId="3523B4FA" w14:textId="24220351"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610</w:t>
            </w:r>
          </w:p>
        </w:tc>
        <w:tc>
          <w:tcPr>
            <w:tcW w:w="486" w:type="pct"/>
          </w:tcPr>
          <w:p w14:paraId="35E2B7F5" w14:textId="5FE0CF2B"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15</w:t>
            </w:r>
          </w:p>
        </w:tc>
        <w:tc>
          <w:tcPr>
            <w:tcW w:w="525" w:type="pct"/>
            <w:noWrap/>
          </w:tcPr>
          <w:p w14:paraId="55B80360" w14:textId="01477325" w:rsidR="009064EB" w:rsidRPr="009064EB" w:rsidRDefault="009064EB" w:rsidP="009064E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5,792</w:t>
            </w:r>
          </w:p>
        </w:tc>
        <w:tc>
          <w:tcPr>
            <w:tcW w:w="525" w:type="pct"/>
            <w:noWrap/>
          </w:tcPr>
          <w:p w14:paraId="0F665DC2" w14:textId="334CE252" w:rsidR="009064EB" w:rsidRPr="009064EB" w:rsidRDefault="009064EB" w:rsidP="009064E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5,792</w:t>
            </w:r>
          </w:p>
        </w:tc>
        <w:tc>
          <w:tcPr>
            <w:tcW w:w="506" w:type="pct"/>
          </w:tcPr>
          <w:p w14:paraId="652793D2" w14:textId="57A0205C" w:rsidR="009064EB" w:rsidRPr="009064EB" w:rsidRDefault="009064EB" w:rsidP="009064E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9064EB">
              <w:rPr>
                <w:rFonts w:ascii="Arial Narrow" w:hAnsi="Arial Narrow"/>
              </w:rPr>
              <w:t>5,039</w:t>
            </w:r>
          </w:p>
        </w:tc>
      </w:tr>
      <w:tr w:rsidR="00E000DF" w:rsidRPr="009064EB" w14:paraId="280030A3"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4434BDB4" w14:textId="77777777" w:rsidR="009064EB" w:rsidRPr="009064EB" w:rsidRDefault="009064EB" w:rsidP="009064EB">
            <w:pPr>
              <w:keepNext/>
              <w:keepLines/>
              <w:rPr>
                <w:rFonts w:ascii="Arial Narrow" w:hAnsi="Arial Narrow"/>
                <w:bCs/>
                <w:color w:val="000000"/>
              </w:rPr>
            </w:pPr>
          </w:p>
        </w:tc>
        <w:tc>
          <w:tcPr>
            <w:tcW w:w="658" w:type="pct"/>
            <w:vMerge/>
            <w:vAlign w:val="top"/>
          </w:tcPr>
          <w:p w14:paraId="365E7B08" w14:textId="77777777"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94" w:type="pct"/>
          </w:tcPr>
          <w:p w14:paraId="61A2B72C" w14:textId="4F4A60B6" w:rsidR="009064EB" w:rsidRPr="009064EB" w:rsidRDefault="009064E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Boiler Tune Up</w:t>
            </w:r>
          </w:p>
        </w:tc>
        <w:tc>
          <w:tcPr>
            <w:tcW w:w="374" w:type="pct"/>
          </w:tcPr>
          <w:p w14:paraId="3A5A07F3" w14:textId="3ADA46B0"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MBH</w:t>
            </w:r>
          </w:p>
        </w:tc>
        <w:tc>
          <w:tcPr>
            <w:tcW w:w="525" w:type="pct"/>
          </w:tcPr>
          <w:p w14:paraId="2AEFBD83" w14:textId="61763D60"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11,475</w:t>
            </w:r>
          </w:p>
        </w:tc>
        <w:tc>
          <w:tcPr>
            <w:tcW w:w="486" w:type="pct"/>
          </w:tcPr>
          <w:p w14:paraId="4A4601F6" w14:textId="55019610"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3</w:t>
            </w:r>
          </w:p>
        </w:tc>
        <w:tc>
          <w:tcPr>
            <w:tcW w:w="525" w:type="pct"/>
            <w:noWrap/>
          </w:tcPr>
          <w:p w14:paraId="7AC61D1F" w14:textId="07E0F784"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5,379</w:t>
            </w:r>
          </w:p>
        </w:tc>
        <w:tc>
          <w:tcPr>
            <w:tcW w:w="525" w:type="pct"/>
            <w:noWrap/>
          </w:tcPr>
          <w:p w14:paraId="1D58178A" w14:textId="56263745" w:rsidR="009064EB" w:rsidRPr="009064EB" w:rsidRDefault="009064E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5,379</w:t>
            </w:r>
          </w:p>
        </w:tc>
        <w:tc>
          <w:tcPr>
            <w:tcW w:w="506" w:type="pct"/>
          </w:tcPr>
          <w:p w14:paraId="578BC48D" w14:textId="4B1E0980" w:rsidR="009064EB" w:rsidRPr="009064EB" w:rsidRDefault="009064E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4,680</w:t>
            </w:r>
          </w:p>
        </w:tc>
      </w:tr>
      <w:tr w:rsidR="00E000DF" w:rsidRPr="009064EB" w14:paraId="62493A33"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0696BC3B" w14:textId="77777777" w:rsidR="009064EB" w:rsidRPr="009064EB" w:rsidRDefault="009064EB" w:rsidP="009064EB">
            <w:pPr>
              <w:keepNext/>
              <w:keepLines/>
              <w:rPr>
                <w:rFonts w:ascii="Arial Narrow" w:hAnsi="Arial Narrow"/>
                <w:bCs/>
                <w:color w:val="000000"/>
              </w:rPr>
            </w:pPr>
          </w:p>
        </w:tc>
        <w:tc>
          <w:tcPr>
            <w:tcW w:w="658" w:type="pct"/>
            <w:vMerge/>
            <w:vAlign w:val="top"/>
          </w:tcPr>
          <w:p w14:paraId="5FBFC84C" w14:textId="77777777" w:rsidR="009064EB" w:rsidRPr="009064EB" w:rsidRDefault="009064E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94" w:type="pct"/>
          </w:tcPr>
          <w:p w14:paraId="5B73F389" w14:textId="148B9B44" w:rsidR="009064EB" w:rsidRPr="009064EB" w:rsidRDefault="009064E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On Demand DHW Controls</w:t>
            </w:r>
          </w:p>
        </w:tc>
        <w:tc>
          <w:tcPr>
            <w:tcW w:w="374" w:type="pct"/>
          </w:tcPr>
          <w:p w14:paraId="0A52A624" w14:textId="2F11CB5A" w:rsidR="009064EB" w:rsidRPr="009064EB" w:rsidRDefault="009064EB" w:rsidP="009064E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1FBC5E9D" w14:textId="66F25599" w:rsidR="009064EB" w:rsidRPr="009064EB" w:rsidRDefault="009064E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10</w:t>
            </w:r>
          </w:p>
        </w:tc>
        <w:tc>
          <w:tcPr>
            <w:tcW w:w="486" w:type="pct"/>
          </w:tcPr>
          <w:p w14:paraId="188674F8" w14:textId="71D0E4B1" w:rsidR="009064EB" w:rsidRPr="009064EB" w:rsidRDefault="009064E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15</w:t>
            </w:r>
          </w:p>
        </w:tc>
        <w:tc>
          <w:tcPr>
            <w:tcW w:w="525" w:type="pct"/>
            <w:noWrap/>
          </w:tcPr>
          <w:p w14:paraId="79420FF4" w14:textId="07385E4E" w:rsidR="009064EB" w:rsidRPr="009064EB" w:rsidRDefault="009064EB" w:rsidP="009064E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627</w:t>
            </w:r>
          </w:p>
        </w:tc>
        <w:tc>
          <w:tcPr>
            <w:tcW w:w="525" w:type="pct"/>
            <w:noWrap/>
          </w:tcPr>
          <w:p w14:paraId="766AF6E1" w14:textId="7BCC48F5" w:rsidR="009064EB" w:rsidRPr="009064EB" w:rsidRDefault="009064EB" w:rsidP="009064E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627</w:t>
            </w:r>
          </w:p>
        </w:tc>
        <w:tc>
          <w:tcPr>
            <w:tcW w:w="506" w:type="pct"/>
          </w:tcPr>
          <w:p w14:paraId="008DFDAB" w14:textId="17682232" w:rsidR="009064EB" w:rsidRPr="009064EB" w:rsidRDefault="009064EB" w:rsidP="009064E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545</w:t>
            </w:r>
          </w:p>
        </w:tc>
      </w:tr>
      <w:tr w:rsidR="00E000DF" w:rsidRPr="009064EB" w14:paraId="4BEB20F8"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Merge/>
            <w:vAlign w:val="top"/>
          </w:tcPr>
          <w:p w14:paraId="1AB23C58" w14:textId="77777777" w:rsidR="009064EB" w:rsidRPr="009064EB" w:rsidRDefault="009064EB" w:rsidP="009064EB">
            <w:pPr>
              <w:keepNext/>
              <w:keepLines/>
              <w:rPr>
                <w:rFonts w:ascii="Arial Narrow" w:hAnsi="Arial Narrow"/>
                <w:bCs/>
                <w:color w:val="000000"/>
              </w:rPr>
            </w:pPr>
          </w:p>
        </w:tc>
        <w:tc>
          <w:tcPr>
            <w:tcW w:w="658" w:type="pct"/>
            <w:vMerge/>
            <w:vAlign w:val="top"/>
          </w:tcPr>
          <w:p w14:paraId="42C1B4B1" w14:textId="77777777"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94" w:type="pct"/>
          </w:tcPr>
          <w:p w14:paraId="1C3DB109" w14:textId="10F4A232" w:rsidR="009064EB" w:rsidRPr="009064EB" w:rsidRDefault="009064EB" w:rsidP="009064EB">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High Efficiency Boiler - DAC</w:t>
            </w:r>
          </w:p>
        </w:tc>
        <w:tc>
          <w:tcPr>
            <w:tcW w:w="374" w:type="pct"/>
          </w:tcPr>
          <w:p w14:paraId="05BD6BBB" w14:textId="13FF1D53" w:rsidR="009064EB" w:rsidRPr="009064EB" w:rsidRDefault="009064EB" w:rsidP="009064EB">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4EDAA705" w14:textId="3D14C5BB"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w:t>
            </w:r>
          </w:p>
        </w:tc>
        <w:tc>
          <w:tcPr>
            <w:tcW w:w="486" w:type="pct"/>
          </w:tcPr>
          <w:p w14:paraId="35464C99" w14:textId="60F262D6"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25</w:t>
            </w:r>
          </w:p>
        </w:tc>
        <w:tc>
          <w:tcPr>
            <w:tcW w:w="525" w:type="pct"/>
            <w:noWrap/>
          </w:tcPr>
          <w:p w14:paraId="64F564FE" w14:textId="4DC685A8" w:rsidR="009064EB" w:rsidRPr="009064EB" w:rsidRDefault="009064EB" w:rsidP="009064E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6,644</w:t>
            </w:r>
          </w:p>
        </w:tc>
        <w:tc>
          <w:tcPr>
            <w:tcW w:w="525" w:type="pct"/>
            <w:noWrap/>
          </w:tcPr>
          <w:p w14:paraId="35305531" w14:textId="540256AC" w:rsidR="009064EB" w:rsidRPr="009064EB" w:rsidRDefault="009064EB" w:rsidP="009064E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6,644</w:t>
            </w:r>
          </w:p>
        </w:tc>
        <w:tc>
          <w:tcPr>
            <w:tcW w:w="506" w:type="pct"/>
          </w:tcPr>
          <w:p w14:paraId="1A410861" w14:textId="78C3D9C0" w:rsidR="009064EB" w:rsidRPr="009064EB" w:rsidRDefault="009064EB" w:rsidP="009064E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064EB">
              <w:rPr>
                <w:rFonts w:ascii="Arial Narrow" w:hAnsi="Arial Narrow"/>
              </w:rPr>
              <w:t>6,644</w:t>
            </w:r>
          </w:p>
        </w:tc>
      </w:tr>
      <w:tr w:rsidR="00E000DF" w:rsidRPr="009064EB" w14:paraId="3512C394" w14:textId="77777777" w:rsidTr="00FB715C">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6" w:type="pct"/>
            <w:vAlign w:val="top"/>
          </w:tcPr>
          <w:p w14:paraId="36B8185B" w14:textId="77777777" w:rsidR="00380E9B" w:rsidRPr="009064EB" w:rsidRDefault="00380E9B" w:rsidP="00380E9B">
            <w:pPr>
              <w:keepNext/>
              <w:keepLines/>
              <w:rPr>
                <w:rFonts w:ascii="Arial Narrow" w:hAnsi="Arial Narrow"/>
                <w:bCs/>
                <w:color w:val="000000"/>
              </w:rPr>
            </w:pPr>
          </w:p>
        </w:tc>
        <w:tc>
          <w:tcPr>
            <w:tcW w:w="658" w:type="pct"/>
          </w:tcPr>
          <w:p w14:paraId="4F8B2DDB" w14:textId="2E8AE9E5"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9064EB">
              <w:rPr>
                <w:rFonts w:ascii="Arial Narrow" w:hAnsi="Arial Narrow"/>
              </w:rPr>
              <w:t>Custom</w:t>
            </w:r>
          </w:p>
        </w:tc>
        <w:tc>
          <w:tcPr>
            <w:tcW w:w="894" w:type="pct"/>
          </w:tcPr>
          <w:p w14:paraId="296AF963" w14:textId="0C352490" w:rsidR="00380E9B" w:rsidRPr="009064EB" w:rsidRDefault="00380E9B" w:rsidP="009064E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Custom</w:t>
            </w:r>
          </w:p>
        </w:tc>
        <w:tc>
          <w:tcPr>
            <w:tcW w:w="374" w:type="pct"/>
          </w:tcPr>
          <w:p w14:paraId="07EE01BE" w14:textId="6DC86C45" w:rsidR="00380E9B" w:rsidRPr="009064EB" w:rsidRDefault="00380E9B" w:rsidP="00380E9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Unit</w:t>
            </w:r>
          </w:p>
        </w:tc>
        <w:tc>
          <w:tcPr>
            <w:tcW w:w="525" w:type="pct"/>
          </w:tcPr>
          <w:p w14:paraId="50C58108" w14:textId="3CEE899A" w:rsidR="00380E9B" w:rsidRPr="009064EB" w:rsidRDefault="00380E9B" w:rsidP="00380E9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2</w:t>
            </w:r>
          </w:p>
        </w:tc>
        <w:tc>
          <w:tcPr>
            <w:tcW w:w="486" w:type="pct"/>
          </w:tcPr>
          <w:p w14:paraId="43F3F3C9" w14:textId="2621C093" w:rsidR="00380E9B" w:rsidRPr="009064EB" w:rsidRDefault="00380E9B" w:rsidP="00380E9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20</w:t>
            </w:r>
          </w:p>
        </w:tc>
        <w:tc>
          <w:tcPr>
            <w:tcW w:w="525" w:type="pct"/>
            <w:noWrap/>
          </w:tcPr>
          <w:p w14:paraId="00DC44BC" w14:textId="77E582E4" w:rsidR="00380E9B" w:rsidRPr="009064EB" w:rsidRDefault="00380E9B" w:rsidP="00380E9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3,014</w:t>
            </w:r>
          </w:p>
        </w:tc>
        <w:tc>
          <w:tcPr>
            <w:tcW w:w="525" w:type="pct"/>
            <w:noWrap/>
          </w:tcPr>
          <w:p w14:paraId="1D458431" w14:textId="3ADB6D93" w:rsidR="00380E9B" w:rsidRPr="009064EB" w:rsidRDefault="00380E9B" w:rsidP="00380E9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2,694</w:t>
            </w:r>
          </w:p>
        </w:tc>
        <w:tc>
          <w:tcPr>
            <w:tcW w:w="506" w:type="pct"/>
          </w:tcPr>
          <w:p w14:paraId="0EECFF81" w14:textId="0F0766EA" w:rsidR="00380E9B" w:rsidRPr="009064EB" w:rsidRDefault="00380E9B" w:rsidP="00380E9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064EB">
              <w:rPr>
                <w:rFonts w:ascii="Arial Narrow" w:hAnsi="Arial Narrow"/>
              </w:rPr>
              <w:t>2,343</w:t>
            </w:r>
          </w:p>
        </w:tc>
      </w:tr>
      <w:tr w:rsidR="00E000DF" w:rsidRPr="009064EB" w14:paraId="27782251" w14:textId="77777777" w:rsidTr="00FB715C">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2058" w:type="pct"/>
            <w:gridSpan w:val="3"/>
          </w:tcPr>
          <w:p w14:paraId="511E038B" w14:textId="13B2F644" w:rsidR="00FB715C" w:rsidRPr="009064EB" w:rsidRDefault="00FB715C" w:rsidP="00FB715C">
            <w:pPr>
              <w:keepNext/>
              <w:keepLines/>
              <w:spacing w:before="0" w:after="0"/>
              <w:ind w:right="72"/>
              <w:jc w:val="left"/>
              <w:rPr>
                <w:rFonts w:ascii="Arial Narrow" w:hAnsi="Arial Narrow"/>
                <w:b/>
                <w:color w:val="000000"/>
              </w:rPr>
            </w:pPr>
            <w:r w:rsidRPr="009064EB">
              <w:rPr>
                <w:rFonts w:ascii="Arial Narrow" w:hAnsi="Arial Narrow"/>
                <w:b/>
                <w:color w:val="000000"/>
              </w:rPr>
              <w:t>Total or Weighted Average</w:t>
            </w:r>
          </w:p>
        </w:tc>
        <w:tc>
          <w:tcPr>
            <w:tcW w:w="374" w:type="pct"/>
          </w:tcPr>
          <w:p w14:paraId="077ADEE4" w14:textId="77777777" w:rsidR="00FB715C" w:rsidRPr="009064EB" w:rsidRDefault="00FB715C" w:rsidP="00FB715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25" w:type="pct"/>
          </w:tcPr>
          <w:p w14:paraId="0FC579D1" w14:textId="2806407C" w:rsidR="00FB715C" w:rsidRPr="009064EB" w:rsidRDefault="00FB715C" w:rsidP="00FB715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9064EB">
              <w:rPr>
                <w:rFonts w:ascii="Arial Narrow" w:hAnsi="Arial Narrow"/>
                <w:b/>
                <w:bCs/>
              </w:rPr>
              <w:t>256,195</w:t>
            </w:r>
          </w:p>
        </w:tc>
        <w:tc>
          <w:tcPr>
            <w:tcW w:w="486" w:type="pct"/>
          </w:tcPr>
          <w:p w14:paraId="25DF081E" w14:textId="12E4A4B3" w:rsidR="00FB715C" w:rsidRPr="009064EB" w:rsidRDefault="00FB715C" w:rsidP="00FB715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9064EB">
              <w:rPr>
                <w:rFonts w:ascii="Arial Narrow" w:hAnsi="Arial Narrow"/>
                <w:b/>
                <w:bCs/>
              </w:rPr>
              <w:t>8.76</w:t>
            </w:r>
          </w:p>
        </w:tc>
        <w:tc>
          <w:tcPr>
            <w:tcW w:w="525" w:type="pct"/>
            <w:noWrap/>
          </w:tcPr>
          <w:p w14:paraId="78471B6C" w14:textId="688F1DB9" w:rsidR="00FB715C" w:rsidRPr="009064EB" w:rsidRDefault="00FB715C" w:rsidP="00FB715C">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9064EB">
              <w:rPr>
                <w:rFonts w:ascii="Arial Narrow" w:hAnsi="Arial Narrow"/>
                <w:b/>
                <w:bCs/>
              </w:rPr>
              <w:t>945,118</w:t>
            </w:r>
          </w:p>
        </w:tc>
        <w:tc>
          <w:tcPr>
            <w:tcW w:w="525" w:type="pct"/>
            <w:noWrap/>
          </w:tcPr>
          <w:p w14:paraId="5AF3E4BC" w14:textId="54670E85" w:rsidR="00FB715C" w:rsidRPr="00FB715C" w:rsidRDefault="00FB715C" w:rsidP="00FB715C">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FB715C">
              <w:rPr>
                <w:rFonts w:ascii="Arial Narrow" w:hAnsi="Arial Narrow" w:cs="Calibri"/>
                <w:b/>
                <w:bCs/>
                <w:color w:val="000000"/>
                <w:szCs w:val="22"/>
              </w:rPr>
              <w:t>943,683</w:t>
            </w:r>
          </w:p>
        </w:tc>
        <w:tc>
          <w:tcPr>
            <w:tcW w:w="506" w:type="pct"/>
          </w:tcPr>
          <w:p w14:paraId="599AECB8" w14:textId="22BA15E0" w:rsidR="00FB715C" w:rsidRPr="00FB715C" w:rsidRDefault="00FB715C" w:rsidP="00FB715C">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FB715C">
              <w:rPr>
                <w:rFonts w:ascii="Arial Narrow" w:hAnsi="Arial Narrow" w:cs="Calibri"/>
                <w:b/>
                <w:bCs/>
                <w:color w:val="000000"/>
                <w:szCs w:val="22"/>
              </w:rPr>
              <w:t>835,192</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7A1065A2" w:rsidR="00E93A62" w:rsidRDefault="00F31C26" w:rsidP="00E93A62">
      <w:pPr>
        <w:pStyle w:val="Caption"/>
      </w:pPr>
      <w:bookmarkStart w:id="71" w:name="_Ref134176201"/>
      <w:bookmarkStart w:id="72" w:name="_Toc138318620"/>
      <w:bookmarkStart w:id="73" w:name="_Toc162472607"/>
      <w:r>
        <w:t xml:space="preserve">Table </w:t>
      </w:r>
      <w:r w:rsidR="00591190">
        <w:fldChar w:fldCharType="begin"/>
      </w:r>
      <w:r w:rsidR="00591190">
        <w:instrText xml:space="preserve"> STYLEREF 5 \s </w:instrText>
      </w:r>
      <w:r w:rsidR="00591190">
        <w:fldChar w:fldCharType="separate"/>
      </w:r>
      <w:r w:rsidR="00325A44">
        <w:rPr>
          <w:noProof/>
        </w:rPr>
        <w:t>B</w:t>
      </w:r>
      <w:r w:rsidR="00591190">
        <w:rPr>
          <w:noProof/>
        </w:rPr>
        <w:fldChar w:fldCharType="end"/>
      </w:r>
      <w:r>
        <w:noBreakHyphen/>
      </w:r>
      <w:r w:rsidR="00591190">
        <w:fldChar w:fldCharType="begin"/>
      </w:r>
      <w:r w:rsidR="00591190">
        <w:instrText xml:space="preserve"> SEQ Table_Apx \* ARABIC \s 5 </w:instrText>
      </w:r>
      <w:r w:rsidR="00591190">
        <w:fldChar w:fldCharType="separate"/>
      </w:r>
      <w:r w:rsidR="00325A44">
        <w:rPr>
          <w:noProof/>
        </w:rPr>
        <w:t>2</w:t>
      </w:r>
      <w:r w:rsidR="00591190">
        <w:rPr>
          <w:noProof/>
        </w:rPr>
        <w:fldChar w:fldCharType="end"/>
      </w:r>
      <w:bookmarkEnd w:id="71"/>
      <w:r>
        <w:t>. Verified Cost Effectiveness Inputs – NSG</w:t>
      </w:r>
      <w:bookmarkEnd w:id="72"/>
      <w:bookmarkEnd w:id="73"/>
    </w:p>
    <w:tbl>
      <w:tblPr>
        <w:tblStyle w:val="EnergyTable1"/>
        <w:tblW w:w="5000" w:type="pct"/>
        <w:tblLook w:val="04A0" w:firstRow="1" w:lastRow="0" w:firstColumn="1" w:lastColumn="0" w:noHBand="0" w:noVBand="1"/>
      </w:tblPr>
      <w:tblGrid>
        <w:gridCol w:w="1053"/>
        <w:gridCol w:w="1180"/>
        <w:gridCol w:w="1490"/>
        <w:gridCol w:w="777"/>
        <w:gridCol w:w="1084"/>
        <w:gridCol w:w="910"/>
        <w:gridCol w:w="960"/>
        <w:gridCol w:w="958"/>
        <w:gridCol w:w="948"/>
      </w:tblGrid>
      <w:tr w:rsidR="00955A07" w:rsidRPr="00D12853" w14:paraId="79980001" w14:textId="77777777" w:rsidTr="00BB0F83">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562" w:type="pct"/>
            <w:hideMark/>
          </w:tcPr>
          <w:p w14:paraId="1CAEB3EF" w14:textId="77777777" w:rsidR="00955A07" w:rsidRPr="00BB229C" w:rsidRDefault="00955A07" w:rsidP="001969A5">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Category</w:t>
            </w:r>
          </w:p>
        </w:tc>
        <w:tc>
          <w:tcPr>
            <w:tcW w:w="630" w:type="pct"/>
          </w:tcPr>
          <w:p w14:paraId="75398826" w14:textId="77777777" w:rsidR="00955A07" w:rsidRPr="00955A07" w:rsidRDefault="00955A07" w:rsidP="001969A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55A07">
              <w:rPr>
                <w:rFonts w:ascii="Arial Narrow" w:hAnsi="Arial Narrow" w:cs="Arial"/>
                <w:b w:val="0"/>
                <w:bCs/>
                <w:color w:val="FFFFFF"/>
              </w:rPr>
              <w:t>Program Path</w:t>
            </w:r>
          </w:p>
        </w:tc>
        <w:tc>
          <w:tcPr>
            <w:tcW w:w="796" w:type="pct"/>
          </w:tcPr>
          <w:p w14:paraId="3B292014" w14:textId="77777777" w:rsidR="00955A07" w:rsidRPr="00BB229C" w:rsidRDefault="00955A07"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415" w:type="pct"/>
          </w:tcPr>
          <w:p w14:paraId="33C065ED" w14:textId="77777777" w:rsidR="00955A07" w:rsidRPr="00BB229C" w:rsidRDefault="00955A07"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79" w:type="pct"/>
          </w:tcPr>
          <w:p w14:paraId="7712F396"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86" w:type="pct"/>
          </w:tcPr>
          <w:p w14:paraId="2D17AE11"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13" w:type="pct"/>
            <w:hideMark/>
          </w:tcPr>
          <w:p w14:paraId="007D7D4C"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12" w:type="pct"/>
            <w:hideMark/>
          </w:tcPr>
          <w:p w14:paraId="693C8C25"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06" w:type="pct"/>
            <w:hideMark/>
          </w:tcPr>
          <w:p w14:paraId="52D968D8"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BB0F83" w:rsidRPr="00D12853" w14:paraId="401DAFAE" w14:textId="77777777" w:rsidTr="00BB0F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pct"/>
            <w:vMerge w:val="restart"/>
          </w:tcPr>
          <w:p w14:paraId="574528E3" w14:textId="5FD7DBE8" w:rsidR="00BB0F83" w:rsidRPr="0042792F" w:rsidRDefault="00BB0F83" w:rsidP="00BB0F83">
            <w:pPr>
              <w:keepNext/>
              <w:keepLines/>
              <w:spacing w:before="0" w:after="0"/>
              <w:jc w:val="left"/>
              <w:rPr>
                <w:rFonts w:ascii="Arial Narrow" w:hAnsi="Arial Narrow"/>
                <w:b/>
                <w:color w:val="000000"/>
              </w:rPr>
            </w:pPr>
            <w:r w:rsidRPr="0042792F">
              <w:rPr>
                <w:rFonts w:ascii="Arial Narrow" w:hAnsi="Arial Narrow"/>
                <w:b/>
                <w:color w:val="000000"/>
              </w:rPr>
              <w:t>Multi-Family</w:t>
            </w:r>
          </w:p>
        </w:tc>
        <w:tc>
          <w:tcPr>
            <w:tcW w:w="630" w:type="pct"/>
            <w:vMerge w:val="restart"/>
          </w:tcPr>
          <w:p w14:paraId="133E767E" w14:textId="65B9C681" w:rsidR="00BB0F83" w:rsidRPr="00D12853" w:rsidRDefault="00BB0F83" w:rsidP="00BB0F83">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916D0">
              <w:rPr>
                <w:rFonts w:ascii="Arial Narrow" w:hAnsi="Arial Narrow"/>
                <w:bCs/>
                <w:color w:val="000000"/>
              </w:rPr>
              <w:t>Partner Trade Ally</w:t>
            </w:r>
          </w:p>
        </w:tc>
        <w:tc>
          <w:tcPr>
            <w:tcW w:w="796" w:type="pct"/>
          </w:tcPr>
          <w:p w14:paraId="5E547412" w14:textId="7B572C83" w:rsidR="00BB0F83" w:rsidRPr="00BB0F83" w:rsidRDefault="00BB0F83" w:rsidP="00BB0F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Boiler Tune Up</w:t>
            </w:r>
          </w:p>
        </w:tc>
        <w:tc>
          <w:tcPr>
            <w:tcW w:w="415" w:type="pct"/>
          </w:tcPr>
          <w:p w14:paraId="68F5CE7F" w14:textId="6DCAEFC1" w:rsidR="00BB0F83" w:rsidRPr="00BB0F83" w:rsidRDefault="00BB0F83" w:rsidP="00BB0F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MBH</w:t>
            </w:r>
          </w:p>
        </w:tc>
        <w:tc>
          <w:tcPr>
            <w:tcW w:w="579" w:type="pct"/>
          </w:tcPr>
          <w:p w14:paraId="38FFD6EC" w14:textId="2E2A2D79"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100,760</w:t>
            </w:r>
          </w:p>
        </w:tc>
        <w:tc>
          <w:tcPr>
            <w:tcW w:w="486" w:type="pct"/>
          </w:tcPr>
          <w:p w14:paraId="49E4EE15" w14:textId="231F52B3"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3</w:t>
            </w:r>
          </w:p>
        </w:tc>
        <w:tc>
          <w:tcPr>
            <w:tcW w:w="513" w:type="pct"/>
            <w:noWrap/>
          </w:tcPr>
          <w:p w14:paraId="6E8E6701" w14:textId="03B46B68"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47,231</w:t>
            </w:r>
          </w:p>
        </w:tc>
        <w:tc>
          <w:tcPr>
            <w:tcW w:w="512" w:type="pct"/>
            <w:noWrap/>
          </w:tcPr>
          <w:p w14:paraId="68128739" w14:textId="3B89281C" w:rsidR="00BB0F83" w:rsidRPr="00BB0F83" w:rsidRDefault="00BB0F83" w:rsidP="00BB0F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47,231</w:t>
            </w:r>
          </w:p>
        </w:tc>
        <w:tc>
          <w:tcPr>
            <w:tcW w:w="506" w:type="pct"/>
          </w:tcPr>
          <w:p w14:paraId="29DA8B45" w14:textId="17D47DE9" w:rsidR="00BB0F83" w:rsidRPr="00BB0F83" w:rsidRDefault="00BB0F83" w:rsidP="00BB0F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41,091</w:t>
            </w:r>
          </w:p>
        </w:tc>
      </w:tr>
      <w:tr w:rsidR="00BB0F83" w:rsidRPr="00D12853" w14:paraId="2AEFA971" w14:textId="77777777" w:rsidTr="00BB0F8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pct"/>
            <w:vMerge/>
          </w:tcPr>
          <w:p w14:paraId="4DE98957" w14:textId="77777777" w:rsidR="00BB0F83" w:rsidRPr="00D12853" w:rsidRDefault="00BB0F83" w:rsidP="00BB0F83">
            <w:pPr>
              <w:keepNext/>
              <w:keepLines/>
              <w:spacing w:before="0" w:after="0"/>
              <w:jc w:val="left"/>
              <w:rPr>
                <w:rFonts w:ascii="Arial Narrow" w:hAnsi="Arial Narrow"/>
                <w:color w:val="000000"/>
              </w:rPr>
            </w:pPr>
          </w:p>
        </w:tc>
        <w:tc>
          <w:tcPr>
            <w:tcW w:w="630" w:type="pct"/>
            <w:vMerge/>
          </w:tcPr>
          <w:p w14:paraId="1346B45C" w14:textId="75A52B1C" w:rsidR="00BB0F83" w:rsidRPr="00D12853" w:rsidRDefault="00BB0F83" w:rsidP="00BB0F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796" w:type="pct"/>
          </w:tcPr>
          <w:p w14:paraId="1A81FA87" w14:textId="51CB69AB" w:rsidR="00BB0F83" w:rsidRPr="00BB0F83" w:rsidRDefault="00BB0F83" w:rsidP="00BB0F8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Pipe Insulation</w:t>
            </w:r>
          </w:p>
        </w:tc>
        <w:tc>
          <w:tcPr>
            <w:tcW w:w="415" w:type="pct"/>
          </w:tcPr>
          <w:p w14:paraId="0774BD00" w14:textId="08278F24" w:rsidR="00BB0F83" w:rsidRPr="00BB0F83" w:rsidRDefault="00BB0F83" w:rsidP="00BB0F8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Ln Ft</w:t>
            </w:r>
          </w:p>
        </w:tc>
        <w:tc>
          <w:tcPr>
            <w:tcW w:w="579" w:type="pct"/>
          </w:tcPr>
          <w:p w14:paraId="24836612" w14:textId="4DEF0EEA"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3,054</w:t>
            </w:r>
          </w:p>
        </w:tc>
        <w:tc>
          <w:tcPr>
            <w:tcW w:w="486" w:type="pct"/>
          </w:tcPr>
          <w:p w14:paraId="5FEF7570" w14:textId="671BF47B"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15</w:t>
            </w:r>
          </w:p>
        </w:tc>
        <w:tc>
          <w:tcPr>
            <w:tcW w:w="513" w:type="pct"/>
            <w:noWrap/>
          </w:tcPr>
          <w:p w14:paraId="00792CAC" w14:textId="367F0BD8"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11,122</w:t>
            </w:r>
          </w:p>
        </w:tc>
        <w:tc>
          <w:tcPr>
            <w:tcW w:w="512" w:type="pct"/>
            <w:noWrap/>
          </w:tcPr>
          <w:p w14:paraId="43B373F0" w14:textId="42F62C4B" w:rsidR="00BB0F83" w:rsidRPr="00BB0F83" w:rsidRDefault="00BB0F83" w:rsidP="00BB0F8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11,122</w:t>
            </w:r>
          </w:p>
        </w:tc>
        <w:tc>
          <w:tcPr>
            <w:tcW w:w="506" w:type="pct"/>
          </w:tcPr>
          <w:p w14:paraId="56739388" w14:textId="790E1661" w:rsidR="00BB0F83" w:rsidRPr="00BB0F83" w:rsidRDefault="00BB0F83" w:rsidP="00BB0F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B0F83">
              <w:rPr>
                <w:rFonts w:ascii="Arial Narrow" w:hAnsi="Arial Narrow"/>
              </w:rPr>
              <w:t>9,676</w:t>
            </w:r>
          </w:p>
        </w:tc>
      </w:tr>
      <w:tr w:rsidR="00BB0F83" w:rsidRPr="00D12853" w14:paraId="01980445" w14:textId="77777777" w:rsidTr="00BB0F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pct"/>
            <w:vMerge/>
          </w:tcPr>
          <w:p w14:paraId="47441025" w14:textId="77777777" w:rsidR="00BB0F83" w:rsidRPr="00D12853" w:rsidRDefault="00BB0F83" w:rsidP="00BB0F83">
            <w:pPr>
              <w:keepNext/>
              <w:keepLines/>
              <w:spacing w:before="0" w:after="0"/>
              <w:jc w:val="left"/>
              <w:rPr>
                <w:rFonts w:ascii="Arial Narrow" w:hAnsi="Arial Narrow"/>
                <w:bCs/>
                <w:color w:val="000000"/>
              </w:rPr>
            </w:pPr>
          </w:p>
        </w:tc>
        <w:tc>
          <w:tcPr>
            <w:tcW w:w="630" w:type="pct"/>
            <w:vMerge/>
          </w:tcPr>
          <w:p w14:paraId="192C28D8" w14:textId="77777777" w:rsidR="00BB0F83" w:rsidRPr="00D12853" w:rsidRDefault="00BB0F83" w:rsidP="00BB0F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96" w:type="pct"/>
          </w:tcPr>
          <w:p w14:paraId="4E27B24C" w14:textId="6C981B4D" w:rsidR="00BB0F83" w:rsidRPr="00BB0F83" w:rsidRDefault="00BB0F83" w:rsidP="00BB0F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On Demand DHW Controls</w:t>
            </w:r>
          </w:p>
        </w:tc>
        <w:tc>
          <w:tcPr>
            <w:tcW w:w="415" w:type="pct"/>
          </w:tcPr>
          <w:p w14:paraId="63EFE08E" w14:textId="6F00A012" w:rsidR="00BB0F83" w:rsidRPr="00BB0F83" w:rsidRDefault="00BB0F83" w:rsidP="00BB0F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MBH</w:t>
            </w:r>
          </w:p>
        </w:tc>
        <w:tc>
          <w:tcPr>
            <w:tcW w:w="579" w:type="pct"/>
          </w:tcPr>
          <w:p w14:paraId="0486845A" w14:textId="2C7D7EFA"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70</w:t>
            </w:r>
          </w:p>
        </w:tc>
        <w:tc>
          <w:tcPr>
            <w:tcW w:w="486" w:type="pct"/>
          </w:tcPr>
          <w:p w14:paraId="37901F3A" w14:textId="657CFA7C"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15</w:t>
            </w:r>
          </w:p>
        </w:tc>
        <w:tc>
          <w:tcPr>
            <w:tcW w:w="513" w:type="pct"/>
            <w:noWrap/>
          </w:tcPr>
          <w:p w14:paraId="2F0AC631" w14:textId="06A253B2" w:rsidR="00BB0F83" w:rsidRPr="00BB0F8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4,389</w:t>
            </w:r>
          </w:p>
        </w:tc>
        <w:tc>
          <w:tcPr>
            <w:tcW w:w="512" w:type="pct"/>
            <w:noWrap/>
          </w:tcPr>
          <w:p w14:paraId="4B6222A3" w14:textId="1C7195AE" w:rsidR="00BB0F83" w:rsidRPr="00BB0F83" w:rsidRDefault="00BB0F83" w:rsidP="00BB0F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4,389</w:t>
            </w:r>
          </w:p>
        </w:tc>
        <w:tc>
          <w:tcPr>
            <w:tcW w:w="506" w:type="pct"/>
          </w:tcPr>
          <w:p w14:paraId="0ED7A315" w14:textId="4C87E8A9" w:rsidR="00BB0F83" w:rsidRPr="00BB0F83" w:rsidRDefault="00BB0F83" w:rsidP="00BB0F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B0F83">
              <w:rPr>
                <w:rFonts w:ascii="Arial Narrow" w:hAnsi="Arial Narrow"/>
              </w:rPr>
              <w:t>3,818</w:t>
            </w:r>
          </w:p>
        </w:tc>
      </w:tr>
      <w:tr w:rsidR="00BB0F83" w:rsidRPr="00D12853" w14:paraId="6306B0EA" w14:textId="77777777" w:rsidTr="00BB0F8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pct"/>
            <w:vMerge/>
          </w:tcPr>
          <w:p w14:paraId="3FE881EA" w14:textId="77777777" w:rsidR="00BB0F83" w:rsidRPr="00D12853" w:rsidRDefault="00BB0F83" w:rsidP="00BB0F83">
            <w:pPr>
              <w:keepNext/>
              <w:keepLines/>
              <w:spacing w:before="0" w:after="0"/>
              <w:jc w:val="left"/>
              <w:rPr>
                <w:rFonts w:ascii="Arial Narrow" w:hAnsi="Arial Narrow"/>
                <w:bCs/>
                <w:color w:val="000000"/>
              </w:rPr>
            </w:pPr>
          </w:p>
        </w:tc>
        <w:tc>
          <w:tcPr>
            <w:tcW w:w="630" w:type="pct"/>
            <w:vMerge/>
          </w:tcPr>
          <w:p w14:paraId="55CCC659" w14:textId="77777777" w:rsidR="00BB0F83" w:rsidRPr="00D12853" w:rsidRDefault="00BB0F83" w:rsidP="00BB0F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96" w:type="pct"/>
          </w:tcPr>
          <w:p w14:paraId="2BE22F8E" w14:textId="4999DEC1" w:rsidR="00BB0F83" w:rsidRPr="00BB0F83" w:rsidRDefault="00BB0F83" w:rsidP="00BB0F8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Steam Pipe Averaging Controls</w:t>
            </w:r>
          </w:p>
        </w:tc>
        <w:tc>
          <w:tcPr>
            <w:tcW w:w="415" w:type="pct"/>
          </w:tcPr>
          <w:p w14:paraId="1F4731A8" w14:textId="4156DB3D" w:rsidR="00BB0F83" w:rsidRPr="00BB0F83" w:rsidRDefault="00BB0F83" w:rsidP="00BB0F8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MBH</w:t>
            </w:r>
          </w:p>
        </w:tc>
        <w:tc>
          <w:tcPr>
            <w:tcW w:w="579" w:type="pct"/>
          </w:tcPr>
          <w:p w14:paraId="0948B00F" w14:textId="14F57AEE"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9</w:t>
            </w:r>
          </w:p>
        </w:tc>
        <w:tc>
          <w:tcPr>
            <w:tcW w:w="486" w:type="pct"/>
          </w:tcPr>
          <w:p w14:paraId="4496E180" w14:textId="2879C6A4"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20</w:t>
            </w:r>
          </w:p>
        </w:tc>
        <w:tc>
          <w:tcPr>
            <w:tcW w:w="513" w:type="pct"/>
            <w:noWrap/>
          </w:tcPr>
          <w:p w14:paraId="6B55D239" w14:textId="62C654AC" w:rsidR="00BB0F83" w:rsidRPr="00BB0F83" w:rsidRDefault="00BB0F83" w:rsidP="00BB0F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578</w:t>
            </w:r>
          </w:p>
        </w:tc>
        <w:tc>
          <w:tcPr>
            <w:tcW w:w="512" w:type="pct"/>
            <w:noWrap/>
          </w:tcPr>
          <w:p w14:paraId="566ED608" w14:textId="6DAB352E" w:rsidR="00BB0F83" w:rsidRPr="00BB0F83" w:rsidRDefault="00BB0F83" w:rsidP="00BB0F8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550</w:t>
            </w:r>
          </w:p>
        </w:tc>
        <w:tc>
          <w:tcPr>
            <w:tcW w:w="506" w:type="pct"/>
          </w:tcPr>
          <w:p w14:paraId="7515DE86" w14:textId="5C2418B9" w:rsidR="00BB0F83" w:rsidRPr="00BB0F83" w:rsidRDefault="00BB0F83" w:rsidP="00BB0F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B0F83">
              <w:rPr>
                <w:rFonts w:ascii="Arial Narrow" w:hAnsi="Arial Narrow"/>
              </w:rPr>
              <w:t>478</w:t>
            </w:r>
          </w:p>
        </w:tc>
      </w:tr>
      <w:tr w:rsidR="00BB0F83" w:rsidRPr="00D12853" w14:paraId="64379F93" w14:textId="77777777" w:rsidTr="00EA62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8" w:type="pct"/>
            <w:gridSpan w:val="3"/>
          </w:tcPr>
          <w:p w14:paraId="3331D372" w14:textId="77777777" w:rsidR="00BB0F83" w:rsidRPr="00D12853" w:rsidRDefault="00BB0F83" w:rsidP="00BB0F83">
            <w:pPr>
              <w:keepNext/>
              <w:keepLines/>
              <w:spacing w:before="0" w:after="0"/>
              <w:ind w:right="72"/>
              <w:jc w:val="left"/>
              <w:rPr>
                <w:rFonts w:ascii="Arial Narrow" w:hAnsi="Arial Narrow"/>
                <w:b/>
                <w:color w:val="000000"/>
              </w:rPr>
            </w:pPr>
            <w:r w:rsidRPr="00F31C26">
              <w:rPr>
                <w:rFonts w:ascii="Arial Narrow" w:hAnsi="Arial Narrow"/>
                <w:b/>
                <w:color w:val="000000"/>
              </w:rPr>
              <w:t>Total or Weighted Average</w:t>
            </w:r>
          </w:p>
        </w:tc>
        <w:tc>
          <w:tcPr>
            <w:tcW w:w="415" w:type="pct"/>
          </w:tcPr>
          <w:p w14:paraId="19899DC0" w14:textId="77777777" w:rsidR="00BB0F83" w:rsidRPr="00D12853" w:rsidRDefault="00BB0F83" w:rsidP="00BB0F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79" w:type="pct"/>
          </w:tcPr>
          <w:p w14:paraId="4F75805A" w14:textId="01F3BD85" w:rsidR="00BB0F83" w:rsidRPr="00EA621B" w:rsidRDefault="00BB0F83" w:rsidP="00EA621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EA621B">
              <w:rPr>
                <w:rFonts w:ascii="Arial Narrow" w:hAnsi="Arial Narrow"/>
                <w:b/>
                <w:bCs/>
              </w:rPr>
              <w:t>103,893</w:t>
            </w:r>
          </w:p>
        </w:tc>
        <w:tc>
          <w:tcPr>
            <w:tcW w:w="486" w:type="pct"/>
          </w:tcPr>
          <w:p w14:paraId="69C9DFF9" w14:textId="7EBA42D9" w:rsidR="00BB0F83" w:rsidRPr="00EA621B" w:rsidRDefault="00BB0F83" w:rsidP="00EA621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EA621B">
              <w:rPr>
                <w:rFonts w:ascii="Arial Narrow" w:hAnsi="Arial Narrow"/>
                <w:b/>
                <w:bCs/>
              </w:rPr>
              <w:t>6.09</w:t>
            </w:r>
          </w:p>
        </w:tc>
        <w:tc>
          <w:tcPr>
            <w:tcW w:w="513" w:type="pct"/>
            <w:noWrap/>
          </w:tcPr>
          <w:p w14:paraId="00A24727" w14:textId="4AA36D21" w:rsidR="00BB0F83" w:rsidRPr="00EA621B" w:rsidRDefault="00BB0F83" w:rsidP="00EA621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EA621B">
              <w:rPr>
                <w:rFonts w:ascii="Arial Narrow" w:hAnsi="Arial Narrow"/>
                <w:b/>
                <w:bCs/>
              </w:rPr>
              <w:t>63,321</w:t>
            </w:r>
          </w:p>
        </w:tc>
        <w:tc>
          <w:tcPr>
            <w:tcW w:w="512" w:type="pct"/>
            <w:noWrap/>
          </w:tcPr>
          <w:p w14:paraId="6C9041A9" w14:textId="7A9E63ED" w:rsidR="00BB0F83" w:rsidRPr="00EA621B" w:rsidRDefault="00BB0F83" w:rsidP="00EA621B">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EA621B">
              <w:rPr>
                <w:rFonts w:ascii="Arial Narrow" w:hAnsi="Arial Narrow"/>
                <w:b/>
                <w:bCs/>
              </w:rPr>
              <w:t>63,292</w:t>
            </w:r>
          </w:p>
        </w:tc>
        <w:tc>
          <w:tcPr>
            <w:tcW w:w="506" w:type="pct"/>
          </w:tcPr>
          <w:p w14:paraId="7533EDD3" w14:textId="296C6C3E" w:rsidR="00BB0F83" w:rsidRPr="00EA621B" w:rsidRDefault="00BB0F83" w:rsidP="00EA621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EA621B">
              <w:rPr>
                <w:rFonts w:ascii="Arial Narrow" w:hAnsi="Arial Narrow"/>
                <w:b/>
                <w:bCs/>
              </w:rPr>
              <w:t>55,064</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D66F33">
      <w:headerReference w:type="default" r:id="rId26"/>
      <w:footerReference w:type="default" r:id="rId27"/>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09EF1" w14:textId="77777777" w:rsidR="00D66F33" w:rsidRDefault="00D66F33" w:rsidP="00183005">
      <w:r>
        <w:separator/>
      </w:r>
    </w:p>
  </w:endnote>
  <w:endnote w:type="continuationSeparator" w:id="0">
    <w:p w14:paraId="50FE7B24" w14:textId="77777777" w:rsidR="00D66F33" w:rsidRDefault="00D66F33"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412F5" w14:textId="77777777" w:rsidR="00D66F33" w:rsidRDefault="00D66F33" w:rsidP="00183005">
      <w:r>
        <w:separator/>
      </w:r>
    </w:p>
  </w:footnote>
  <w:footnote w:type="continuationSeparator" w:id="0">
    <w:p w14:paraId="555C3862" w14:textId="77777777" w:rsidR="00D66F33" w:rsidRDefault="00D66F33" w:rsidP="00183005">
      <w:r>
        <w:continuationSeparator/>
      </w:r>
    </w:p>
  </w:footnote>
  <w:footnote w:id="1">
    <w:p w14:paraId="1F16CB1B" w14:textId="5E45C59D" w:rsidR="00B75FEB" w:rsidRPr="00B75FEB" w:rsidRDefault="00B75FEB">
      <w:pPr>
        <w:pStyle w:val="FootnoteText"/>
        <w:rPr>
          <w:lang w:val="en-IN"/>
        </w:rPr>
      </w:pPr>
      <w:r>
        <w:rPr>
          <w:rStyle w:val="FootnoteReference"/>
        </w:rPr>
        <w:footnoteRef/>
      </w:r>
      <w:r>
        <w:t xml:space="preserve"> </w:t>
      </w:r>
      <w:r w:rsidR="005F323F" w:rsidRPr="005F323F">
        <w:t>In this report, unless stated otherwise, IL-TRM refers to version 1</w:t>
      </w:r>
      <w:r w:rsidR="005F323F">
        <w:t>1</w:t>
      </w:r>
      <w:r w:rsidR="005F323F" w:rsidRPr="005F323F">
        <w:t>.0 (v1</w:t>
      </w:r>
      <w:r w:rsidR="005F323F">
        <w:t>1</w:t>
      </w:r>
      <w:r w:rsidR="005F323F" w:rsidRPr="005F323F">
        <w: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330"/>
      <w:gridCol w:w="6030"/>
    </w:tblGrid>
    <w:tr w:rsidR="009D4752" w14:paraId="7A089240" w14:textId="77777777" w:rsidTr="00591190">
      <w:trPr>
        <w:jc w:val="center"/>
      </w:trPr>
      <w:tc>
        <w:tcPr>
          <w:tcW w:w="333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030" w:type="dxa"/>
          <w:vAlign w:val="bottom"/>
        </w:tcPr>
        <w:p w14:paraId="67A32D2A" w14:textId="2D1BDE9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7A1A3B">
            <w:rPr>
              <w:bCs/>
              <w:noProof/>
            </w:rPr>
            <w:t>Multi-Family Market Rate Program Impact Evaluation Report</w:t>
          </w:r>
          <w:r>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705297C1"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591190">
            <w:rPr>
              <w:bCs/>
              <w:noProof/>
            </w:rPr>
            <w:t>Multi-Family Market Rate Program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D00CD"/>
    <w:multiLevelType w:val="hybridMultilevel"/>
    <w:tmpl w:val="E5407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2CBD0442"/>
    <w:multiLevelType w:val="hybridMultilevel"/>
    <w:tmpl w:val="F474B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66D305A7"/>
    <w:multiLevelType w:val="hybridMultilevel"/>
    <w:tmpl w:val="30522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4" w15:restartNumberingAfterBreak="0">
    <w:nsid w:val="6C432077"/>
    <w:multiLevelType w:val="hybridMultilevel"/>
    <w:tmpl w:val="44AA9F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7"/>
  </w:num>
  <w:num w:numId="2" w16cid:durableId="1836988673">
    <w:abstractNumId w:val="16"/>
  </w:num>
  <w:num w:numId="3" w16cid:durableId="572662720">
    <w:abstractNumId w:val="30"/>
  </w:num>
  <w:num w:numId="4" w16cid:durableId="652367676">
    <w:abstractNumId w:val="29"/>
  </w:num>
  <w:num w:numId="5" w16cid:durableId="2012020781">
    <w:abstractNumId w:val="13"/>
  </w:num>
  <w:num w:numId="6" w16cid:durableId="60494156">
    <w:abstractNumId w:val="26"/>
  </w:num>
  <w:num w:numId="7" w16cid:durableId="351999140">
    <w:abstractNumId w:val="21"/>
  </w:num>
  <w:num w:numId="8" w16cid:durableId="1543706362">
    <w:abstractNumId w:val="36"/>
  </w:num>
  <w:num w:numId="9" w16cid:durableId="507138105">
    <w:abstractNumId w:val="18"/>
  </w:num>
  <w:num w:numId="10" w16cid:durableId="44524327">
    <w:abstractNumId w:val="33"/>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8"/>
  </w:num>
  <w:num w:numId="22" w16cid:durableId="780222722">
    <w:abstractNumId w:val="17"/>
  </w:num>
  <w:num w:numId="23" w16cid:durableId="546650308">
    <w:abstractNumId w:val="25"/>
  </w:num>
  <w:num w:numId="24" w16cid:durableId="1669626378">
    <w:abstractNumId w:val="19"/>
  </w:num>
  <w:num w:numId="25" w16cid:durableId="1529830481">
    <w:abstractNumId w:val="24"/>
  </w:num>
  <w:num w:numId="26" w16cid:durableId="1196966438">
    <w:abstractNumId w:val="23"/>
  </w:num>
  <w:num w:numId="27" w16cid:durableId="1632858962">
    <w:abstractNumId w:val="14"/>
  </w:num>
  <w:num w:numId="28" w16cid:durableId="1933974016">
    <w:abstractNumId w:val="11"/>
  </w:num>
  <w:num w:numId="29" w16cid:durableId="214894526">
    <w:abstractNumId w:val="35"/>
  </w:num>
  <w:num w:numId="30" w16cid:durableId="1105422986">
    <w:abstractNumId w:val="15"/>
  </w:num>
  <w:num w:numId="31" w16cid:durableId="2081101303">
    <w:abstractNumId w:val="31"/>
  </w:num>
  <w:num w:numId="32" w16cid:durableId="660159399">
    <w:abstractNumId w:val="20"/>
  </w:num>
  <w:num w:numId="33" w16cid:durableId="1649093609">
    <w:abstractNumId w:val="27"/>
  </w:num>
  <w:num w:numId="34" w16cid:durableId="1796022452">
    <w:abstractNumId w:val="28"/>
  </w:num>
  <w:num w:numId="35" w16cid:durableId="583494429">
    <w:abstractNumId w:val="12"/>
  </w:num>
  <w:num w:numId="36" w16cid:durableId="1398822229">
    <w:abstractNumId w:val="34"/>
  </w:num>
  <w:num w:numId="37" w16cid:durableId="215430808">
    <w:abstractNumId w:val="22"/>
  </w:num>
  <w:num w:numId="38" w16cid:durableId="657152102">
    <w:abstractNumId w:val="10"/>
  </w:num>
  <w:num w:numId="39" w16cid:durableId="158007968">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wMzc0MDY1NjQ1NTVU0lEKTi0uzszPAykwrAUAnugYpSwAAAA="/>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0B4"/>
    <w:rsid w:val="000116B2"/>
    <w:rsid w:val="00011A7A"/>
    <w:rsid w:val="00012020"/>
    <w:rsid w:val="00012344"/>
    <w:rsid w:val="000126F4"/>
    <w:rsid w:val="00012CA5"/>
    <w:rsid w:val="00012D2E"/>
    <w:rsid w:val="00012E47"/>
    <w:rsid w:val="00013033"/>
    <w:rsid w:val="0001317F"/>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A5E"/>
    <w:rsid w:val="00036D8C"/>
    <w:rsid w:val="000371E9"/>
    <w:rsid w:val="00037629"/>
    <w:rsid w:val="00037C03"/>
    <w:rsid w:val="000407AB"/>
    <w:rsid w:val="00040AE2"/>
    <w:rsid w:val="00041347"/>
    <w:rsid w:val="000414B6"/>
    <w:rsid w:val="000414D4"/>
    <w:rsid w:val="00041E6D"/>
    <w:rsid w:val="000422A1"/>
    <w:rsid w:val="000424E7"/>
    <w:rsid w:val="0004376E"/>
    <w:rsid w:val="000447CF"/>
    <w:rsid w:val="00045D1B"/>
    <w:rsid w:val="0004642C"/>
    <w:rsid w:val="000466A2"/>
    <w:rsid w:val="00046804"/>
    <w:rsid w:val="00047C36"/>
    <w:rsid w:val="00047C9E"/>
    <w:rsid w:val="00050254"/>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2766"/>
    <w:rsid w:val="0006306A"/>
    <w:rsid w:val="00063070"/>
    <w:rsid w:val="00063144"/>
    <w:rsid w:val="00063428"/>
    <w:rsid w:val="0006396D"/>
    <w:rsid w:val="00063AEB"/>
    <w:rsid w:val="00063B8D"/>
    <w:rsid w:val="00063C86"/>
    <w:rsid w:val="00063CA7"/>
    <w:rsid w:val="00064074"/>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4E0A"/>
    <w:rsid w:val="000750C5"/>
    <w:rsid w:val="000752D9"/>
    <w:rsid w:val="000758A8"/>
    <w:rsid w:val="00075BCE"/>
    <w:rsid w:val="00076A0C"/>
    <w:rsid w:val="00076AA5"/>
    <w:rsid w:val="00077682"/>
    <w:rsid w:val="00077AB0"/>
    <w:rsid w:val="00077E07"/>
    <w:rsid w:val="000801E7"/>
    <w:rsid w:val="0008063D"/>
    <w:rsid w:val="000809D9"/>
    <w:rsid w:val="00080EAD"/>
    <w:rsid w:val="000813B9"/>
    <w:rsid w:val="00082F19"/>
    <w:rsid w:val="00083216"/>
    <w:rsid w:val="00083478"/>
    <w:rsid w:val="000838AE"/>
    <w:rsid w:val="00083C45"/>
    <w:rsid w:val="000840AD"/>
    <w:rsid w:val="00085B5D"/>
    <w:rsid w:val="00086098"/>
    <w:rsid w:val="000868CB"/>
    <w:rsid w:val="00087749"/>
    <w:rsid w:val="00087E45"/>
    <w:rsid w:val="00087FA6"/>
    <w:rsid w:val="0009061C"/>
    <w:rsid w:val="00091057"/>
    <w:rsid w:val="000916D0"/>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2A4B"/>
    <w:rsid w:val="000B34B4"/>
    <w:rsid w:val="000B350A"/>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E4D"/>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6F80"/>
    <w:rsid w:val="000C73D0"/>
    <w:rsid w:val="000D0EB1"/>
    <w:rsid w:val="000D0F15"/>
    <w:rsid w:val="000D172F"/>
    <w:rsid w:val="000D1BBC"/>
    <w:rsid w:val="000D1F5C"/>
    <w:rsid w:val="000D2052"/>
    <w:rsid w:val="000D234F"/>
    <w:rsid w:val="000D2378"/>
    <w:rsid w:val="000D25D9"/>
    <w:rsid w:val="000D29A5"/>
    <w:rsid w:val="000D398C"/>
    <w:rsid w:val="000D3F97"/>
    <w:rsid w:val="000D4110"/>
    <w:rsid w:val="000D4F17"/>
    <w:rsid w:val="000D5028"/>
    <w:rsid w:val="000D521B"/>
    <w:rsid w:val="000D59AA"/>
    <w:rsid w:val="000D5A3D"/>
    <w:rsid w:val="000D6786"/>
    <w:rsid w:val="000D7C92"/>
    <w:rsid w:val="000E0AF4"/>
    <w:rsid w:val="000E0D25"/>
    <w:rsid w:val="000E142F"/>
    <w:rsid w:val="000E182F"/>
    <w:rsid w:val="000E1B85"/>
    <w:rsid w:val="000E228D"/>
    <w:rsid w:val="000E2618"/>
    <w:rsid w:val="000E266A"/>
    <w:rsid w:val="000E2E27"/>
    <w:rsid w:val="000E43F2"/>
    <w:rsid w:val="000E477F"/>
    <w:rsid w:val="000E5F14"/>
    <w:rsid w:val="000E6083"/>
    <w:rsid w:val="000E6933"/>
    <w:rsid w:val="000E6D16"/>
    <w:rsid w:val="000F03B5"/>
    <w:rsid w:val="000F0557"/>
    <w:rsid w:val="000F0D17"/>
    <w:rsid w:val="000F12D3"/>
    <w:rsid w:val="000F1999"/>
    <w:rsid w:val="000F1CD7"/>
    <w:rsid w:val="000F1DA2"/>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6ECF"/>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2F1C"/>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873"/>
    <w:rsid w:val="00131D2F"/>
    <w:rsid w:val="00132F0E"/>
    <w:rsid w:val="00134CE6"/>
    <w:rsid w:val="00134D55"/>
    <w:rsid w:val="00134EE3"/>
    <w:rsid w:val="001353D9"/>
    <w:rsid w:val="001355C7"/>
    <w:rsid w:val="001356F5"/>
    <w:rsid w:val="00135863"/>
    <w:rsid w:val="00135969"/>
    <w:rsid w:val="0013676A"/>
    <w:rsid w:val="00136CC4"/>
    <w:rsid w:val="00136E6D"/>
    <w:rsid w:val="00136FF2"/>
    <w:rsid w:val="00137E93"/>
    <w:rsid w:val="001406D4"/>
    <w:rsid w:val="001407AF"/>
    <w:rsid w:val="001408B0"/>
    <w:rsid w:val="00141051"/>
    <w:rsid w:val="001414C7"/>
    <w:rsid w:val="001414D1"/>
    <w:rsid w:val="001414FE"/>
    <w:rsid w:val="00142982"/>
    <w:rsid w:val="00142A13"/>
    <w:rsid w:val="0014300A"/>
    <w:rsid w:val="00143472"/>
    <w:rsid w:val="00143CCB"/>
    <w:rsid w:val="00143F94"/>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9F2"/>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081"/>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708"/>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2B4F"/>
    <w:rsid w:val="0019307C"/>
    <w:rsid w:val="0019349A"/>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79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6F9E"/>
    <w:rsid w:val="001B7362"/>
    <w:rsid w:val="001B7466"/>
    <w:rsid w:val="001B74BE"/>
    <w:rsid w:val="001B76B1"/>
    <w:rsid w:val="001B788E"/>
    <w:rsid w:val="001B7964"/>
    <w:rsid w:val="001C1482"/>
    <w:rsid w:val="001C1526"/>
    <w:rsid w:val="001C1753"/>
    <w:rsid w:val="001C1E38"/>
    <w:rsid w:val="001C3A41"/>
    <w:rsid w:val="001C41EC"/>
    <w:rsid w:val="001C4C0D"/>
    <w:rsid w:val="001C62AF"/>
    <w:rsid w:val="001C6949"/>
    <w:rsid w:val="001C6D1D"/>
    <w:rsid w:val="001C6DED"/>
    <w:rsid w:val="001C7705"/>
    <w:rsid w:val="001C79FB"/>
    <w:rsid w:val="001D004C"/>
    <w:rsid w:val="001D0212"/>
    <w:rsid w:val="001D0513"/>
    <w:rsid w:val="001D05C6"/>
    <w:rsid w:val="001D06B4"/>
    <w:rsid w:val="001D0DAA"/>
    <w:rsid w:val="001D0EE4"/>
    <w:rsid w:val="001D0F86"/>
    <w:rsid w:val="001D12FA"/>
    <w:rsid w:val="001D1B5C"/>
    <w:rsid w:val="001D224F"/>
    <w:rsid w:val="001D22B3"/>
    <w:rsid w:val="001D2421"/>
    <w:rsid w:val="001D26C5"/>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1D7"/>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13F"/>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576"/>
    <w:rsid w:val="0020491C"/>
    <w:rsid w:val="00204A11"/>
    <w:rsid w:val="00204D4E"/>
    <w:rsid w:val="0020554A"/>
    <w:rsid w:val="0020598B"/>
    <w:rsid w:val="00205CFF"/>
    <w:rsid w:val="0020671B"/>
    <w:rsid w:val="0020732B"/>
    <w:rsid w:val="002076AF"/>
    <w:rsid w:val="00207BEE"/>
    <w:rsid w:val="00207CE7"/>
    <w:rsid w:val="00207DAA"/>
    <w:rsid w:val="00207EC1"/>
    <w:rsid w:val="00210559"/>
    <w:rsid w:val="0021064D"/>
    <w:rsid w:val="00211E9F"/>
    <w:rsid w:val="002120FA"/>
    <w:rsid w:val="002126C7"/>
    <w:rsid w:val="00212A56"/>
    <w:rsid w:val="0021302D"/>
    <w:rsid w:val="00213374"/>
    <w:rsid w:val="00213BA2"/>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5A29"/>
    <w:rsid w:val="00226AF0"/>
    <w:rsid w:val="00226EB1"/>
    <w:rsid w:val="00227B6D"/>
    <w:rsid w:val="00230030"/>
    <w:rsid w:val="002300AA"/>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3705B"/>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2CA"/>
    <w:rsid w:val="00254F2E"/>
    <w:rsid w:val="002555BC"/>
    <w:rsid w:val="00255691"/>
    <w:rsid w:val="00255C9A"/>
    <w:rsid w:val="00255D6A"/>
    <w:rsid w:val="00255F20"/>
    <w:rsid w:val="00256675"/>
    <w:rsid w:val="0025682B"/>
    <w:rsid w:val="00257142"/>
    <w:rsid w:val="002571F0"/>
    <w:rsid w:val="002600BC"/>
    <w:rsid w:val="002606A3"/>
    <w:rsid w:val="00260A18"/>
    <w:rsid w:val="00261175"/>
    <w:rsid w:val="00261176"/>
    <w:rsid w:val="0026123B"/>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1B6"/>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404"/>
    <w:rsid w:val="002778BA"/>
    <w:rsid w:val="00277EDA"/>
    <w:rsid w:val="0028091E"/>
    <w:rsid w:val="00280C9A"/>
    <w:rsid w:val="00281308"/>
    <w:rsid w:val="0028156B"/>
    <w:rsid w:val="0028188A"/>
    <w:rsid w:val="002820E1"/>
    <w:rsid w:val="00282441"/>
    <w:rsid w:val="00282559"/>
    <w:rsid w:val="00282BD5"/>
    <w:rsid w:val="002835CD"/>
    <w:rsid w:val="002836C5"/>
    <w:rsid w:val="00283706"/>
    <w:rsid w:val="00284C0E"/>
    <w:rsid w:val="00284C4A"/>
    <w:rsid w:val="00284DBE"/>
    <w:rsid w:val="002858A5"/>
    <w:rsid w:val="002859CC"/>
    <w:rsid w:val="00285A14"/>
    <w:rsid w:val="00285A22"/>
    <w:rsid w:val="00285B2A"/>
    <w:rsid w:val="00285CCE"/>
    <w:rsid w:val="00285E58"/>
    <w:rsid w:val="00286081"/>
    <w:rsid w:val="00286903"/>
    <w:rsid w:val="0028719E"/>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A76"/>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A16"/>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66F"/>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2F7EF2"/>
    <w:rsid w:val="0030044B"/>
    <w:rsid w:val="003008C3"/>
    <w:rsid w:val="00302382"/>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39D"/>
    <w:rsid w:val="00311435"/>
    <w:rsid w:val="003114EE"/>
    <w:rsid w:val="00311DBB"/>
    <w:rsid w:val="00312159"/>
    <w:rsid w:val="00313317"/>
    <w:rsid w:val="00313866"/>
    <w:rsid w:val="0031409E"/>
    <w:rsid w:val="00314724"/>
    <w:rsid w:val="0031472E"/>
    <w:rsid w:val="0031554E"/>
    <w:rsid w:val="0031562A"/>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44"/>
    <w:rsid w:val="00325AAA"/>
    <w:rsid w:val="003265FE"/>
    <w:rsid w:val="00326CD8"/>
    <w:rsid w:val="00327024"/>
    <w:rsid w:val="00327C04"/>
    <w:rsid w:val="00330AB6"/>
    <w:rsid w:val="00331511"/>
    <w:rsid w:val="003316A6"/>
    <w:rsid w:val="00331F7B"/>
    <w:rsid w:val="00332FA8"/>
    <w:rsid w:val="0033305C"/>
    <w:rsid w:val="00334552"/>
    <w:rsid w:val="00335176"/>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07"/>
    <w:rsid w:val="003555D5"/>
    <w:rsid w:val="00355A3A"/>
    <w:rsid w:val="00356242"/>
    <w:rsid w:val="00357052"/>
    <w:rsid w:val="003570E2"/>
    <w:rsid w:val="003572DD"/>
    <w:rsid w:val="003573A3"/>
    <w:rsid w:val="0035742B"/>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0E9B"/>
    <w:rsid w:val="00381123"/>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3BAA"/>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6FC9"/>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B7346"/>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C7FD1"/>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4B9"/>
    <w:rsid w:val="003F19A6"/>
    <w:rsid w:val="003F19B9"/>
    <w:rsid w:val="003F2694"/>
    <w:rsid w:val="003F2BDA"/>
    <w:rsid w:val="003F2F80"/>
    <w:rsid w:val="003F2FB8"/>
    <w:rsid w:val="003F3D98"/>
    <w:rsid w:val="003F505E"/>
    <w:rsid w:val="003F557B"/>
    <w:rsid w:val="003F5700"/>
    <w:rsid w:val="003F5E48"/>
    <w:rsid w:val="003F6214"/>
    <w:rsid w:val="003F66E2"/>
    <w:rsid w:val="003F6BD6"/>
    <w:rsid w:val="003F769B"/>
    <w:rsid w:val="004008A3"/>
    <w:rsid w:val="00400989"/>
    <w:rsid w:val="00401444"/>
    <w:rsid w:val="0040152E"/>
    <w:rsid w:val="00401D3E"/>
    <w:rsid w:val="00401F8F"/>
    <w:rsid w:val="00402837"/>
    <w:rsid w:val="0040420D"/>
    <w:rsid w:val="004047A7"/>
    <w:rsid w:val="0040536B"/>
    <w:rsid w:val="004054C0"/>
    <w:rsid w:val="00405823"/>
    <w:rsid w:val="004061FD"/>
    <w:rsid w:val="004075F4"/>
    <w:rsid w:val="00407C80"/>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495"/>
    <w:rsid w:val="00417708"/>
    <w:rsid w:val="00417ADC"/>
    <w:rsid w:val="00417AF8"/>
    <w:rsid w:val="00421961"/>
    <w:rsid w:val="00421B08"/>
    <w:rsid w:val="00421FFF"/>
    <w:rsid w:val="00422369"/>
    <w:rsid w:val="00422D66"/>
    <w:rsid w:val="004231F5"/>
    <w:rsid w:val="00423652"/>
    <w:rsid w:val="00423A37"/>
    <w:rsid w:val="004246BC"/>
    <w:rsid w:val="00424857"/>
    <w:rsid w:val="00424FB9"/>
    <w:rsid w:val="00425375"/>
    <w:rsid w:val="0042546B"/>
    <w:rsid w:val="00426213"/>
    <w:rsid w:val="004262DD"/>
    <w:rsid w:val="004262F7"/>
    <w:rsid w:val="00426CBA"/>
    <w:rsid w:val="00426E8C"/>
    <w:rsid w:val="00427287"/>
    <w:rsid w:val="0042792F"/>
    <w:rsid w:val="00427A00"/>
    <w:rsid w:val="00427B29"/>
    <w:rsid w:val="00427B80"/>
    <w:rsid w:val="0043073F"/>
    <w:rsid w:val="0043144A"/>
    <w:rsid w:val="004316B6"/>
    <w:rsid w:val="004318B7"/>
    <w:rsid w:val="004319C2"/>
    <w:rsid w:val="00432337"/>
    <w:rsid w:val="00432373"/>
    <w:rsid w:val="00432BAB"/>
    <w:rsid w:val="00432DDB"/>
    <w:rsid w:val="00432E08"/>
    <w:rsid w:val="00433B7E"/>
    <w:rsid w:val="00433E18"/>
    <w:rsid w:val="004341D1"/>
    <w:rsid w:val="00435FF8"/>
    <w:rsid w:val="00436503"/>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5417"/>
    <w:rsid w:val="00446539"/>
    <w:rsid w:val="0044731A"/>
    <w:rsid w:val="00447E84"/>
    <w:rsid w:val="00450789"/>
    <w:rsid w:val="00451AC1"/>
    <w:rsid w:val="00451CA3"/>
    <w:rsid w:val="00452223"/>
    <w:rsid w:val="004525D9"/>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842"/>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65B5"/>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4B"/>
    <w:rsid w:val="004B29CE"/>
    <w:rsid w:val="004B2F17"/>
    <w:rsid w:val="004B3AE1"/>
    <w:rsid w:val="004B42C0"/>
    <w:rsid w:val="004B56CF"/>
    <w:rsid w:val="004B5737"/>
    <w:rsid w:val="004B602C"/>
    <w:rsid w:val="004B64E9"/>
    <w:rsid w:val="004B6917"/>
    <w:rsid w:val="004B6D28"/>
    <w:rsid w:val="004B6DD0"/>
    <w:rsid w:val="004B6EEE"/>
    <w:rsid w:val="004B6EFA"/>
    <w:rsid w:val="004B6F7E"/>
    <w:rsid w:val="004B7712"/>
    <w:rsid w:val="004B7A6D"/>
    <w:rsid w:val="004B7FC2"/>
    <w:rsid w:val="004C022F"/>
    <w:rsid w:val="004C07BB"/>
    <w:rsid w:val="004C3945"/>
    <w:rsid w:val="004C4AE8"/>
    <w:rsid w:val="004C5264"/>
    <w:rsid w:val="004C6AA6"/>
    <w:rsid w:val="004C6B93"/>
    <w:rsid w:val="004C7950"/>
    <w:rsid w:val="004C7C65"/>
    <w:rsid w:val="004C7DDC"/>
    <w:rsid w:val="004D0094"/>
    <w:rsid w:val="004D03FA"/>
    <w:rsid w:val="004D042C"/>
    <w:rsid w:val="004D08B3"/>
    <w:rsid w:val="004D09D3"/>
    <w:rsid w:val="004D0A29"/>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0F1E"/>
    <w:rsid w:val="004E12F4"/>
    <w:rsid w:val="004E1A26"/>
    <w:rsid w:val="004E209F"/>
    <w:rsid w:val="004E23D4"/>
    <w:rsid w:val="004E2556"/>
    <w:rsid w:val="004E2DD7"/>
    <w:rsid w:val="004E2F98"/>
    <w:rsid w:val="004E2FD0"/>
    <w:rsid w:val="004E3DBF"/>
    <w:rsid w:val="004E4BBB"/>
    <w:rsid w:val="004E564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7C5"/>
    <w:rsid w:val="004F6820"/>
    <w:rsid w:val="004F770C"/>
    <w:rsid w:val="004F7999"/>
    <w:rsid w:val="005000C0"/>
    <w:rsid w:val="005000CF"/>
    <w:rsid w:val="005009FD"/>
    <w:rsid w:val="00500DB7"/>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529"/>
    <w:rsid w:val="00514859"/>
    <w:rsid w:val="00514ACA"/>
    <w:rsid w:val="00515433"/>
    <w:rsid w:val="0051589B"/>
    <w:rsid w:val="00515F1E"/>
    <w:rsid w:val="005163A8"/>
    <w:rsid w:val="0051663A"/>
    <w:rsid w:val="00516746"/>
    <w:rsid w:val="00516885"/>
    <w:rsid w:val="005173D5"/>
    <w:rsid w:val="00517832"/>
    <w:rsid w:val="00517AEC"/>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2F4"/>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4E26"/>
    <w:rsid w:val="00555072"/>
    <w:rsid w:val="0055515A"/>
    <w:rsid w:val="00555212"/>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14F"/>
    <w:rsid w:val="00563481"/>
    <w:rsid w:val="00563E89"/>
    <w:rsid w:val="005641E6"/>
    <w:rsid w:val="0056445A"/>
    <w:rsid w:val="005652A6"/>
    <w:rsid w:val="005654AB"/>
    <w:rsid w:val="00566F70"/>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20D"/>
    <w:rsid w:val="005748DD"/>
    <w:rsid w:val="00574A82"/>
    <w:rsid w:val="00576339"/>
    <w:rsid w:val="00576F9B"/>
    <w:rsid w:val="005772E9"/>
    <w:rsid w:val="00580014"/>
    <w:rsid w:val="005803AA"/>
    <w:rsid w:val="0058044E"/>
    <w:rsid w:val="0058189B"/>
    <w:rsid w:val="00581B97"/>
    <w:rsid w:val="00581DDB"/>
    <w:rsid w:val="00582158"/>
    <w:rsid w:val="00582DAB"/>
    <w:rsid w:val="00583BD6"/>
    <w:rsid w:val="005840B5"/>
    <w:rsid w:val="00584353"/>
    <w:rsid w:val="005844BA"/>
    <w:rsid w:val="00584590"/>
    <w:rsid w:val="00584847"/>
    <w:rsid w:val="00585001"/>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1190"/>
    <w:rsid w:val="005926CF"/>
    <w:rsid w:val="0059271B"/>
    <w:rsid w:val="005930DC"/>
    <w:rsid w:val="0059317B"/>
    <w:rsid w:val="0059324A"/>
    <w:rsid w:val="00593AE7"/>
    <w:rsid w:val="00593DF2"/>
    <w:rsid w:val="00594A83"/>
    <w:rsid w:val="00595BDF"/>
    <w:rsid w:val="00595DA6"/>
    <w:rsid w:val="00595F6B"/>
    <w:rsid w:val="00596135"/>
    <w:rsid w:val="005961EE"/>
    <w:rsid w:val="00596373"/>
    <w:rsid w:val="005967E1"/>
    <w:rsid w:val="00596985"/>
    <w:rsid w:val="00596AAD"/>
    <w:rsid w:val="0059705D"/>
    <w:rsid w:val="00597315"/>
    <w:rsid w:val="005975BE"/>
    <w:rsid w:val="005977CA"/>
    <w:rsid w:val="005A0858"/>
    <w:rsid w:val="005A1812"/>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359"/>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2676"/>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4460"/>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23F"/>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A9E"/>
    <w:rsid w:val="00603DB7"/>
    <w:rsid w:val="00603E3A"/>
    <w:rsid w:val="00604A1D"/>
    <w:rsid w:val="00604AE9"/>
    <w:rsid w:val="006051C3"/>
    <w:rsid w:val="0060538D"/>
    <w:rsid w:val="0060544C"/>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5D1"/>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799"/>
    <w:rsid w:val="00636845"/>
    <w:rsid w:val="006368F5"/>
    <w:rsid w:val="00637495"/>
    <w:rsid w:val="0063797B"/>
    <w:rsid w:val="00637B00"/>
    <w:rsid w:val="00640151"/>
    <w:rsid w:val="006402B4"/>
    <w:rsid w:val="00640391"/>
    <w:rsid w:val="00640B10"/>
    <w:rsid w:val="00641054"/>
    <w:rsid w:val="0064119A"/>
    <w:rsid w:val="00641A3B"/>
    <w:rsid w:val="00641CBB"/>
    <w:rsid w:val="00642805"/>
    <w:rsid w:val="006428FE"/>
    <w:rsid w:val="00642C5E"/>
    <w:rsid w:val="00642D40"/>
    <w:rsid w:val="00643066"/>
    <w:rsid w:val="00643259"/>
    <w:rsid w:val="006434CA"/>
    <w:rsid w:val="00643983"/>
    <w:rsid w:val="00643D6F"/>
    <w:rsid w:val="00643F62"/>
    <w:rsid w:val="0064449A"/>
    <w:rsid w:val="00644527"/>
    <w:rsid w:val="0064468C"/>
    <w:rsid w:val="0064557F"/>
    <w:rsid w:val="0064586C"/>
    <w:rsid w:val="00645AEE"/>
    <w:rsid w:val="006467D4"/>
    <w:rsid w:val="0064699E"/>
    <w:rsid w:val="00646CEE"/>
    <w:rsid w:val="0064744F"/>
    <w:rsid w:val="00647E9A"/>
    <w:rsid w:val="0065037B"/>
    <w:rsid w:val="00650F35"/>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B97"/>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7A7"/>
    <w:rsid w:val="00685B11"/>
    <w:rsid w:val="0068668A"/>
    <w:rsid w:val="00686CAC"/>
    <w:rsid w:val="00686F7D"/>
    <w:rsid w:val="0068764A"/>
    <w:rsid w:val="00687EEA"/>
    <w:rsid w:val="00690579"/>
    <w:rsid w:val="006905E3"/>
    <w:rsid w:val="0069207E"/>
    <w:rsid w:val="00692196"/>
    <w:rsid w:val="00692672"/>
    <w:rsid w:val="00692C2F"/>
    <w:rsid w:val="00692F7E"/>
    <w:rsid w:val="00693883"/>
    <w:rsid w:val="00693C68"/>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D03"/>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4E5A"/>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3F1"/>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B18"/>
    <w:rsid w:val="006D6B30"/>
    <w:rsid w:val="006D6C36"/>
    <w:rsid w:val="006D6FCB"/>
    <w:rsid w:val="006D7744"/>
    <w:rsid w:val="006D7ED4"/>
    <w:rsid w:val="006E00D6"/>
    <w:rsid w:val="006E0400"/>
    <w:rsid w:val="006E1040"/>
    <w:rsid w:val="006E14E0"/>
    <w:rsid w:val="006E1B0B"/>
    <w:rsid w:val="006E2089"/>
    <w:rsid w:val="006E20E4"/>
    <w:rsid w:val="006E2A28"/>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26E"/>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B31"/>
    <w:rsid w:val="00724FBD"/>
    <w:rsid w:val="00725F6B"/>
    <w:rsid w:val="00726390"/>
    <w:rsid w:val="0072688B"/>
    <w:rsid w:val="00726F7C"/>
    <w:rsid w:val="00727175"/>
    <w:rsid w:val="00727EE5"/>
    <w:rsid w:val="007306C9"/>
    <w:rsid w:val="00730BCD"/>
    <w:rsid w:val="00731689"/>
    <w:rsid w:val="00731F58"/>
    <w:rsid w:val="00732703"/>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7CD"/>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1E0D"/>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3BB"/>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4C4"/>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5983"/>
    <w:rsid w:val="007977C0"/>
    <w:rsid w:val="007979D2"/>
    <w:rsid w:val="007A04C9"/>
    <w:rsid w:val="007A171A"/>
    <w:rsid w:val="007A191D"/>
    <w:rsid w:val="007A1A3B"/>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736"/>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6EE"/>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48C"/>
    <w:rsid w:val="007D65E5"/>
    <w:rsid w:val="007D662E"/>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1A"/>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9E3"/>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6DF8"/>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17C"/>
    <w:rsid w:val="00816524"/>
    <w:rsid w:val="008170ED"/>
    <w:rsid w:val="00817248"/>
    <w:rsid w:val="00817433"/>
    <w:rsid w:val="00817F25"/>
    <w:rsid w:val="008201EC"/>
    <w:rsid w:val="008207BF"/>
    <w:rsid w:val="0082102D"/>
    <w:rsid w:val="00821BE4"/>
    <w:rsid w:val="00821E8F"/>
    <w:rsid w:val="00821F0D"/>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A29"/>
    <w:rsid w:val="00831E07"/>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30"/>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2FF"/>
    <w:rsid w:val="008618EE"/>
    <w:rsid w:val="00861C02"/>
    <w:rsid w:val="00861EDC"/>
    <w:rsid w:val="008638EE"/>
    <w:rsid w:val="008639EF"/>
    <w:rsid w:val="008653AD"/>
    <w:rsid w:val="0086555E"/>
    <w:rsid w:val="008656EA"/>
    <w:rsid w:val="00865707"/>
    <w:rsid w:val="0086620B"/>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28F0"/>
    <w:rsid w:val="00883409"/>
    <w:rsid w:val="00884B5D"/>
    <w:rsid w:val="00886319"/>
    <w:rsid w:val="008863AC"/>
    <w:rsid w:val="00886E10"/>
    <w:rsid w:val="008876AB"/>
    <w:rsid w:val="008877B6"/>
    <w:rsid w:val="00887A68"/>
    <w:rsid w:val="0089027B"/>
    <w:rsid w:val="00891263"/>
    <w:rsid w:val="008913DC"/>
    <w:rsid w:val="00891536"/>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D26"/>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40"/>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2C"/>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B69"/>
    <w:rsid w:val="008D3F1D"/>
    <w:rsid w:val="008D4279"/>
    <w:rsid w:val="008D4909"/>
    <w:rsid w:val="008D5203"/>
    <w:rsid w:val="008D54E4"/>
    <w:rsid w:val="008D5687"/>
    <w:rsid w:val="008D74A0"/>
    <w:rsid w:val="008E004C"/>
    <w:rsid w:val="008E0C43"/>
    <w:rsid w:val="008E0EF0"/>
    <w:rsid w:val="008E1133"/>
    <w:rsid w:val="008E16A4"/>
    <w:rsid w:val="008E201E"/>
    <w:rsid w:val="008E219F"/>
    <w:rsid w:val="008E30B8"/>
    <w:rsid w:val="008E345B"/>
    <w:rsid w:val="008E365B"/>
    <w:rsid w:val="008E376B"/>
    <w:rsid w:val="008E5DC8"/>
    <w:rsid w:val="008E5E72"/>
    <w:rsid w:val="008E6629"/>
    <w:rsid w:val="008E6644"/>
    <w:rsid w:val="008E66D9"/>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35F"/>
    <w:rsid w:val="009056E9"/>
    <w:rsid w:val="009058AB"/>
    <w:rsid w:val="009059FD"/>
    <w:rsid w:val="00906228"/>
    <w:rsid w:val="009064EB"/>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0955"/>
    <w:rsid w:val="00921CFD"/>
    <w:rsid w:val="009229D4"/>
    <w:rsid w:val="00922B40"/>
    <w:rsid w:val="009237B7"/>
    <w:rsid w:val="009243B0"/>
    <w:rsid w:val="00924887"/>
    <w:rsid w:val="009249C9"/>
    <w:rsid w:val="00925AFE"/>
    <w:rsid w:val="00925BA1"/>
    <w:rsid w:val="00926A1F"/>
    <w:rsid w:val="00926BD0"/>
    <w:rsid w:val="00927270"/>
    <w:rsid w:val="00927487"/>
    <w:rsid w:val="00927E96"/>
    <w:rsid w:val="009300FC"/>
    <w:rsid w:val="00930774"/>
    <w:rsid w:val="009308AC"/>
    <w:rsid w:val="00931E93"/>
    <w:rsid w:val="009322F6"/>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097"/>
    <w:rsid w:val="009451C2"/>
    <w:rsid w:val="009456E3"/>
    <w:rsid w:val="009463EC"/>
    <w:rsid w:val="009467B8"/>
    <w:rsid w:val="00947018"/>
    <w:rsid w:val="009471E8"/>
    <w:rsid w:val="00947DA1"/>
    <w:rsid w:val="00950400"/>
    <w:rsid w:val="0095066E"/>
    <w:rsid w:val="009510F1"/>
    <w:rsid w:val="0095212A"/>
    <w:rsid w:val="00952C11"/>
    <w:rsid w:val="00952FE7"/>
    <w:rsid w:val="00953ED3"/>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769"/>
    <w:rsid w:val="00961867"/>
    <w:rsid w:val="00961C50"/>
    <w:rsid w:val="00962A08"/>
    <w:rsid w:val="00962BCD"/>
    <w:rsid w:val="00963178"/>
    <w:rsid w:val="00963D6E"/>
    <w:rsid w:val="00963F43"/>
    <w:rsid w:val="00963F73"/>
    <w:rsid w:val="00963F8D"/>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22"/>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A73F8"/>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2F97"/>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1AC9"/>
    <w:rsid w:val="009E2159"/>
    <w:rsid w:val="009E216C"/>
    <w:rsid w:val="009E2393"/>
    <w:rsid w:val="009E23BD"/>
    <w:rsid w:val="009E26B0"/>
    <w:rsid w:val="009E2724"/>
    <w:rsid w:val="009E279C"/>
    <w:rsid w:val="009E2926"/>
    <w:rsid w:val="009E293F"/>
    <w:rsid w:val="009E2983"/>
    <w:rsid w:val="009E308D"/>
    <w:rsid w:val="009E31EB"/>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730"/>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575"/>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657"/>
    <w:rsid w:val="00A317F5"/>
    <w:rsid w:val="00A3185F"/>
    <w:rsid w:val="00A31A2A"/>
    <w:rsid w:val="00A320F8"/>
    <w:rsid w:val="00A32375"/>
    <w:rsid w:val="00A32493"/>
    <w:rsid w:val="00A328E1"/>
    <w:rsid w:val="00A32E96"/>
    <w:rsid w:val="00A331E4"/>
    <w:rsid w:val="00A33DC8"/>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0DC"/>
    <w:rsid w:val="00A42A88"/>
    <w:rsid w:val="00A42F38"/>
    <w:rsid w:val="00A4371F"/>
    <w:rsid w:val="00A43765"/>
    <w:rsid w:val="00A43B48"/>
    <w:rsid w:val="00A43EE6"/>
    <w:rsid w:val="00A44530"/>
    <w:rsid w:val="00A44BBF"/>
    <w:rsid w:val="00A453AD"/>
    <w:rsid w:val="00A45E41"/>
    <w:rsid w:val="00A46564"/>
    <w:rsid w:val="00A46CAB"/>
    <w:rsid w:val="00A46E3C"/>
    <w:rsid w:val="00A47CB1"/>
    <w:rsid w:val="00A500C5"/>
    <w:rsid w:val="00A50155"/>
    <w:rsid w:val="00A504B8"/>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0C7D"/>
    <w:rsid w:val="00A6148D"/>
    <w:rsid w:val="00A61A13"/>
    <w:rsid w:val="00A623B9"/>
    <w:rsid w:val="00A636EA"/>
    <w:rsid w:val="00A63EE1"/>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7AD"/>
    <w:rsid w:val="00A67D42"/>
    <w:rsid w:val="00A70701"/>
    <w:rsid w:val="00A715DE"/>
    <w:rsid w:val="00A716AE"/>
    <w:rsid w:val="00A7179C"/>
    <w:rsid w:val="00A717D1"/>
    <w:rsid w:val="00A717DF"/>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1D2"/>
    <w:rsid w:val="00AB2BC2"/>
    <w:rsid w:val="00AB34C7"/>
    <w:rsid w:val="00AB3789"/>
    <w:rsid w:val="00AB3C9F"/>
    <w:rsid w:val="00AB43EA"/>
    <w:rsid w:val="00AB486F"/>
    <w:rsid w:val="00AB4A4E"/>
    <w:rsid w:val="00AB4C35"/>
    <w:rsid w:val="00AB4DA7"/>
    <w:rsid w:val="00AB5213"/>
    <w:rsid w:val="00AB5480"/>
    <w:rsid w:val="00AB553A"/>
    <w:rsid w:val="00AB5AF1"/>
    <w:rsid w:val="00AB5E9C"/>
    <w:rsid w:val="00AB716F"/>
    <w:rsid w:val="00AB793E"/>
    <w:rsid w:val="00AC0324"/>
    <w:rsid w:val="00AC04C1"/>
    <w:rsid w:val="00AC0DC7"/>
    <w:rsid w:val="00AC0FB1"/>
    <w:rsid w:val="00AC129D"/>
    <w:rsid w:val="00AC1BB9"/>
    <w:rsid w:val="00AC1C1E"/>
    <w:rsid w:val="00AC1EC2"/>
    <w:rsid w:val="00AC1F81"/>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63DD"/>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34E"/>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C08"/>
    <w:rsid w:val="00AF2E88"/>
    <w:rsid w:val="00AF3B0D"/>
    <w:rsid w:val="00AF4374"/>
    <w:rsid w:val="00AF481F"/>
    <w:rsid w:val="00AF4983"/>
    <w:rsid w:val="00AF4EF1"/>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4A3D"/>
    <w:rsid w:val="00B051D1"/>
    <w:rsid w:val="00B052D3"/>
    <w:rsid w:val="00B058D6"/>
    <w:rsid w:val="00B06496"/>
    <w:rsid w:val="00B066E1"/>
    <w:rsid w:val="00B06C3F"/>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88E"/>
    <w:rsid w:val="00B1695F"/>
    <w:rsid w:val="00B16ACD"/>
    <w:rsid w:val="00B1744A"/>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31F"/>
    <w:rsid w:val="00B257D1"/>
    <w:rsid w:val="00B25904"/>
    <w:rsid w:val="00B26ED6"/>
    <w:rsid w:val="00B271CD"/>
    <w:rsid w:val="00B27E3D"/>
    <w:rsid w:val="00B30113"/>
    <w:rsid w:val="00B31338"/>
    <w:rsid w:val="00B315D0"/>
    <w:rsid w:val="00B31A1E"/>
    <w:rsid w:val="00B31DC2"/>
    <w:rsid w:val="00B3235F"/>
    <w:rsid w:val="00B32479"/>
    <w:rsid w:val="00B3255A"/>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51A"/>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D2A"/>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EB"/>
    <w:rsid w:val="00B75FFD"/>
    <w:rsid w:val="00B76475"/>
    <w:rsid w:val="00B76C9E"/>
    <w:rsid w:val="00B7703C"/>
    <w:rsid w:val="00B77695"/>
    <w:rsid w:val="00B802C6"/>
    <w:rsid w:val="00B8082D"/>
    <w:rsid w:val="00B80EF6"/>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1FC"/>
    <w:rsid w:val="00B856F2"/>
    <w:rsid w:val="00B8571A"/>
    <w:rsid w:val="00B858FE"/>
    <w:rsid w:val="00B85F80"/>
    <w:rsid w:val="00B865D3"/>
    <w:rsid w:val="00B9008F"/>
    <w:rsid w:val="00B90435"/>
    <w:rsid w:val="00B90E22"/>
    <w:rsid w:val="00B911EF"/>
    <w:rsid w:val="00B9120E"/>
    <w:rsid w:val="00B9172A"/>
    <w:rsid w:val="00B9206E"/>
    <w:rsid w:val="00B92EE6"/>
    <w:rsid w:val="00B935F4"/>
    <w:rsid w:val="00B93FBF"/>
    <w:rsid w:val="00B9414E"/>
    <w:rsid w:val="00B94723"/>
    <w:rsid w:val="00B94B13"/>
    <w:rsid w:val="00B9500B"/>
    <w:rsid w:val="00B95524"/>
    <w:rsid w:val="00B95550"/>
    <w:rsid w:val="00B9590B"/>
    <w:rsid w:val="00B959BF"/>
    <w:rsid w:val="00B959C7"/>
    <w:rsid w:val="00B95B61"/>
    <w:rsid w:val="00B95EE3"/>
    <w:rsid w:val="00B96BFE"/>
    <w:rsid w:val="00B96ED0"/>
    <w:rsid w:val="00B970C0"/>
    <w:rsid w:val="00B97452"/>
    <w:rsid w:val="00B97B3A"/>
    <w:rsid w:val="00BA09FF"/>
    <w:rsid w:val="00BA0AA2"/>
    <w:rsid w:val="00BA1AED"/>
    <w:rsid w:val="00BA1D38"/>
    <w:rsid w:val="00BA2F61"/>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0F83"/>
    <w:rsid w:val="00BB1982"/>
    <w:rsid w:val="00BB2059"/>
    <w:rsid w:val="00BB2C8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5E"/>
    <w:rsid w:val="00BC1563"/>
    <w:rsid w:val="00BC162A"/>
    <w:rsid w:val="00BC18CC"/>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32D"/>
    <w:rsid w:val="00BD441D"/>
    <w:rsid w:val="00BD4660"/>
    <w:rsid w:val="00BD4C80"/>
    <w:rsid w:val="00BD4D2C"/>
    <w:rsid w:val="00BD5B61"/>
    <w:rsid w:val="00BD60D1"/>
    <w:rsid w:val="00BD6778"/>
    <w:rsid w:val="00BD72C6"/>
    <w:rsid w:val="00BD7788"/>
    <w:rsid w:val="00BD77AD"/>
    <w:rsid w:val="00BD79B1"/>
    <w:rsid w:val="00BD7E21"/>
    <w:rsid w:val="00BD7EFC"/>
    <w:rsid w:val="00BE0149"/>
    <w:rsid w:val="00BE0DAB"/>
    <w:rsid w:val="00BE14B5"/>
    <w:rsid w:val="00BE195E"/>
    <w:rsid w:val="00BE2194"/>
    <w:rsid w:val="00BE265D"/>
    <w:rsid w:val="00BE275C"/>
    <w:rsid w:val="00BE2EE3"/>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5CC6"/>
    <w:rsid w:val="00BF6070"/>
    <w:rsid w:val="00BF7027"/>
    <w:rsid w:val="00BF7457"/>
    <w:rsid w:val="00BF747B"/>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875"/>
    <w:rsid w:val="00C05B2A"/>
    <w:rsid w:val="00C05D0E"/>
    <w:rsid w:val="00C06007"/>
    <w:rsid w:val="00C07662"/>
    <w:rsid w:val="00C07A4E"/>
    <w:rsid w:val="00C10474"/>
    <w:rsid w:val="00C1079C"/>
    <w:rsid w:val="00C10D2C"/>
    <w:rsid w:val="00C1211C"/>
    <w:rsid w:val="00C12808"/>
    <w:rsid w:val="00C1294D"/>
    <w:rsid w:val="00C12EE8"/>
    <w:rsid w:val="00C13102"/>
    <w:rsid w:val="00C133C0"/>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ED7"/>
    <w:rsid w:val="00C17FEB"/>
    <w:rsid w:val="00C2087E"/>
    <w:rsid w:val="00C21470"/>
    <w:rsid w:val="00C21A5C"/>
    <w:rsid w:val="00C22308"/>
    <w:rsid w:val="00C22356"/>
    <w:rsid w:val="00C22441"/>
    <w:rsid w:val="00C2340E"/>
    <w:rsid w:val="00C2353C"/>
    <w:rsid w:val="00C236C5"/>
    <w:rsid w:val="00C23858"/>
    <w:rsid w:val="00C23C60"/>
    <w:rsid w:val="00C243D2"/>
    <w:rsid w:val="00C25379"/>
    <w:rsid w:val="00C256CE"/>
    <w:rsid w:val="00C26863"/>
    <w:rsid w:val="00C26B76"/>
    <w:rsid w:val="00C271D2"/>
    <w:rsid w:val="00C276AB"/>
    <w:rsid w:val="00C30770"/>
    <w:rsid w:val="00C30F4B"/>
    <w:rsid w:val="00C31724"/>
    <w:rsid w:val="00C31726"/>
    <w:rsid w:val="00C31B98"/>
    <w:rsid w:val="00C320F6"/>
    <w:rsid w:val="00C32626"/>
    <w:rsid w:val="00C32651"/>
    <w:rsid w:val="00C3329C"/>
    <w:rsid w:val="00C335D4"/>
    <w:rsid w:val="00C33933"/>
    <w:rsid w:val="00C34116"/>
    <w:rsid w:val="00C34677"/>
    <w:rsid w:val="00C34A61"/>
    <w:rsid w:val="00C34BC4"/>
    <w:rsid w:val="00C35200"/>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893"/>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3F76"/>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E8A"/>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3EA"/>
    <w:rsid w:val="00C7356A"/>
    <w:rsid w:val="00C7455A"/>
    <w:rsid w:val="00C75506"/>
    <w:rsid w:val="00C75713"/>
    <w:rsid w:val="00C758D7"/>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366"/>
    <w:rsid w:val="00C8372F"/>
    <w:rsid w:val="00C83BC6"/>
    <w:rsid w:val="00C83E97"/>
    <w:rsid w:val="00C84288"/>
    <w:rsid w:val="00C84A2A"/>
    <w:rsid w:val="00C8581B"/>
    <w:rsid w:val="00C8629A"/>
    <w:rsid w:val="00C8634B"/>
    <w:rsid w:val="00C863E9"/>
    <w:rsid w:val="00C8657B"/>
    <w:rsid w:val="00C86B81"/>
    <w:rsid w:val="00C86CC5"/>
    <w:rsid w:val="00C87165"/>
    <w:rsid w:val="00C8756C"/>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BBF"/>
    <w:rsid w:val="00C94FED"/>
    <w:rsid w:val="00C9525E"/>
    <w:rsid w:val="00C95446"/>
    <w:rsid w:val="00C958BB"/>
    <w:rsid w:val="00C95A1E"/>
    <w:rsid w:val="00C95B4A"/>
    <w:rsid w:val="00C961F0"/>
    <w:rsid w:val="00C96AFB"/>
    <w:rsid w:val="00C97867"/>
    <w:rsid w:val="00C97F09"/>
    <w:rsid w:val="00CA0A70"/>
    <w:rsid w:val="00CA13E6"/>
    <w:rsid w:val="00CA1444"/>
    <w:rsid w:val="00CA19EA"/>
    <w:rsid w:val="00CA1B7D"/>
    <w:rsid w:val="00CA2383"/>
    <w:rsid w:val="00CA2A69"/>
    <w:rsid w:val="00CA32FD"/>
    <w:rsid w:val="00CA33F5"/>
    <w:rsid w:val="00CA3579"/>
    <w:rsid w:val="00CA38F5"/>
    <w:rsid w:val="00CA3A01"/>
    <w:rsid w:val="00CA4AE0"/>
    <w:rsid w:val="00CA4DD8"/>
    <w:rsid w:val="00CA5EDE"/>
    <w:rsid w:val="00CA612E"/>
    <w:rsid w:val="00CA635C"/>
    <w:rsid w:val="00CA6381"/>
    <w:rsid w:val="00CA6F3A"/>
    <w:rsid w:val="00CA7B06"/>
    <w:rsid w:val="00CA7BBD"/>
    <w:rsid w:val="00CA7CA3"/>
    <w:rsid w:val="00CB006E"/>
    <w:rsid w:val="00CB0BE2"/>
    <w:rsid w:val="00CB1159"/>
    <w:rsid w:val="00CB146B"/>
    <w:rsid w:val="00CB299E"/>
    <w:rsid w:val="00CB2EFF"/>
    <w:rsid w:val="00CB2FF4"/>
    <w:rsid w:val="00CB3678"/>
    <w:rsid w:val="00CB3AA3"/>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538"/>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3F92"/>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07860"/>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67A"/>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5627"/>
    <w:rsid w:val="00D25C19"/>
    <w:rsid w:val="00D261A2"/>
    <w:rsid w:val="00D26433"/>
    <w:rsid w:val="00D26510"/>
    <w:rsid w:val="00D266B5"/>
    <w:rsid w:val="00D26826"/>
    <w:rsid w:val="00D2733D"/>
    <w:rsid w:val="00D273EE"/>
    <w:rsid w:val="00D27D1F"/>
    <w:rsid w:val="00D30148"/>
    <w:rsid w:val="00D3092C"/>
    <w:rsid w:val="00D30B64"/>
    <w:rsid w:val="00D30BC8"/>
    <w:rsid w:val="00D311AD"/>
    <w:rsid w:val="00D31EC3"/>
    <w:rsid w:val="00D3280D"/>
    <w:rsid w:val="00D32D1A"/>
    <w:rsid w:val="00D33245"/>
    <w:rsid w:val="00D3376A"/>
    <w:rsid w:val="00D3394E"/>
    <w:rsid w:val="00D33AEC"/>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B31"/>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6F33"/>
    <w:rsid w:val="00D6753F"/>
    <w:rsid w:val="00D70199"/>
    <w:rsid w:val="00D70AE9"/>
    <w:rsid w:val="00D70B30"/>
    <w:rsid w:val="00D70CD7"/>
    <w:rsid w:val="00D7133D"/>
    <w:rsid w:val="00D7136A"/>
    <w:rsid w:val="00D724AA"/>
    <w:rsid w:val="00D725E2"/>
    <w:rsid w:val="00D727E7"/>
    <w:rsid w:val="00D72CFD"/>
    <w:rsid w:val="00D72F9C"/>
    <w:rsid w:val="00D73D46"/>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5F6"/>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293C"/>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404"/>
    <w:rsid w:val="00DA76BA"/>
    <w:rsid w:val="00DA79B2"/>
    <w:rsid w:val="00DB071A"/>
    <w:rsid w:val="00DB07C2"/>
    <w:rsid w:val="00DB1FB3"/>
    <w:rsid w:val="00DB241A"/>
    <w:rsid w:val="00DB26C5"/>
    <w:rsid w:val="00DB2967"/>
    <w:rsid w:val="00DB2994"/>
    <w:rsid w:val="00DB318E"/>
    <w:rsid w:val="00DB40A9"/>
    <w:rsid w:val="00DB4174"/>
    <w:rsid w:val="00DB4416"/>
    <w:rsid w:val="00DB4573"/>
    <w:rsid w:val="00DB459D"/>
    <w:rsid w:val="00DB549B"/>
    <w:rsid w:val="00DB54B7"/>
    <w:rsid w:val="00DB6733"/>
    <w:rsid w:val="00DB6B6C"/>
    <w:rsid w:val="00DB7331"/>
    <w:rsid w:val="00DB7550"/>
    <w:rsid w:val="00DB7614"/>
    <w:rsid w:val="00DB7791"/>
    <w:rsid w:val="00DB7B7F"/>
    <w:rsid w:val="00DC0BAE"/>
    <w:rsid w:val="00DC0C42"/>
    <w:rsid w:val="00DC13AD"/>
    <w:rsid w:val="00DC149B"/>
    <w:rsid w:val="00DC2292"/>
    <w:rsid w:val="00DC36D2"/>
    <w:rsid w:val="00DC3BB6"/>
    <w:rsid w:val="00DC4569"/>
    <w:rsid w:val="00DC48F2"/>
    <w:rsid w:val="00DC4BC0"/>
    <w:rsid w:val="00DC4BD0"/>
    <w:rsid w:val="00DC52D0"/>
    <w:rsid w:val="00DC62F2"/>
    <w:rsid w:val="00DC65E0"/>
    <w:rsid w:val="00DC68C0"/>
    <w:rsid w:val="00DC6CD8"/>
    <w:rsid w:val="00DC7421"/>
    <w:rsid w:val="00DC7CE3"/>
    <w:rsid w:val="00DC7F69"/>
    <w:rsid w:val="00DD01DA"/>
    <w:rsid w:val="00DD036F"/>
    <w:rsid w:val="00DD0944"/>
    <w:rsid w:val="00DD11B7"/>
    <w:rsid w:val="00DD1349"/>
    <w:rsid w:val="00DD1444"/>
    <w:rsid w:val="00DD14D5"/>
    <w:rsid w:val="00DD16F2"/>
    <w:rsid w:val="00DD1C76"/>
    <w:rsid w:val="00DD2292"/>
    <w:rsid w:val="00DD2696"/>
    <w:rsid w:val="00DD39D4"/>
    <w:rsid w:val="00DD3B3E"/>
    <w:rsid w:val="00DD3CD9"/>
    <w:rsid w:val="00DD3DA4"/>
    <w:rsid w:val="00DD41CB"/>
    <w:rsid w:val="00DD42BE"/>
    <w:rsid w:val="00DD48C1"/>
    <w:rsid w:val="00DD4C35"/>
    <w:rsid w:val="00DD4E74"/>
    <w:rsid w:val="00DD548F"/>
    <w:rsid w:val="00DD587A"/>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3CD5"/>
    <w:rsid w:val="00DF4149"/>
    <w:rsid w:val="00DF4859"/>
    <w:rsid w:val="00DF516D"/>
    <w:rsid w:val="00DF5383"/>
    <w:rsid w:val="00DF54FE"/>
    <w:rsid w:val="00DF5512"/>
    <w:rsid w:val="00DF5816"/>
    <w:rsid w:val="00DF5903"/>
    <w:rsid w:val="00DF5BB8"/>
    <w:rsid w:val="00DF5C4E"/>
    <w:rsid w:val="00DF6702"/>
    <w:rsid w:val="00DF6C2D"/>
    <w:rsid w:val="00DF6C9A"/>
    <w:rsid w:val="00DF701E"/>
    <w:rsid w:val="00DF7C07"/>
    <w:rsid w:val="00E000DF"/>
    <w:rsid w:val="00E001BC"/>
    <w:rsid w:val="00E0057B"/>
    <w:rsid w:val="00E00619"/>
    <w:rsid w:val="00E00C72"/>
    <w:rsid w:val="00E0203D"/>
    <w:rsid w:val="00E02178"/>
    <w:rsid w:val="00E02F80"/>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80B"/>
    <w:rsid w:val="00E16C8F"/>
    <w:rsid w:val="00E17041"/>
    <w:rsid w:val="00E1784D"/>
    <w:rsid w:val="00E17923"/>
    <w:rsid w:val="00E17DEE"/>
    <w:rsid w:val="00E200FF"/>
    <w:rsid w:val="00E211F9"/>
    <w:rsid w:val="00E21A3A"/>
    <w:rsid w:val="00E21C5E"/>
    <w:rsid w:val="00E223BB"/>
    <w:rsid w:val="00E22F76"/>
    <w:rsid w:val="00E23120"/>
    <w:rsid w:val="00E233D5"/>
    <w:rsid w:val="00E243F6"/>
    <w:rsid w:val="00E2494C"/>
    <w:rsid w:val="00E24A04"/>
    <w:rsid w:val="00E2593C"/>
    <w:rsid w:val="00E260E1"/>
    <w:rsid w:val="00E266BF"/>
    <w:rsid w:val="00E275D8"/>
    <w:rsid w:val="00E27B4B"/>
    <w:rsid w:val="00E3017E"/>
    <w:rsid w:val="00E306B9"/>
    <w:rsid w:val="00E31335"/>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3E4"/>
    <w:rsid w:val="00E375AB"/>
    <w:rsid w:val="00E37AC4"/>
    <w:rsid w:val="00E37F99"/>
    <w:rsid w:val="00E401E9"/>
    <w:rsid w:val="00E4111C"/>
    <w:rsid w:val="00E417B7"/>
    <w:rsid w:val="00E41A25"/>
    <w:rsid w:val="00E41FEC"/>
    <w:rsid w:val="00E42074"/>
    <w:rsid w:val="00E42361"/>
    <w:rsid w:val="00E423E2"/>
    <w:rsid w:val="00E425C4"/>
    <w:rsid w:val="00E42AEA"/>
    <w:rsid w:val="00E42B61"/>
    <w:rsid w:val="00E42C2C"/>
    <w:rsid w:val="00E42F86"/>
    <w:rsid w:val="00E431B8"/>
    <w:rsid w:val="00E432E0"/>
    <w:rsid w:val="00E43596"/>
    <w:rsid w:val="00E439F2"/>
    <w:rsid w:val="00E43AC5"/>
    <w:rsid w:val="00E43BAE"/>
    <w:rsid w:val="00E43C97"/>
    <w:rsid w:val="00E440E4"/>
    <w:rsid w:val="00E44625"/>
    <w:rsid w:val="00E447AF"/>
    <w:rsid w:val="00E46212"/>
    <w:rsid w:val="00E463BA"/>
    <w:rsid w:val="00E46CBF"/>
    <w:rsid w:val="00E4788B"/>
    <w:rsid w:val="00E47DE7"/>
    <w:rsid w:val="00E47E0B"/>
    <w:rsid w:val="00E50105"/>
    <w:rsid w:val="00E5025B"/>
    <w:rsid w:val="00E503DC"/>
    <w:rsid w:val="00E5046E"/>
    <w:rsid w:val="00E50E62"/>
    <w:rsid w:val="00E5159F"/>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5EA"/>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1ED"/>
    <w:rsid w:val="00EA1324"/>
    <w:rsid w:val="00EA169F"/>
    <w:rsid w:val="00EA1A03"/>
    <w:rsid w:val="00EA1E31"/>
    <w:rsid w:val="00EA25AD"/>
    <w:rsid w:val="00EA3667"/>
    <w:rsid w:val="00EA399C"/>
    <w:rsid w:val="00EA3CA8"/>
    <w:rsid w:val="00EA463C"/>
    <w:rsid w:val="00EA4C82"/>
    <w:rsid w:val="00EA56F8"/>
    <w:rsid w:val="00EA5A54"/>
    <w:rsid w:val="00EA621B"/>
    <w:rsid w:val="00EA64A3"/>
    <w:rsid w:val="00EB0083"/>
    <w:rsid w:val="00EB0117"/>
    <w:rsid w:val="00EB04F4"/>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4E9"/>
    <w:rsid w:val="00EC0E8E"/>
    <w:rsid w:val="00EC0FFF"/>
    <w:rsid w:val="00EC10AA"/>
    <w:rsid w:val="00EC1638"/>
    <w:rsid w:val="00EC1AD3"/>
    <w:rsid w:val="00EC1CD2"/>
    <w:rsid w:val="00EC28C4"/>
    <w:rsid w:val="00EC31B0"/>
    <w:rsid w:val="00EC320F"/>
    <w:rsid w:val="00EC35B2"/>
    <w:rsid w:val="00EC3CAE"/>
    <w:rsid w:val="00EC3F70"/>
    <w:rsid w:val="00EC3F9E"/>
    <w:rsid w:val="00EC54AF"/>
    <w:rsid w:val="00EC5EF9"/>
    <w:rsid w:val="00EC6AD9"/>
    <w:rsid w:val="00EC7026"/>
    <w:rsid w:val="00EC785C"/>
    <w:rsid w:val="00EC7A8B"/>
    <w:rsid w:val="00EC7C5D"/>
    <w:rsid w:val="00ED0657"/>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795"/>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B91"/>
    <w:rsid w:val="00F10D77"/>
    <w:rsid w:val="00F111BB"/>
    <w:rsid w:val="00F12109"/>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69DF"/>
    <w:rsid w:val="00F27478"/>
    <w:rsid w:val="00F301C3"/>
    <w:rsid w:val="00F30C76"/>
    <w:rsid w:val="00F30DD8"/>
    <w:rsid w:val="00F31939"/>
    <w:rsid w:val="00F31C26"/>
    <w:rsid w:val="00F32459"/>
    <w:rsid w:val="00F325A7"/>
    <w:rsid w:val="00F3334F"/>
    <w:rsid w:val="00F33456"/>
    <w:rsid w:val="00F33968"/>
    <w:rsid w:val="00F339A7"/>
    <w:rsid w:val="00F33C79"/>
    <w:rsid w:val="00F34705"/>
    <w:rsid w:val="00F34805"/>
    <w:rsid w:val="00F34C6B"/>
    <w:rsid w:val="00F34DC7"/>
    <w:rsid w:val="00F35768"/>
    <w:rsid w:val="00F366B8"/>
    <w:rsid w:val="00F36C0D"/>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59"/>
    <w:rsid w:val="00F547A8"/>
    <w:rsid w:val="00F54F6A"/>
    <w:rsid w:val="00F54F8C"/>
    <w:rsid w:val="00F55900"/>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AF1"/>
    <w:rsid w:val="00F73BFB"/>
    <w:rsid w:val="00F73CCA"/>
    <w:rsid w:val="00F740EE"/>
    <w:rsid w:val="00F74581"/>
    <w:rsid w:val="00F74FC1"/>
    <w:rsid w:val="00F754DB"/>
    <w:rsid w:val="00F75C6B"/>
    <w:rsid w:val="00F75FCB"/>
    <w:rsid w:val="00F76715"/>
    <w:rsid w:val="00F771CA"/>
    <w:rsid w:val="00F7734B"/>
    <w:rsid w:val="00F778AF"/>
    <w:rsid w:val="00F779D7"/>
    <w:rsid w:val="00F80066"/>
    <w:rsid w:val="00F80427"/>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CE7"/>
    <w:rsid w:val="00F86DD6"/>
    <w:rsid w:val="00F87128"/>
    <w:rsid w:val="00F9069E"/>
    <w:rsid w:val="00F90745"/>
    <w:rsid w:val="00F9279D"/>
    <w:rsid w:val="00F93101"/>
    <w:rsid w:val="00F9387C"/>
    <w:rsid w:val="00F938AF"/>
    <w:rsid w:val="00F93A8B"/>
    <w:rsid w:val="00F93F82"/>
    <w:rsid w:val="00F94116"/>
    <w:rsid w:val="00F94606"/>
    <w:rsid w:val="00F94741"/>
    <w:rsid w:val="00F94A45"/>
    <w:rsid w:val="00F94CF9"/>
    <w:rsid w:val="00F953BA"/>
    <w:rsid w:val="00F958B4"/>
    <w:rsid w:val="00F95C1D"/>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B715C"/>
    <w:rsid w:val="00FC014F"/>
    <w:rsid w:val="00FC1DB4"/>
    <w:rsid w:val="00FC29D6"/>
    <w:rsid w:val="00FC3C05"/>
    <w:rsid w:val="00FC43DD"/>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781"/>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7CB"/>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98E"/>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CA"/>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93009466">
      <w:bodyDiv w:val="1"/>
      <w:marLeft w:val="0"/>
      <w:marRight w:val="0"/>
      <w:marTop w:val="0"/>
      <w:marBottom w:val="0"/>
      <w:divBdr>
        <w:top w:val="none" w:sz="0" w:space="0" w:color="auto"/>
        <w:left w:val="none" w:sz="0" w:space="0" w:color="auto"/>
        <w:bottom w:val="none" w:sz="0" w:space="0" w:color="auto"/>
        <w:right w:val="none" w:sz="0" w:space="0" w:color="auto"/>
      </w:divBdr>
      <w:divsChild>
        <w:div w:id="30693264">
          <w:marLeft w:val="0"/>
          <w:marRight w:val="0"/>
          <w:marTop w:val="0"/>
          <w:marBottom w:val="0"/>
          <w:divBdr>
            <w:top w:val="none" w:sz="0" w:space="0" w:color="auto"/>
            <w:left w:val="none" w:sz="0" w:space="0" w:color="auto"/>
            <w:bottom w:val="none" w:sz="0" w:space="0" w:color="auto"/>
            <w:right w:val="none" w:sz="0" w:space="0" w:color="auto"/>
          </w:divBdr>
        </w:div>
        <w:div w:id="2017802184">
          <w:marLeft w:val="0"/>
          <w:marRight w:val="0"/>
          <w:marTop w:val="0"/>
          <w:marBottom w:val="0"/>
          <w:divBdr>
            <w:top w:val="none" w:sz="0" w:space="0" w:color="auto"/>
            <w:left w:val="none" w:sz="0" w:space="0" w:color="auto"/>
            <w:bottom w:val="none" w:sz="0" w:space="0" w:color="auto"/>
            <w:right w:val="none" w:sz="0" w:space="0" w:color="auto"/>
          </w:divBdr>
        </w:div>
        <w:div w:id="56050800">
          <w:marLeft w:val="0"/>
          <w:marRight w:val="0"/>
          <w:marTop w:val="0"/>
          <w:marBottom w:val="0"/>
          <w:divBdr>
            <w:top w:val="none" w:sz="0" w:space="0" w:color="auto"/>
            <w:left w:val="none" w:sz="0" w:space="0" w:color="auto"/>
            <w:bottom w:val="none" w:sz="0" w:space="0" w:color="auto"/>
            <w:right w:val="none" w:sz="0" w:space="0" w:color="auto"/>
          </w:divBdr>
        </w:div>
        <w:div w:id="626476506">
          <w:marLeft w:val="0"/>
          <w:marRight w:val="0"/>
          <w:marTop w:val="0"/>
          <w:marBottom w:val="0"/>
          <w:divBdr>
            <w:top w:val="none" w:sz="0" w:space="0" w:color="auto"/>
            <w:left w:val="none" w:sz="0" w:space="0" w:color="auto"/>
            <w:bottom w:val="none" w:sz="0" w:space="0" w:color="auto"/>
            <w:right w:val="none" w:sz="0" w:space="0" w:color="auto"/>
          </w:divBdr>
        </w:div>
        <w:div w:id="1642617784">
          <w:marLeft w:val="0"/>
          <w:marRight w:val="0"/>
          <w:marTop w:val="0"/>
          <w:marBottom w:val="0"/>
          <w:divBdr>
            <w:top w:val="none" w:sz="0" w:space="0" w:color="auto"/>
            <w:left w:val="none" w:sz="0" w:space="0" w:color="auto"/>
            <w:bottom w:val="none" w:sz="0" w:space="0" w:color="auto"/>
            <w:right w:val="none" w:sz="0" w:space="0" w:color="auto"/>
          </w:divBdr>
        </w:div>
        <w:div w:id="1014768543">
          <w:marLeft w:val="0"/>
          <w:marRight w:val="0"/>
          <w:marTop w:val="0"/>
          <w:marBottom w:val="0"/>
          <w:divBdr>
            <w:top w:val="none" w:sz="0" w:space="0" w:color="auto"/>
            <w:left w:val="none" w:sz="0" w:space="0" w:color="auto"/>
            <w:bottom w:val="none" w:sz="0" w:space="0" w:color="auto"/>
            <w:right w:val="none" w:sz="0" w:space="0" w:color="auto"/>
          </w:divBdr>
        </w:div>
      </w:divsChild>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42985538">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hyperlink" Target="http://www.ilsag.info/technical-reference-manual.html" TargetMode="Externa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lsag.info/evaluator-ntg-recommendations-for-2023/" TargetMode="Externa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yperlink" Target="https://www.ilsag.info/evaluator-ntg-recommendations-for-2023/"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CA25650A-257B-4364-81A8-4B0E0938CC7B}">
  <ds:schemaRefs>
    <ds:schemaRef ds:uri="d55a515e-192b-4b7b-b720-6a3c0262ae0f"/>
    <ds:schemaRef ds:uri="http://purl.org/dc/elements/1.1/"/>
    <ds:schemaRef ds:uri="http://schemas.microsoft.com/sharepoint/v3"/>
    <ds:schemaRef ds:uri="http://schemas.microsoft.com/office/2006/documentManagement/types"/>
    <ds:schemaRef ds:uri="69b69d6d-65a1-4caa-af9f-65a0589807e5"/>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F4269597-B200-49B9-8BF9-376FA7726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TotalTime>
  <Pages>3</Pages>
  <Words>4075</Words>
  <Characters>23231</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2017-10-03T19:32:00Z</cp:lastPrinted>
  <dcterms:created xsi:type="dcterms:W3CDTF">2024-03-30T00:03:00Z</dcterms:created>
  <dcterms:modified xsi:type="dcterms:W3CDTF">2024-03-30T00:03:00Z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ies>
</file>